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68B5" w:rsidRPr="008B68B5" w:rsidRDefault="008B68B5" w:rsidP="008B68B5">
      <w:pPr>
        <w:pStyle w:val="AralkYok"/>
        <w:numPr>
          <w:ilvl w:val="0"/>
          <w:numId w:val="3"/>
        </w:numPr>
        <w:rPr>
          <w:rFonts w:ascii="Cambria Math" w:hAnsi="Cambria Math"/>
          <w:sz w:val="24"/>
        </w:rPr>
      </w:pPr>
      <w:r w:rsidRPr="008B68B5">
        <w:rPr>
          <w:rFonts w:ascii="Cambria Math" w:hAnsi="Cambria Math"/>
          <w:sz w:val="24"/>
        </w:rPr>
        <w:t xml:space="preserve">Aşağıdaki saatleri </w:t>
      </w:r>
      <w:r w:rsidRPr="008B68B5">
        <w:rPr>
          <w:rFonts w:ascii="Cambria Math" w:hAnsi="Cambria Math"/>
          <w:b/>
          <w:sz w:val="24"/>
        </w:rPr>
        <w:t>öğleden sonra</w:t>
      </w:r>
      <w:r w:rsidRPr="008B68B5">
        <w:rPr>
          <w:rFonts w:ascii="Cambria Math" w:hAnsi="Cambria Math"/>
          <w:sz w:val="24"/>
        </w:rPr>
        <w:t xml:space="preserve"> olarak okuyalım.</w:t>
      </w:r>
    </w:p>
    <w:p w:rsidR="008B68B5" w:rsidRDefault="008B68B5" w:rsidP="008B68B5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noProof/>
          <w:sz w:val="28"/>
        </w:rPr>
        <w:drawing>
          <wp:inline distT="0" distB="0" distL="0" distR="0">
            <wp:extent cx="841562" cy="787506"/>
            <wp:effectExtent l="38100" t="19050" r="34738" b="12594"/>
            <wp:docPr id="86" name="Resim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1146" t="8197" r="30701" b="23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604" cy="790353"/>
                    </a:xfrm>
                    <a:prstGeom prst="ellipse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 Math" w:hAnsi="Cambria Math"/>
          <w:sz w:val="28"/>
        </w:rPr>
        <w:t xml:space="preserve">      </w:t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noProof/>
          <w:sz w:val="28"/>
        </w:rPr>
        <w:drawing>
          <wp:inline distT="0" distB="0" distL="0" distR="0">
            <wp:extent cx="840441" cy="786772"/>
            <wp:effectExtent l="38100" t="19050" r="35859" b="13328"/>
            <wp:docPr id="89" name="Resim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1512" t="7869" r="30885" b="23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400" cy="789542"/>
                    </a:xfrm>
                    <a:prstGeom prst="ellipse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 Math" w:hAnsi="Cambria Math"/>
          <w:sz w:val="28"/>
        </w:rPr>
        <w:t xml:space="preserve">    </w:t>
      </w:r>
    </w:p>
    <w:p w:rsidR="008B68B5" w:rsidRDefault="001345C1" w:rsidP="008B68B5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622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D26050" w:rsidRDefault="00E353DD" w:rsidP="008B68B5">
                  <w:pPr>
                    <w:pStyle w:val="AralkYok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>20:30</w:t>
                  </w:r>
                </w:p>
              </w:txbxContent>
            </v:textbox>
            <w10:wrap type="none"/>
            <w10:anchorlock/>
          </v:roundrect>
        </w:pict>
      </w:r>
      <w:r w:rsidR="008B68B5">
        <w:rPr>
          <w:rFonts w:ascii="Cambria Math" w:hAnsi="Cambria Math"/>
          <w:sz w:val="28"/>
        </w:rPr>
        <w:tab/>
      </w:r>
      <w:r w:rsidR="008B68B5">
        <w:rPr>
          <w:rFonts w:ascii="Cambria Math" w:hAnsi="Cambria Math"/>
          <w:sz w:val="28"/>
        </w:rPr>
        <w:tab/>
      </w:r>
      <w:r w:rsidR="008B68B5">
        <w:rPr>
          <w:rFonts w:ascii="Cambria Math" w:hAnsi="Cambria Math"/>
          <w:sz w:val="28"/>
        </w:rPr>
        <w:tab/>
        <w:t xml:space="preserve">     </w:t>
      </w: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621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D26050" w:rsidRDefault="00E353DD" w:rsidP="008B68B5">
                  <w:pPr>
                    <w:pStyle w:val="AralkYok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 xml:space="preserve">      :</w:t>
                  </w:r>
                </w:p>
              </w:txbxContent>
            </v:textbox>
            <w10:wrap type="none"/>
            <w10:anchorlock/>
          </v:roundrect>
        </w:pict>
      </w:r>
    </w:p>
    <w:p w:rsidR="008B68B5" w:rsidRDefault="001345C1" w:rsidP="008B68B5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620" style="width:108.75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D26050" w:rsidRDefault="00E353DD" w:rsidP="008B68B5">
                  <w:pPr>
                    <w:pStyle w:val="AralkYok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>Sekiz buçuk</w:t>
                  </w:r>
                </w:p>
              </w:txbxContent>
            </v:textbox>
            <w10:wrap type="none"/>
            <w10:anchorlock/>
          </v:roundrect>
        </w:pict>
      </w:r>
      <w:r w:rsidR="008B68B5"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619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8B68B5"/>
              </w:txbxContent>
            </v:textbox>
            <w10:wrap type="none"/>
            <w10:anchorlock/>
          </v:roundrect>
        </w:pict>
      </w:r>
    </w:p>
    <w:p w:rsidR="008B68B5" w:rsidRDefault="008B68B5" w:rsidP="008B68B5">
      <w:pPr>
        <w:pStyle w:val="AralkYok"/>
        <w:rPr>
          <w:rFonts w:ascii="Cambria Math" w:hAnsi="Cambria Math"/>
          <w:sz w:val="28"/>
        </w:rPr>
      </w:pPr>
    </w:p>
    <w:p w:rsidR="008B68B5" w:rsidRDefault="008B68B5" w:rsidP="008B68B5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noProof/>
          <w:sz w:val="28"/>
        </w:rPr>
        <w:drawing>
          <wp:inline distT="0" distB="0" distL="0" distR="0">
            <wp:extent cx="841562" cy="788894"/>
            <wp:effectExtent l="19050" t="0" r="0" b="0"/>
            <wp:docPr id="98" name="Resim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0731" t="7213" r="30217" b="24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562" cy="788894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 Math" w:hAnsi="Cambria Math"/>
          <w:sz w:val="28"/>
        </w:rPr>
        <w:t xml:space="preserve">    </w:t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  <w:tab/>
        <w:t xml:space="preserve">  </w:t>
      </w:r>
      <w:r>
        <w:rPr>
          <w:rFonts w:ascii="Cambria Math" w:hAnsi="Cambria Math"/>
          <w:noProof/>
          <w:sz w:val="28"/>
        </w:rPr>
        <w:drawing>
          <wp:inline distT="0" distB="0" distL="0" distR="0">
            <wp:extent cx="883397" cy="788894"/>
            <wp:effectExtent l="19050" t="0" r="0" b="0"/>
            <wp:docPr id="101" name="Resim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0760" t="8197" r="29964" b="23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398" cy="78889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 Math" w:hAnsi="Cambria Math"/>
          <w:sz w:val="28"/>
        </w:rPr>
        <w:t xml:space="preserve">      </w:t>
      </w:r>
    </w:p>
    <w:p w:rsidR="008B68B5" w:rsidRDefault="008B68B5" w:rsidP="008B68B5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  <w:t xml:space="preserve">     </w:t>
      </w:r>
      <w:r w:rsidR="001345C1">
        <w:rPr>
          <w:rFonts w:ascii="Cambria Math" w:hAnsi="Cambria Math"/>
          <w:sz w:val="28"/>
        </w:rPr>
      </w:r>
      <w:r w:rsidR="001345C1">
        <w:rPr>
          <w:rFonts w:ascii="Cambria Math" w:hAnsi="Cambria Math"/>
          <w:sz w:val="28"/>
        </w:rPr>
        <w:pict>
          <v:roundrect id="_x0000_s3618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D26050" w:rsidRDefault="00E353DD" w:rsidP="008B68B5">
                  <w:pPr>
                    <w:pStyle w:val="AralkYok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 xml:space="preserve">      :</w:t>
                  </w:r>
                </w:p>
              </w:txbxContent>
            </v:textbox>
            <w10:wrap type="none"/>
            <w10:anchorlock/>
          </v:roundrect>
        </w:pict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  <w:tab/>
        <w:t xml:space="preserve">     </w:t>
      </w:r>
      <w:r w:rsidR="001345C1">
        <w:rPr>
          <w:rFonts w:ascii="Cambria Math" w:hAnsi="Cambria Math"/>
          <w:sz w:val="28"/>
        </w:rPr>
      </w:r>
      <w:r w:rsidR="001345C1">
        <w:rPr>
          <w:rFonts w:ascii="Cambria Math" w:hAnsi="Cambria Math"/>
          <w:sz w:val="28"/>
        </w:rPr>
        <w:pict>
          <v:roundrect id="_x0000_s3617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D26050" w:rsidRDefault="00E353DD" w:rsidP="008B68B5">
                  <w:pPr>
                    <w:pStyle w:val="AralkYok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 xml:space="preserve">      :</w:t>
                  </w:r>
                </w:p>
              </w:txbxContent>
            </v:textbox>
            <w10:wrap type="none"/>
            <w10:anchorlock/>
          </v:roundrect>
        </w:pict>
      </w:r>
    </w:p>
    <w:p w:rsidR="008B68B5" w:rsidRDefault="001345C1" w:rsidP="008B68B5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616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8B68B5"/>
              </w:txbxContent>
            </v:textbox>
            <w10:wrap type="none"/>
            <w10:anchorlock/>
          </v:roundrect>
        </w:pict>
      </w:r>
      <w:r w:rsidR="008B68B5"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615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8B68B5"/>
              </w:txbxContent>
            </v:textbox>
            <w10:wrap type="none"/>
            <w10:anchorlock/>
          </v:roundrect>
        </w:pict>
      </w:r>
    </w:p>
    <w:p w:rsidR="008B68B5" w:rsidRDefault="008B68B5" w:rsidP="008B68B5">
      <w:pPr>
        <w:pStyle w:val="AralkYok"/>
        <w:rPr>
          <w:rFonts w:ascii="Cambria Math" w:hAnsi="Cambria Math"/>
          <w:sz w:val="28"/>
        </w:rPr>
      </w:pPr>
    </w:p>
    <w:p w:rsidR="008B68B5" w:rsidRDefault="008B68B5" w:rsidP="008B68B5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noProof/>
          <w:sz w:val="28"/>
        </w:rPr>
        <w:drawing>
          <wp:inline distT="0" distB="0" distL="0" distR="0">
            <wp:extent cx="889373" cy="788893"/>
            <wp:effectExtent l="19050" t="0" r="5977" b="0"/>
            <wp:docPr id="92" name="Resi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1100" t="7869" r="29859" b="23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375" cy="78889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noProof/>
          <w:sz w:val="28"/>
        </w:rPr>
        <w:drawing>
          <wp:inline distT="0" distB="0" distL="0" distR="0">
            <wp:extent cx="853515" cy="788894"/>
            <wp:effectExtent l="38100" t="19050" r="41835" b="11206"/>
            <wp:docPr id="4" name="Resim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0825" t="7869" r="30332" b="23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515" cy="788894"/>
                    </a:xfrm>
                    <a:prstGeom prst="ellipse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8B5" w:rsidRDefault="008B68B5" w:rsidP="008B68B5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  <w:t xml:space="preserve">     </w:t>
      </w:r>
      <w:r w:rsidR="001345C1">
        <w:rPr>
          <w:rFonts w:ascii="Cambria Math" w:hAnsi="Cambria Math"/>
          <w:sz w:val="28"/>
        </w:rPr>
      </w:r>
      <w:r w:rsidR="001345C1">
        <w:rPr>
          <w:rFonts w:ascii="Cambria Math" w:hAnsi="Cambria Math"/>
          <w:sz w:val="28"/>
        </w:rPr>
        <w:pict>
          <v:roundrect id="_x0000_s3614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D26050" w:rsidRDefault="00E353DD" w:rsidP="008B68B5">
                  <w:pPr>
                    <w:pStyle w:val="AralkYok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 xml:space="preserve">      :</w:t>
                  </w:r>
                </w:p>
              </w:txbxContent>
            </v:textbox>
            <w10:wrap type="none"/>
            <w10:anchorlock/>
          </v:roundrect>
        </w:pict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  <w:tab/>
        <w:t xml:space="preserve">     </w:t>
      </w:r>
      <w:r w:rsidR="001345C1">
        <w:rPr>
          <w:rFonts w:ascii="Cambria Math" w:hAnsi="Cambria Math"/>
          <w:sz w:val="28"/>
        </w:rPr>
      </w:r>
      <w:r w:rsidR="001345C1">
        <w:rPr>
          <w:rFonts w:ascii="Cambria Math" w:hAnsi="Cambria Math"/>
          <w:sz w:val="28"/>
        </w:rPr>
        <w:pict>
          <v:roundrect id="_x0000_s3613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D26050" w:rsidRDefault="00E353DD" w:rsidP="008B68B5">
                  <w:pPr>
                    <w:pStyle w:val="AralkYok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 xml:space="preserve">      :</w:t>
                  </w:r>
                </w:p>
              </w:txbxContent>
            </v:textbox>
            <w10:wrap type="none"/>
            <w10:anchorlock/>
          </v:roundrect>
        </w:pict>
      </w:r>
    </w:p>
    <w:p w:rsidR="008B68B5" w:rsidRDefault="001345C1" w:rsidP="008B68B5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612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8B68B5"/>
              </w:txbxContent>
            </v:textbox>
            <w10:wrap type="none"/>
            <w10:anchorlock/>
          </v:roundrect>
        </w:pict>
      </w:r>
      <w:r w:rsidR="008B68B5"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611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8B68B5"/>
              </w:txbxContent>
            </v:textbox>
            <w10:wrap type="none"/>
            <w10:anchorlock/>
          </v:roundrect>
        </w:pict>
      </w:r>
    </w:p>
    <w:p w:rsidR="008B68B5" w:rsidRDefault="008B68B5" w:rsidP="008B68B5">
      <w:pPr>
        <w:pStyle w:val="AralkYok"/>
        <w:rPr>
          <w:rFonts w:ascii="Cambria Math" w:hAnsi="Cambria Math"/>
          <w:sz w:val="28"/>
        </w:rPr>
      </w:pPr>
    </w:p>
    <w:p w:rsidR="008B68B5" w:rsidRDefault="008B68B5" w:rsidP="008B68B5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noProof/>
          <w:sz w:val="28"/>
        </w:rPr>
        <w:drawing>
          <wp:inline distT="0" distB="0" distL="0" distR="0">
            <wp:extent cx="841562" cy="866588"/>
            <wp:effectExtent l="38100" t="19050" r="34738" b="9712"/>
            <wp:docPr id="104" name="Resim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0863" t="7869" r="30148" b="23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826" cy="866860"/>
                    </a:xfrm>
                    <a:prstGeom prst="ellipse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 Math" w:hAnsi="Cambria Math"/>
          <w:sz w:val="28"/>
        </w:rPr>
        <w:t xml:space="preserve">      </w:t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noProof/>
          <w:sz w:val="28"/>
        </w:rPr>
        <w:drawing>
          <wp:inline distT="0" distB="0" distL="0" distR="0">
            <wp:extent cx="884294" cy="836706"/>
            <wp:effectExtent l="38100" t="19050" r="30106" b="20544"/>
            <wp:docPr id="107" name="Resim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0760" t="7541" r="29964" b="23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293" cy="836705"/>
                    </a:xfrm>
                    <a:prstGeom prst="ellipse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 Math" w:hAnsi="Cambria Math"/>
          <w:sz w:val="28"/>
        </w:rPr>
        <w:t xml:space="preserve">  </w:t>
      </w:r>
    </w:p>
    <w:p w:rsidR="008B68B5" w:rsidRDefault="008B68B5" w:rsidP="008B68B5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  <w:t xml:space="preserve">     </w:t>
      </w:r>
      <w:r w:rsidR="001345C1">
        <w:rPr>
          <w:rFonts w:ascii="Cambria Math" w:hAnsi="Cambria Math"/>
          <w:sz w:val="28"/>
        </w:rPr>
      </w:r>
      <w:r w:rsidR="001345C1">
        <w:rPr>
          <w:rFonts w:ascii="Cambria Math" w:hAnsi="Cambria Math"/>
          <w:sz w:val="28"/>
        </w:rPr>
        <w:pict>
          <v:roundrect id="_x0000_s3610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D26050" w:rsidRDefault="00E353DD" w:rsidP="008B68B5">
                  <w:pPr>
                    <w:pStyle w:val="AralkYok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 xml:space="preserve">      :</w:t>
                  </w:r>
                </w:p>
              </w:txbxContent>
            </v:textbox>
            <w10:wrap type="none"/>
            <w10:anchorlock/>
          </v:roundrect>
        </w:pict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  <w:tab/>
        <w:t xml:space="preserve">     </w:t>
      </w:r>
      <w:r w:rsidR="001345C1">
        <w:rPr>
          <w:rFonts w:ascii="Cambria Math" w:hAnsi="Cambria Math"/>
          <w:sz w:val="28"/>
        </w:rPr>
      </w:r>
      <w:r w:rsidR="001345C1">
        <w:rPr>
          <w:rFonts w:ascii="Cambria Math" w:hAnsi="Cambria Math"/>
          <w:sz w:val="28"/>
        </w:rPr>
        <w:pict>
          <v:roundrect id="_x0000_s3609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D26050" w:rsidRDefault="00E353DD" w:rsidP="008B68B5">
                  <w:pPr>
                    <w:pStyle w:val="AralkYok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 xml:space="preserve">      :</w:t>
                  </w:r>
                </w:p>
              </w:txbxContent>
            </v:textbox>
            <w10:wrap type="none"/>
            <w10:anchorlock/>
          </v:roundrect>
        </w:pict>
      </w:r>
    </w:p>
    <w:p w:rsidR="008B68B5" w:rsidRDefault="001345C1" w:rsidP="008B68B5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608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8B68B5"/>
              </w:txbxContent>
            </v:textbox>
            <w10:wrap type="none"/>
            <w10:anchorlock/>
          </v:roundrect>
        </w:pict>
      </w:r>
      <w:r w:rsidR="008B68B5"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607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8B68B5"/>
              </w:txbxContent>
            </v:textbox>
            <w10:wrap type="none"/>
            <w10:anchorlock/>
          </v:roundrect>
        </w:pict>
      </w:r>
    </w:p>
    <w:p w:rsidR="008B68B5" w:rsidRDefault="008B68B5" w:rsidP="008B68B5">
      <w:pPr>
        <w:pStyle w:val="AralkYok"/>
        <w:rPr>
          <w:rFonts w:ascii="Cambria Math" w:hAnsi="Cambria Math"/>
          <w:sz w:val="28"/>
        </w:rPr>
      </w:pPr>
    </w:p>
    <w:p w:rsidR="008B68B5" w:rsidRDefault="008B68B5" w:rsidP="008B68B5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  <w:t xml:space="preserve"> </w:t>
      </w:r>
      <w:r>
        <w:rPr>
          <w:rFonts w:ascii="Cambria Math" w:hAnsi="Cambria Math"/>
          <w:noProof/>
          <w:sz w:val="28"/>
        </w:rPr>
        <w:drawing>
          <wp:inline distT="0" distB="0" distL="0" distR="0">
            <wp:extent cx="934010" cy="866587"/>
            <wp:effectExtent l="38100" t="19050" r="37540" b="9713"/>
            <wp:docPr id="110" name="Resim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1598" t="7541" r="29596" b="24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137" cy="867632"/>
                    </a:xfrm>
                    <a:prstGeom prst="ellipse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 Math" w:hAnsi="Cambria Math"/>
          <w:sz w:val="28"/>
        </w:rPr>
        <w:t xml:space="preserve">  </w:t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noProof/>
          <w:sz w:val="28"/>
        </w:rPr>
        <w:drawing>
          <wp:inline distT="0" distB="0" distL="0" distR="0">
            <wp:extent cx="895350" cy="866588"/>
            <wp:effectExtent l="19050" t="0" r="0" b="0"/>
            <wp:docPr id="113" name="Resim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0679" t="7213" r="30148" b="24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1" cy="866589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 Math" w:hAnsi="Cambria Math"/>
          <w:sz w:val="28"/>
        </w:rPr>
        <w:t xml:space="preserve">   </w:t>
      </w:r>
    </w:p>
    <w:p w:rsidR="008B68B5" w:rsidRDefault="008B68B5" w:rsidP="008B68B5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  <w:t xml:space="preserve">     </w:t>
      </w:r>
      <w:r w:rsidR="001345C1">
        <w:rPr>
          <w:rFonts w:ascii="Cambria Math" w:hAnsi="Cambria Math"/>
          <w:sz w:val="28"/>
        </w:rPr>
      </w:r>
      <w:r w:rsidR="001345C1">
        <w:rPr>
          <w:rFonts w:ascii="Cambria Math" w:hAnsi="Cambria Math"/>
          <w:sz w:val="28"/>
        </w:rPr>
        <w:pict>
          <v:roundrect id="_x0000_s3606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D26050" w:rsidRDefault="00E353DD" w:rsidP="008B68B5">
                  <w:pPr>
                    <w:pStyle w:val="AralkYok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 xml:space="preserve">      :</w:t>
                  </w:r>
                </w:p>
              </w:txbxContent>
            </v:textbox>
            <w10:wrap type="none"/>
            <w10:anchorlock/>
          </v:roundrect>
        </w:pict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  <w:tab/>
        <w:t xml:space="preserve">     </w:t>
      </w:r>
      <w:r w:rsidR="001345C1">
        <w:rPr>
          <w:rFonts w:ascii="Cambria Math" w:hAnsi="Cambria Math"/>
          <w:sz w:val="28"/>
        </w:rPr>
      </w:r>
      <w:r w:rsidR="001345C1">
        <w:rPr>
          <w:rFonts w:ascii="Cambria Math" w:hAnsi="Cambria Math"/>
          <w:sz w:val="28"/>
        </w:rPr>
        <w:pict>
          <v:roundrect id="_x0000_s3605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D26050" w:rsidRDefault="00E353DD" w:rsidP="008B68B5">
                  <w:pPr>
                    <w:pStyle w:val="AralkYok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 xml:space="preserve">      :</w:t>
                  </w:r>
                </w:p>
              </w:txbxContent>
            </v:textbox>
            <w10:wrap type="none"/>
            <w10:anchorlock/>
          </v:roundrect>
        </w:pict>
      </w:r>
    </w:p>
    <w:p w:rsidR="008B68B5" w:rsidRDefault="001345C1" w:rsidP="008B68B5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604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8B68B5"/>
              </w:txbxContent>
            </v:textbox>
            <w10:wrap type="none"/>
            <w10:anchorlock/>
          </v:roundrect>
        </w:pict>
      </w:r>
      <w:r w:rsidR="008B68B5"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603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8B68B5"/>
              </w:txbxContent>
            </v:textbox>
            <w10:wrap type="none"/>
            <w10:anchorlock/>
          </v:roundrect>
        </w:pict>
      </w:r>
    </w:p>
    <w:p w:rsidR="008B68B5" w:rsidRDefault="008B68B5" w:rsidP="008B68B5">
      <w:pPr>
        <w:pStyle w:val="AralkYok"/>
        <w:rPr>
          <w:rFonts w:ascii="Cambria Math" w:hAnsi="Cambria Math"/>
          <w:sz w:val="28"/>
        </w:rPr>
      </w:pPr>
    </w:p>
    <w:p w:rsidR="008B68B5" w:rsidRDefault="008B68B5" w:rsidP="008B68B5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  <w:t xml:space="preserve"> </w:t>
      </w:r>
      <w:r>
        <w:rPr>
          <w:rFonts w:ascii="Cambria Math" w:hAnsi="Cambria Math"/>
          <w:noProof/>
          <w:sz w:val="28"/>
        </w:rPr>
        <w:drawing>
          <wp:inline distT="0" distB="0" distL="0" distR="0">
            <wp:extent cx="853515" cy="866588"/>
            <wp:effectExtent l="19050" t="0" r="3735" b="0"/>
            <wp:docPr id="116" name="Resim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0575" t="7869" r="29964" b="23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516" cy="867604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 Math" w:hAnsi="Cambria Math"/>
          <w:sz w:val="28"/>
        </w:rPr>
        <w:t xml:space="preserve">   </w:t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  <w:tab/>
        <w:t xml:space="preserve"> </w:t>
      </w:r>
      <w:r>
        <w:rPr>
          <w:rFonts w:ascii="Cambria Math" w:hAnsi="Cambria Math"/>
          <w:noProof/>
          <w:sz w:val="28"/>
        </w:rPr>
        <w:drawing>
          <wp:inline distT="0" distB="0" distL="0" distR="0">
            <wp:extent cx="937185" cy="866588"/>
            <wp:effectExtent l="19050" t="0" r="0" b="0"/>
            <wp:docPr id="119" name="Resim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1047" t="7541" r="30148" b="23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301" cy="86762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8B5" w:rsidRDefault="008B68B5" w:rsidP="008B68B5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  <w:t xml:space="preserve">     </w:t>
      </w:r>
      <w:r w:rsidR="001345C1">
        <w:rPr>
          <w:rFonts w:ascii="Cambria Math" w:hAnsi="Cambria Math"/>
          <w:sz w:val="28"/>
        </w:rPr>
      </w:r>
      <w:r w:rsidR="001345C1">
        <w:rPr>
          <w:rFonts w:ascii="Cambria Math" w:hAnsi="Cambria Math"/>
          <w:sz w:val="28"/>
        </w:rPr>
        <w:pict>
          <v:roundrect id="_x0000_s3602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D26050" w:rsidRDefault="00E353DD" w:rsidP="008B68B5">
                  <w:pPr>
                    <w:pStyle w:val="AralkYok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 xml:space="preserve">      :</w:t>
                  </w:r>
                </w:p>
              </w:txbxContent>
            </v:textbox>
            <w10:wrap type="none"/>
            <w10:anchorlock/>
          </v:roundrect>
        </w:pict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  <w:tab/>
        <w:t xml:space="preserve">     </w:t>
      </w:r>
      <w:r w:rsidR="001345C1">
        <w:rPr>
          <w:rFonts w:ascii="Cambria Math" w:hAnsi="Cambria Math"/>
          <w:sz w:val="28"/>
        </w:rPr>
      </w:r>
      <w:r w:rsidR="001345C1">
        <w:rPr>
          <w:rFonts w:ascii="Cambria Math" w:hAnsi="Cambria Math"/>
          <w:sz w:val="28"/>
        </w:rPr>
        <w:pict>
          <v:roundrect id="_x0000_s3601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D26050" w:rsidRDefault="00E353DD" w:rsidP="008B68B5">
                  <w:pPr>
                    <w:pStyle w:val="AralkYok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 xml:space="preserve">      :</w:t>
                  </w:r>
                </w:p>
              </w:txbxContent>
            </v:textbox>
            <w10:wrap type="none"/>
            <w10:anchorlock/>
          </v:roundrect>
        </w:pict>
      </w:r>
    </w:p>
    <w:p w:rsidR="008B68B5" w:rsidRDefault="001345C1" w:rsidP="008B68B5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600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8B68B5"/>
              </w:txbxContent>
            </v:textbox>
            <w10:wrap type="none"/>
            <w10:anchorlock/>
          </v:roundrect>
        </w:pict>
      </w:r>
      <w:r w:rsidR="008B68B5"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599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8B68B5"/>
              </w:txbxContent>
            </v:textbox>
            <w10:wrap type="none"/>
            <w10:anchorlock/>
          </v:roundrect>
        </w:pict>
      </w:r>
    </w:p>
    <w:p w:rsidR="008B68B5" w:rsidRDefault="008B68B5" w:rsidP="008B68B5">
      <w:pPr>
        <w:pStyle w:val="AralkYok"/>
        <w:rPr>
          <w:rFonts w:ascii="Cambria Math" w:hAnsi="Cambria Math"/>
          <w:sz w:val="28"/>
        </w:rPr>
      </w:pPr>
    </w:p>
    <w:p w:rsidR="00AD6DE9" w:rsidRDefault="009262EC" w:rsidP="008B68B5">
      <w:pPr>
        <w:pStyle w:val="AralkYok"/>
        <w:rPr>
          <w:rFonts w:ascii="Cambria Math" w:hAnsi="Cambria Math"/>
          <w:sz w:val="28"/>
        </w:rPr>
      </w:pPr>
      <w:hyperlink r:id="rId20" w:history="1">
        <w:r>
          <w:rPr>
            <w:rStyle w:val="Kpr"/>
            <w:rFonts w:ascii="Comic Sans MS" w:hAnsi="Comic Sans MS"/>
            <w:b/>
          </w:rPr>
          <w:t>www.egitimhane.com</w:t>
        </w:r>
      </w:hyperlink>
    </w:p>
    <w:p w:rsidR="00AD6DE9" w:rsidRDefault="00AD6DE9" w:rsidP="008B68B5">
      <w:pPr>
        <w:pStyle w:val="AralkYok"/>
        <w:rPr>
          <w:rFonts w:ascii="Cambria Math" w:hAnsi="Cambria Math"/>
          <w:sz w:val="28"/>
        </w:rPr>
      </w:pPr>
    </w:p>
    <w:p w:rsidR="00AD6DE9" w:rsidRPr="008B68B5" w:rsidRDefault="00AD6DE9" w:rsidP="00AD6DE9">
      <w:pPr>
        <w:pStyle w:val="AralkYok"/>
        <w:numPr>
          <w:ilvl w:val="0"/>
          <w:numId w:val="3"/>
        </w:numPr>
        <w:rPr>
          <w:rFonts w:ascii="Cambria Math" w:hAnsi="Cambria Math"/>
          <w:sz w:val="24"/>
        </w:rPr>
      </w:pPr>
      <w:r w:rsidRPr="008B68B5">
        <w:rPr>
          <w:rFonts w:ascii="Cambria Math" w:hAnsi="Cambria Math"/>
          <w:sz w:val="24"/>
        </w:rPr>
        <w:lastRenderedPageBreak/>
        <w:t xml:space="preserve">Aşağıdaki saatleri </w:t>
      </w:r>
      <w:r>
        <w:rPr>
          <w:rFonts w:ascii="Cambria Math" w:hAnsi="Cambria Math"/>
          <w:b/>
          <w:sz w:val="24"/>
        </w:rPr>
        <w:t>sabah saati</w:t>
      </w:r>
      <w:r w:rsidRPr="008B68B5">
        <w:rPr>
          <w:rFonts w:ascii="Cambria Math" w:hAnsi="Cambria Math"/>
          <w:sz w:val="24"/>
        </w:rPr>
        <w:t xml:space="preserve"> olarak okuyalım.</w:t>
      </w:r>
    </w:p>
    <w:p w:rsidR="008B68B5" w:rsidRDefault="008B68B5" w:rsidP="008B68B5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noProof/>
          <w:sz w:val="28"/>
        </w:rPr>
        <w:drawing>
          <wp:inline distT="0" distB="0" distL="0" distR="0">
            <wp:extent cx="923589" cy="863788"/>
            <wp:effectExtent l="19050" t="0" r="0" b="0"/>
            <wp:docPr id="122" name="Resim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0467" t="7869" r="30213" b="24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044" cy="866084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 Math" w:hAnsi="Cambria Math"/>
          <w:sz w:val="28"/>
        </w:rPr>
        <w:t xml:space="preserve">    </w:t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noProof/>
          <w:sz w:val="28"/>
        </w:rPr>
        <w:drawing>
          <wp:inline distT="0" distB="0" distL="0" distR="0">
            <wp:extent cx="923588" cy="858571"/>
            <wp:effectExtent l="19050" t="0" r="0" b="0"/>
            <wp:docPr id="1" name="Resim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0915" t="8525" r="30200" b="23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234" cy="860101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 Math" w:hAnsi="Cambria Math"/>
          <w:sz w:val="28"/>
        </w:rPr>
        <w:t xml:space="preserve">    </w:t>
      </w:r>
    </w:p>
    <w:p w:rsidR="008B68B5" w:rsidRDefault="008B68B5" w:rsidP="008B68B5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  <w:t xml:space="preserve">     </w:t>
      </w:r>
      <w:r w:rsidR="001345C1">
        <w:rPr>
          <w:rFonts w:ascii="Cambria Math" w:hAnsi="Cambria Math"/>
          <w:sz w:val="28"/>
        </w:rPr>
      </w:r>
      <w:r w:rsidR="001345C1">
        <w:rPr>
          <w:rFonts w:ascii="Cambria Math" w:hAnsi="Cambria Math"/>
          <w:sz w:val="28"/>
        </w:rPr>
        <w:pict>
          <v:roundrect id="_x0000_s3598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D26050" w:rsidRDefault="00E353DD" w:rsidP="008B68B5">
                  <w:pPr>
                    <w:pStyle w:val="AralkYok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 xml:space="preserve">      :</w:t>
                  </w:r>
                </w:p>
              </w:txbxContent>
            </v:textbox>
            <w10:wrap type="none"/>
            <w10:anchorlock/>
          </v:roundrect>
        </w:pict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  <w:tab/>
        <w:t xml:space="preserve">     </w:t>
      </w:r>
      <w:r w:rsidR="001345C1">
        <w:rPr>
          <w:rFonts w:ascii="Cambria Math" w:hAnsi="Cambria Math"/>
          <w:sz w:val="28"/>
        </w:rPr>
      </w:r>
      <w:r w:rsidR="001345C1">
        <w:rPr>
          <w:rFonts w:ascii="Cambria Math" w:hAnsi="Cambria Math"/>
          <w:sz w:val="28"/>
        </w:rPr>
        <w:pict>
          <v:roundrect id="_x0000_s3597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D26050" w:rsidRDefault="00E353DD" w:rsidP="008B68B5">
                  <w:pPr>
                    <w:pStyle w:val="AralkYok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 xml:space="preserve">      :</w:t>
                  </w:r>
                </w:p>
              </w:txbxContent>
            </v:textbox>
            <w10:wrap type="none"/>
            <w10:anchorlock/>
          </v:roundrect>
        </w:pict>
      </w:r>
    </w:p>
    <w:p w:rsidR="008B68B5" w:rsidRDefault="001345C1" w:rsidP="008B68B5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596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8B68B5"/>
              </w:txbxContent>
            </v:textbox>
            <w10:wrap type="none"/>
            <w10:anchorlock/>
          </v:roundrect>
        </w:pict>
      </w:r>
      <w:r w:rsidR="008B68B5"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595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8B68B5"/>
              </w:txbxContent>
            </v:textbox>
            <w10:wrap type="none"/>
            <w10:anchorlock/>
          </v:roundrect>
        </w:pict>
      </w:r>
    </w:p>
    <w:p w:rsidR="008B68B5" w:rsidRDefault="008B68B5" w:rsidP="008B68B5">
      <w:pPr>
        <w:pStyle w:val="AralkYok"/>
        <w:rPr>
          <w:rFonts w:ascii="Cambria Math" w:hAnsi="Cambria Math"/>
          <w:sz w:val="28"/>
        </w:rPr>
      </w:pPr>
    </w:p>
    <w:p w:rsidR="008B68B5" w:rsidRDefault="008B68B5" w:rsidP="008B68B5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  <w:t xml:space="preserve"> </w:t>
      </w:r>
      <w:r>
        <w:rPr>
          <w:rFonts w:ascii="Cambria Math" w:hAnsi="Cambria Math"/>
          <w:noProof/>
          <w:sz w:val="28"/>
        </w:rPr>
        <w:drawing>
          <wp:inline distT="0" distB="0" distL="0" distR="0">
            <wp:extent cx="889375" cy="860612"/>
            <wp:effectExtent l="19050" t="0" r="5975" b="0"/>
            <wp:docPr id="2" name="Resim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0825" t="7541" r="30332" b="23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374" cy="860611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noProof/>
          <w:sz w:val="28"/>
        </w:rPr>
        <w:drawing>
          <wp:inline distT="0" distB="0" distL="0" distR="0">
            <wp:extent cx="901327" cy="914400"/>
            <wp:effectExtent l="19050" t="0" r="0" b="0"/>
            <wp:docPr id="6" name="Resim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1284" t="7541" r="29675" b="23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327" cy="91440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8B5" w:rsidRDefault="008B68B5" w:rsidP="008B68B5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  <w:tab/>
        <w:t xml:space="preserve">     </w:t>
      </w:r>
      <w:r w:rsidR="001345C1">
        <w:rPr>
          <w:rFonts w:ascii="Cambria Math" w:hAnsi="Cambria Math"/>
          <w:sz w:val="28"/>
        </w:rPr>
      </w:r>
      <w:r w:rsidR="001345C1">
        <w:rPr>
          <w:rFonts w:ascii="Cambria Math" w:hAnsi="Cambria Math"/>
          <w:sz w:val="28"/>
        </w:rPr>
        <w:pict>
          <v:roundrect id="_x0000_s3594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D26050" w:rsidRDefault="00E353DD" w:rsidP="008B68B5">
                  <w:pPr>
                    <w:pStyle w:val="AralkYok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 xml:space="preserve">      :</w:t>
                  </w:r>
                </w:p>
              </w:txbxContent>
            </v:textbox>
            <w10:wrap type="none"/>
            <w10:anchorlock/>
          </v:roundrect>
        </w:pict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  <w:tab/>
        <w:t xml:space="preserve">    </w:t>
      </w:r>
      <w:r w:rsidR="001345C1">
        <w:rPr>
          <w:rFonts w:ascii="Cambria Math" w:hAnsi="Cambria Math"/>
          <w:sz w:val="28"/>
        </w:rPr>
      </w:r>
      <w:r w:rsidR="001345C1">
        <w:rPr>
          <w:rFonts w:ascii="Cambria Math" w:hAnsi="Cambria Math"/>
          <w:sz w:val="28"/>
        </w:rPr>
        <w:pict>
          <v:roundrect id="_x0000_s3593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D26050" w:rsidRDefault="00E353DD" w:rsidP="008B68B5">
                  <w:pPr>
                    <w:pStyle w:val="AralkYok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 xml:space="preserve">      :</w:t>
                  </w:r>
                </w:p>
              </w:txbxContent>
            </v:textbox>
            <w10:wrap type="none"/>
            <w10:anchorlock/>
          </v:roundrect>
        </w:pict>
      </w:r>
    </w:p>
    <w:p w:rsidR="008B68B5" w:rsidRDefault="001345C1" w:rsidP="008B68B5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592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8B68B5"/>
              </w:txbxContent>
            </v:textbox>
            <w10:wrap type="none"/>
            <w10:anchorlock/>
          </v:roundrect>
        </w:pict>
      </w:r>
      <w:r w:rsidR="008B68B5"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591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8B68B5"/>
              </w:txbxContent>
            </v:textbox>
            <w10:wrap type="none"/>
            <w10:anchorlock/>
          </v:roundrect>
        </w:pict>
      </w:r>
    </w:p>
    <w:p w:rsidR="008B68B5" w:rsidRDefault="008B68B5" w:rsidP="008B68B5">
      <w:pPr>
        <w:pStyle w:val="AralkYok"/>
        <w:rPr>
          <w:rFonts w:ascii="Cambria Math" w:hAnsi="Cambria Math"/>
          <w:sz w:val="28"/>
        </w:rPr>
      </w:pPr>
    </w:p>
    <w:p w:rsidR="008B68B5" w:rsidRDefault="008B68B5" w:rsidP="008B68B5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noProof/>
          <w:sz w:val="28"/>
        </w:rPr>
        <w:drawing>
          <wp:inline distT="0" distB="0" distL="0" distR="0">
            <wp:extent cx="895350" cy="914400"/>
            <wp:effectExtent l="19050" t="0" r="0" b="0"/>
            <wp:docPr id="128" name="Resim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0915" t="7869" r="30015" b="23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1440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 Math" w:hAnsi="Cambria Math"/>
          <w:sz w:val="28"/>
        </w:rPr>
        <w:t xml:space="preserve">      </w:t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  <w:tab/>
        <w:t xml:space="preserve">    </w:t>
      </w:r>
      <w:r>
        <w:rPr>
          <w:rFonts w:ascii="Cambria Math" w:hAnsi="Cambria Math"/>
          <w:noProof/>
          <w:sz w:val="28"/>
        </w:rPr>
        <w:drawing>
          <wp:inline distT="0" distB="0" distL="0" distR="0">
            <wp:extent cx="876562" cy="884555"/>
            <wp:effectExtent l="38100" t="19050" r="37838" b="10795"/>
            <wp:docPr id="5" name="Resim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31061" t="7869" r="31035" b="23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717" cy="886730"/>
                    </a:xfrm>
                    <a:prstGeom prst="ellipse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8B5" w:rsidRDefault="008B68B5" w:rsidP="008B68B5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  <w:t xml:space="preserve">     </w:t>
      </w:r>
      <w:r w:rsidR="001345C1">
        <w:rPr>
          <w:rFonts w:ascii="Cambria Math" w:hAnsi="Cambria Math"/>
          <w:sz w:val="28"/>
        </w:rPr>
      </w:r>
      <w:r w:rsidR="001345C1">
        <w:rPr>
          <w:rFonts w:ascii="Cambria Math" w:hAnsi="Cambria Math"/>
          <w:sz w:val="28"/>
        </w:rPr>
        <w:pict>
          <v:roundrect id="_x0000_s3590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D26050" w:rsidRDefault="00E353DD" w:rsidP="008B68B5">
                  <w:pPr>
                    <w:pStyle w:val="AralkYok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 xml:space="preserve">      :</w:t>
                  </w:r>
                </w:p>
              </w:txbxContent>
            </v:textbox>
            <w10:wrap type="none"/>
            <w10:anchorlock/>
          </v:roundrect>
        </w:pict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  <w:tab/>
        <w:t xml:space="preserve">     </w:t>
      </w:r>
      <w:r w:rsidR="001345C1">
        <w:rPr>
          <w:rFonts w:ascii="Cambria Math" w:hAnsi="Cambria Math"/>
          <w:sz w:val="28"/>
        </w:rPr>
      </w:r>
      <w:r w:rsidR="001345C1">
        <w:rPr>
          <w:rFonts w:ascii="Cambria Math" w:hAnsi="Cambria Math"/>
          <w:sz w:val="28"/>
        </w:rPr>
        <w:pict>
          <v:roundrect id="_x0000_s3589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D26050" w:rsidRDefault="00E353DD" w:rsidP="008B68B5">
                  <w:pPr>
                    <w:pStyle w:val="AralkYok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 xml:space="preserve">      :</w:t>
                  </w:r>
                </w:p>
              </w:txbxContent>
            </v:textbox>
            <w10:wrap type="none"/>
            <w10:anchorlock/>
          </v:roundrect>
        </w:pict>
      </w:r>
    </w:p>
    <w:p w:rsidR="008B68B5" w:rsidRDefault="001345C1" w:rsidP="008B68B5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588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8B68B5"/>
              </w:txbxContent>
            </v:textbox>
            <w10:wrap type="none"/>
            <w10:anchorlock/>
          </v:roundrect>
        </w:pict>
      </w:r>
      <w:r w:rsidR="008B68B5"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587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8B68B5"/>
              </w:txbxContent>
            </v:textbox>
            <w10:wrap type="none"/>
            <w10:anchorlock/>
          </v:roundrect>
        </w:pict>
      </w:r>
    </w:p>
    <w:p w:rsidR="008B68B5" w:rsidRDefault="008B68B5" w:rsidP="008B68B5">
      <w:pPr>
        <w:pStyle w:val="AralkYok"/>
        <w:rPr>
          <w:rFonts w:ascii="Cambria Math" w:hAnsi="Cambria Math"/>
          <w:sz w:val="28"/>
        </w:rPr>
      </w:pPr>
    </w:p>
    <w:p w:rsidR="00426D15" w:rsidRPr="008B68B5" w:rsidRDefault="008B68B5" w:rsidP="008B68B5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noProof/>
          <w:sz w:val="28"/>
        </w:rPr>
        <w:drawing>
          <wp:inline distT="0" distB="0" distL="0" distR="0">
            <wp:extent cx="920750" cy="862197"/>
            <wp:effectExtent l="19050" t="0" r="0" b="0"/>
            <wp:docPr id="140" name="Resim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30312" t="7869" r="29711" b="23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166" cy="863523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 Math" w:hAnsi="Cambria Math"/>
          <w:sz w:val="28"/>
        </w:rPr>
        <w:t xml:space="preserve">   </w:t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noProof/>
          <w:sz w:val="28"/>
        </w:rPr>
        <w:drawing>
          <wp:inline distT="0" distB="0" distL="0" distR="0">
            <wp:extent cx="906780" cy="799520"/>
            <wp:effectExtent l="19050" t="0" r="7620" b="0"/>
            <wp:docPr id="143" name="Resim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30675" t="7541" r="29780" b="23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09" cy="801133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 Math" w:hAnsi="Cambria Math"/>
          <w:sz w:val="28"/>
        </w:rPr>
        <w:t xml:space="preserve">        </w:t>
      </w:r>
    </w:p>
    <w:p w:rsidR="008B68B5" w:rsidRDefault="008B68B5" w:rsidP="008B68B5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  <w:t xml:space="preserve">     </w:t>
      </w:r>
      <w:r w:rsidR="001345C1">
        <w:rPr>
          <w:rFonts w:ascii="Cambria Math" w:hAnsi="Cambria Math"/>
          <w:sz w:val="28"/>
        </w:rPr>
      </w:r>
      <w:r w:rsidR="001345C1">
        <w:rPr>
          <w:rFonts w:ascii="Cambria Math" w:hAnsi="Cambria Math"/>
          <w:sz w:val="28"/>
        </w:rPr>
        <w:pict>
          <v:roundrect id="_x0000_s3586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D26050" w:rsidRDefault="00E353DD" w:rsidP="008B68B5">
                  <w:pPr>
                    <w:pStyle w:val="AralkYok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 xml:space="preserve">      :</w:t>
                  </w:r>
                </w:p>
              </w:txbxContent>
            </v:textbox>
            <w10:wrap type="none"/>
            <w10:anchorlock/>
          </v:roundrect>
        </w:pict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  <w:tab/>
        <w:t xml:space="preserve">     </w:t>
      </w:r>
      <w:r w:rsidR="001345C1">
        <w:rPr>
          <w:rFonts w:ascii="Cambria Math" w:hAnsi="Cambria Math"/>
          <w:sz w:val="28"/>
        </w:rPr>
      </w:r>
      <w:r w:rsidR="001345C1">
        <w:rPr>
          <w:rFonts w:ascii="Cambria Math" w:hAnsi="Cambria Math"/>
          <w:sz w:val="28"/>
        </w:rPr>
        <w:pict>
          <v:roundrect id="_x0000_s3585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D26050" w:rsidRDefault="00E353DD" w:rsidP="008B68B5">
                  <w:pPr>
                    <w:pStyle w:val="AralkYok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 xml:space="preserve">      :</w:t>
                  </w:r>
                </w:p>
              </w:txbxContent>
            </v:textbox>
            <w10:wrap type="none"/>
            <w10:anchorlock/>
          </v:roundrect>
        </w:pict>
      </w:r>
    </w:p>
    <w:p w:rsidR="008B68B5" w:rsidRDefault="001345C1" w:rsidP="008B68B5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584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8B68B5"/>
              </w:txbxContent>
            </v:textbox>
            <w10:wrap type="none"/>
            <w10:anchorlock/>
          </v:roundrect>
        </w:pict>
      </w:r>
      <w:r w:rsidR="008B68B5"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583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8B68B5"/>
              </w:txbxContent>
            </v:textbox>
            <w10:wrap type="none"/>
            <w10:anchorlock/>
          </v:roundrect>
        </w:pict>
      </w:r>
    </w:p>
    <w:p w:rsidR="00A22116" w:rsidRDefault="00A22116" w:rsidP="00A22116">
      <w:pPr>
        <w:pStyle w:val="AralkYok"/>
        <w:rPr>
          <w:rFonts w:ascii="Cambria Math" w:hAnsi="Cambria Math"/>
          <w:sz w:val="24"/>
        </w:rPr>
      </w:pPr>
    </w:p>
    <w:p w:rsidR="00A22116" w:rsidRDefault="008B68B5" w:rsidP="00A22116">
      <w:pPr>
        <w:pStyle w:val="AralkYok"/>
        <w:rPr>
          <w:rFonts w:ascii="Cambria Math" w:hAnsi="Cambria Math"/>
          <w:sz w:val="24"/>
        </w:rPr>
      </w:pPr>
      <w:r>
        <w:rPr>
          <w:rFonts w:ascii="Cambria Math" w:hAnsi="Cambria Math"/>
          <w:noProof/>
          <w:sz w:val="28"/>
        </w:rPr>
        <w:drawing>
          <wp:inline distT="0" distB="0" distL="0" distR="0">
            <wp:extent cx="883397" cy="884517"/>
            <wp:effectExtent l="19050" t="0" r="0" b="0"/>
            <wp:docPr id="7" name="Resim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9940" t="7213" r="29780" b="23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489" cy="88561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6DE9">
        <w:rPr>
          <w:rFonts w:ascii="Cambria Math" w:hAnsi="Cambria Math"/>
          <w:sz w:val="24"/>
        </w:rPr>
        <w:t xml:space="preserve"> </w:t>
      </w:r>
      <w:r w:rsidR="00AD6DE9">
        <w:rPr>
          <w:rFonts w:ascii="Cambria Math" w:hAnsi="Cambria Math"/>
          <w:sz w:val="24"/>
        </w:rPr>
        <w:tab/>
      </w:r>
      <w:r w:rsidR="00AD6DE9">
        <w:rPr>
          <w:rFonts w:ascii="Cambria Math" w:hAnsi="Cambria Math"/>
          <w:sz w:val="24"/>
        </w:rPr>
        <w:tab/>
      </w:r>
      <w:r w:rsidR="00AD6DE9" w:rsidRPr="00AD6DE9">
        <w:rPr>
          <w:rFonts w:ascii="Cambria Math" w:hAnsi="Cambria Math"/>
          <w:noProof/>
          <w:sz w:val="24"/>
        </w:rPr>
        <w:drawing>
          <wp:inline distT="0" distB="0" distL="0" distR="0">
            <wp:extent cx="937185" cy="932329"/>
            <wp:effectExtent l="19050" t="0" r="0" b="0"/>
            <wp:docPr id="173" name="Resim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31313" t="7541" r="29964" b="22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186" cy="93233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DE9" w:rsidRDefault="00AD6DE9" w:rsidP="00AD6DE9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  <w:t xml:space="preserve">     </w:t>
      </w:r>
      <w:r w:rsidR="001345C1">
        <w:rPr>
          <w:rFonts w:ascii="Cambria Math" w:hAnsi="Cambria Math"/>
          <w:sz w:val="28"/>
        </w:rPr>
      </w:r>
      <w:r w:rsidR="001345C1">
        <w:rPr>
          <w:rFonts w:ascii="Cambria Math" w:hAnsi="Cambria Math"/>
          <w:sz w:val="28"/>
        </w:rPr>
        <w:pict>
          <v:roundrect id="_x0000_s3582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D26050" w:rsidRDefault="00E353DD" w:rsidP="00AD6DE9">
                  <w:pPr>
                    <w:pStyle w:val="AralkYok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 xml:space="preserve">      :</w:t>
                  </w:r>
                </w:p>
              </w:txbxContent>
            </v:textbox>
            <w10:wrap type="none"/>
            <w10:anchorlock/>
          </v:roundrect>
        </w:pict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  <w:tab/>
        <w:t xml:space="preserve">     </w:t>
      </w:r>
      <w:r w:rsidR="001345C1">
        <w:rPr>
          <w:rFonts w:ascii="Cambria Math" w:hAnsi="Cambria Math"/>
          <w:sz w:val="28"/>
        </w:rPr>
      </w:r>
      <w:r w:rsidR="001345C1">
        <w:rPr>
          <w:rFonts w:ascii="Cambria Math" w:hAnsi="Cambria Math"/>
          <w:sz w:val="28"/>
        </w:rPr>
        <w:pict>
          <v:roundrect id="_x0000_s3581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D26050" w:rsidRDefault="00E353DD" w:rsidP="00AD6DE9">
                  <w:pPr>
                    <w:pStyle w:val="AralkYok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 xml:space="preserve">      :</w:t>
                  </w:r>
                </w:p>
              </w:txbxContent>
            </v:textbox>
            <w10:wrap type="none"/>
            <w10:anchorlock/>
          </v:roundrect>
        </w:pict>
      </w:r>
    </w:p>
    <w:p w:rsidR="00AD6DE9" w:rsidRDefault="001345C1" w:rsidP="00AD6DE9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580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AD6DE9"/>
              </w:txbxContent>
            </v:textbox>
            <w10:wrap type="none"/>
            <w10:anchorlock/>
          </v:roundrect>
        </w:pict>
      </w:r>
      <w:r w:rsidR="00AD6DE9"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579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AD6DE9"/>
              </w:txbxContent>
            </v:textbox>
            <w10:wrap type="none"/>
            <w10:anchorlock/>
          </v:roundrect>
        </w:pict>
      </w:r>
    </w:p>
    <w:p w:rsidR="00A22116" w:rsidRDefault="00A22116" w:rsidP="00A22116">
      <w:pPr>
        <w:pStyle w:val="AralkYok"/>
        <w:rPr>
          <w:rFonts w:ascii="Cambria Math" w:hAnsi="Cambria Math"/>
          <w:sz w:val="24"/>
        </w:rPr>
      </w:pPr>
    </w:p>
    <w:p w:rsidR="00A22116" w:rsidRDefault="00AD6DE9" w:rsidP="00A22116">
      <w:pPr>
        <w:pStyle w:val="AralkYok"/>
        <w:rPr>
          <w:rFonts w:ascii="Cambria Math" w:hAnsi="Cambria Math"/>
          <w:sz w:val="24"/>
        </w:rPr>
      </w:pPr>
      <w:r w:rsidRPr="00AD6DE9">
        <w:rPr>
          <w:rFonts w:ascii="Cambria Math" w:hAnsi="Cambria Math"/>
          <w:noProof/>
          <w:sz w:val="24"/>
        </w:rPr>
        <w:drawing>
          <wp:inline distT="0" distB="0" distL="0" distR="0">
            <wp:extent cx="973044" cy="950259"/>
            <wp:effectExtent l="19050" t="0" r="0" b="0"/>
            <wp:docPr id="177" name="Resim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31414" t="8197" r="30148" b="23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044" cy="950259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 Math" w:hAnsi="Cambria Math"/>
          <w:sz w:val="24"/>
        </w:rPr>
        <w:t xml:space="preserve"> </w:t>
      </w:r>
      <w:r>
        <w:rPr>
          <w:rFonts w:ascii="Cambria Math" w:hAnsi="Cambria Math"/>
          <w:sz w:val="24"/>
        </w:rPr>
        <w:tab/>
      </w:r>
      <w:r>
        <w:rPr>
          <w:rFonts w:ascii="Cambria Math" w:hAnsi="Cambria Math"/>
          <w:sz w:val="24"/>
        </w:rPr>
        <w:tab/>
      </w:r>
      <w:r w:rsidRPr="00AD6DE9">
        <w:rPr>
          <w:rFonts w:ascii="Cambria Math" w:hAnsi="Cambria Math"/>
          <w:noProof/>
          <w:sz w:val="24"/>
        </w:rPr>
        <w:drawing>
          <wp:inline distT="0" distB="0" distL="0" distR="0">
            <wp:extent cx="937185" cy="914400"/>
            <wp:effectExtent l="19050" t="0" r="0" b="0"/>
            <wp:docPr id="185" name="Resim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31468" t="7541" r="30417" b="23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540" cy="91962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DE9" w:rsidRDefault="00AD6DE9" w:rsidP="00AD6DE9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  <w:t xml:space="preserve">     </w:t>
      </w:r>
      <w:r w:rsidR="001345C1">
        <w:rPr>
          <w:rFonts w:ascii="Cambria Math" w:hAnsi="Cambria Math"/>
          <w:sz w:val="28"/>
        </w:rPr>
      </w:r>
      <w:r w:rsidR="001345C1">
        <w:rPr>
          <w:rFonts w:ascii="Cambria Math" w:hAnsi="Cambria Math"/>
          <w:sz w:val="28"/>
        </w:rPr>
        <w:pict>
          <v:roundrect id="_x0000_s3578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D26050" w:rsidRDefault="00E353DD" w:rsidP="00AD6DE9">
                  <w:pPr>
                    <w:pStyle w:val="AralkYok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 xml:space="preserve">      :</w:t>
                  </w:r>
                </w:p>
              </w:txbxContent>
            </v:textbox>
            <w10:wrap type="none"/>
            <w10:anchorlock/>
          </v:roundrect>
        </w:pict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  <w:tab/>
        <w:t xml:space="preserve">     </w:t>
      </w:r>
      <w:r w:rsidR="001345C1">
        <w:rPr>
          <w:rFonts w:ascii="Cambria Math" w:hAnsi="Cambria Math"/>
          <w:sz w:val="28"/>
        </w:rPr>
      </w:r>
      <w:r w:rsidR="001345C1">
        <w:rPr>
          <w:rFonts w:ascii="Cambria Math" w:hAnsi="Cambria Math"/>
          <w:sz w:val="28"/>
        </w:rPr>
        <w:pict>
          <v:roundrect id="_x0000_s3577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D26050" w:rsidRDefault="00E353DD" w:rsidP="00AD6DE9">
                  <w:pPr>
                    <w:pStyle w:val="AralkYok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 xml:space="preserve">      :</w:t>
                  </w:r>
                </w:p>
              </w:txbxContent>
            </v:textbox>
            <w10:wrap type="none"/>
            <w10:anchorlock/>
          </v:roundrect>
        </w:pict>
      </w:r>
    </w:p>
    <w:p w:rsidR="00AD6DE9" w:rsidRDefault="001345C1" w:rsidP="00AD6DE9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576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AD6DE9"/>
              </w:txbxContent>
            </v:textbox>
            <w10:wrap type="none"/>
            <w10:anchorlock/>
          </v:roundrect>
        </w:pict>
      </w:r>
      <w:r w:rsidR="00AD6DE9"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575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AD6DE9"/>
              </w:txbxContent>
            </v:textbox>
            <w10:wrap type="none"/>
            <w10:anchorlock/>
          </v:roundrect>
        </w:pict>
      </w:r>
    </w:p>
    <w:p w:rsidR="00AD6DE9" w:rsidRDefault="00AD6DE9" w:rsidP="00AD6DE9">
      <w:pPr>
        <w:pStyle w:val="AralkYok"/>
        <w:rPr>
          <w:rFonts w:ascii="Cambria Math" w:hAnsi="Cambria Math"/>
          <w:sz w:val="28"/>
        </w:rPr>
      </w:pPr>
    </w:p>
    <w:p w:rsidR="00AD6DE9" w:rsidRDefault="00AD6DE9" w:rsidP="00AD6DE9">
      <w:pPr>
        <w:pStyle w:val="AralkYok"/>
        <w:rPr>
          <w:rFonts w:ascii="Cambria Math" w:hAnsi="Cambria Math"/>
          <w:sz w:val="28"/>
        </w:rPr>
      </w:pPr>
    </w:p>
    <w:p w:rsidR="00AD6DE9" w:rsidRPr="00AD6DE9" w:rsidRDefault="00AD6DE9" w:rsidP="00AD6DE9">
      <w:pPr>
        <w:pStyle w:val="AralkYok"/>
        <w:numPr>
          <w:ilvl w:val="0"/>
          <w:numId w:val="3"/>
        </w:numPr>
        <w:rPr>
          <w:rFonts w:ascii="Cambria Math" w:hAnsi="Cambria Math"/>
          <w:sz w:val="28"/>
        </w:rPr>
      </w:pPr>
      <w:r w:rsidRPr="00AD6DE9">
        <w:rPr>
          <w:rFonts w:ascii="Cambria Math" w:hAnsi="Cambria Math"/>
          <w:b/>
          <w:sz w:val="24"/>
        </w:rPr>
        <w:lastRenderedPageBreak/>
        <w:t>Verilen dijital saati okuyalım. Dijital saate göre akrep ve yelkovan çizelim.</w:t>
      </w:r>
    </w:p>
    <w:p w:rsidR="00AD6DE9" w:rsidRDefault="00AD6DE9" w:rsidP="00AD6DE9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  <w:t xml:space="preserve"> </w:t>
      </w:r>
      <w:r w:rsidR="001345C1">
        <w:rPr>
          <w:rFonts w:ascii="Cambria Math" w:hAnsi="Cambria Math"/>
          <w:sz w:val="28"/>
        </w:rPr>
      </w:r>
      <w:r w:rsidR="001345C1">
        <w:rPr>
          <w:rFonts w:ascii="Cambria Math" w:hAnsi="Cambria Math"/>
          <w:sz w:val="28"/>
        </w:rPr>
        <w:pict>
          <v:roundrect id="_x0000_s3574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D26050" w:rsidRDefault="00E353DD" w:rsidP="00AD6DE9">
                  <w:pPr>
                    <w:pStyle w:val="AralkYok"/>
                    <w:jc w:val="center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>17 :10</w:t>
                  </w:r>
                </w:p>
              </w:txbxContent>
            </v:textbox>
            <w10:wrap type="none"/>
            <w10:anchorlock/>
          </v:roundrect>
        </w:pict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  <w:tab/>
      </w:r>
      <w:r w:rsidR="001345C1">
        <w:rPr>
          <w:rFonts w:ascii="Cambria Math" w:hAnsi="Cambria Math"/>
          <w:sz w:val="28"/>
        </w:rPr>
      </w:r>
      <w:r w:rsidR="001345C1">
        <w:rPr>
          <w:rFonts w:ascii="Cambria Math" w:hAnsi="Cambria Math"/>
          <w:sz w:val="28"/>
        </w:rPr>
        <w:pict>
          <v:roundrect id="_x0000_s3573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D26050" w:rsidRDefault="00E353DD" w:rsidP="00AD6DE9">
                  <w:pPr>
                    <w:pStyle w:val="AralkYok"/>
                    <w:jc w:val="center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>18:30</w:t>
                  </w:r>
                </w:p>
              </w:txbxContent>
            </v:textbox>
            <w10:wrap type="none"/>
            <w10:anchorlock/>
          </v:roundrect>
        </w:pict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  <w:tab/>
        <w:t xml:space="preserve">     </w:t>
      </w:r>
    </w:p>
    <w:p w:rsidR="00AD6DE9" w:rsidRPr="00AD6DE9" w:rsidRDefault="001345C1" w:rsidP="00AD6DE9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572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AD6DE9"/>
              </w:txbxContent>
            </v:textbox>
            <w10:wrap type="none"/>
            <w10:anchorlock/>
          </v:roundrect>
        </w:pict>
      </w:r>
      <w:r w:rsidR="00AD6DE9"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571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AD6DE9"/>
              </w:txbxContent>
            </v:textbox>
            <w10:wrap type="none"/>
            <w10:anchorlock/>
          </v:roundrect>
        </w:pict>
      </w:r>
    </w:p>
    <w:p w:rsidR="00A22116" w:rsidRDefault="001345C1" w:rsidP="00A22116">
      <w:pPr>
        <w:pStyle w:val="AralkYok"/>
        <w:rPr>
          <w:rFonts w:ascii="Cambria Math" w:hAnsi="Cambria Math"/>
          <w:sz w:val="24"/>
        </w:rPr>
      </w:pP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group id="_x0000_s1093" style="width:79.55pt;height:78.45pt;mso-position-horizontal-relative:char;mso-position-vertical-relative:line" coordorigin="864,674" coordsize="2017,1954">
            <v:roundrect id="_x0000_s1094" style="position:absolute;left:1766;top:2421;width:218;height:207" arcsize="10923f" strokecolor="red">
              <v:shadow on="t"/>
              <v:textbox style="mso-next-textbox:#_x0000_s1094" inset="0,0,0,0">
                <w:txbxContent>
                  <w:p w:rsidR="00E353DD" w:rsidRPr="00053113" w:rsidRDefault="00E353DD" w:rsidP="00AD6DE9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6</w:t>
                    </w:r>
                  </w:p>
                </w:txbxContent>
              </v:textbox>
            </v:roundrect>
            <v:group id="_x0000_s1095" style="position:absolute;left:1075;top:674;width:1806;height:1747" coordorigin="2031,12629" coordsize="2831,2775">
              <v:group id="_x0000_s1096" style="position:absolute;left:2031;top:12629;width:2831;height:2775" coordorigin="2031,12629" coordsize="2831,2775">
                <v:oval id="_x0000_s1097" style="position:absolute;left:2062;top:13002;width:2475;height:2384" strokecolor="red">
                  <v:shadow on="t"/>
                </v:oval>
                <v:group id="_x0000_s1098" style="position:absolute;left:2031;top:12629;width:2831;height:2775" coordorigin="2031,12629" coordsize="2831,2775">
                  <v:group id="_x0000_s1099" style="position:absolute;left:3097;top:12629;width:1765;height:1673" coordorigin="3097,12629" coordsize="1765,1673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_x0000_s1100" type="#_x0000_t32" style="position:absolute;left:3277;top:12940;width:0;height:196" o:connectortype="straight" strokecolor="red" strokeweight="3pt">
                      <v:shadow on="t"/>
                    </v:shape>
                    <v:shape id="_x0000_s1101" type="#_x0000_t32" style="position:absolute;left:3672;top:13054;width:136;height:196;flip:x" o:connectortype="straight" strokecolor="red" strokeweight="3pt">
                      <v:shadow on="t"/>
                    </v:shape>
                    <v:shape id="_x0000_s1102" type="#_x0000_t32" style="position:absolute;left:4204;top:13560;width:182;height:93;flip:x" o:connectortype="straight" strokecolor="red" strokeweight="3pt">
                      <v:shadow on="t"/>
                    </v:shape>
                    <v:shape id="_x0000_s1103" type="#_x0000_t32" style="position:absolute;left:4359;top:14120;width:183;height:1;flip:x" o:connectortype="straight" strokecolor="red" strokeweight="3pt">
                      <v:shadow on="t"/>
                    </v:shape>
                    <v:roundrect id="_x0000_s1104" style="position:absolute;left:3097;top:12629;width:343;height:329" arcsize="10923f" strokecolor="red">
                      <v:shadow on="t"/>
                      <v:textbox style="mso-next-textbox:#_x0000_s1104" inset="0,0,0,0">
                        <w:txbxContent>
                          <w:p w:rsidR="00E353DD" w:rsidRPr="00053113" w:rsidRDefault="00E353DD" w:rsidP="00AD6DE9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12</w:t>
                            </w:r>
                          </w:p>
                        </w:txbxContent>
                      </v:textbox>
                    </v:roundrect>
                    <v:roundrect id="_x0000_s1105" style="position:absolute;left:3764;top:12807;width:343;height:329" arcsize="10923f" strokecolor="red">
                      <v:shadow on="t"/>
                      <v:textbox style="mso-next-textbox:#_x0000_s1105" inset="0,0,0,0">
                        <w:txbxContent>
                          <w:p w:rsidR="00E353DD" w:rsidRPr="00053113" w:rsidRDefault="00E353DD" w:rsidP="00AD6DE9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xbxContent>
                      </v:textbox>
                    </v:roundrect>
                    <v:roundrect id="_x0000_s1106" style="position:absolute;left:4342;top:13324;width:343;height:329" arcsize="10923f" strokecolor="red">
                      <v:shadow on="t"/>
                      <v:textbox style="mso-next-textbox:#_x0000_s1106" inset="0,0,0,0">
                        <w:txbxContent>
                          <w:p w:rsidR="00E353DD" w:rsidRPr="00053113" w:rsidRDefault="00E353DD" w:rsidP="00AD6DE9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xbxContent>
                      </v:textbox>
                    </v:roundrect>
                    <v:roundrect id="_x0000_s1107" style="position:absolute;left:4519;top:13973;width:343;height:329" arcsize="10923f" strokecolor="red">
                      <v:shadow on="t"/>
                      <v:textbox style="mso-next-textbox:#_x0000_s1107" inset="0,0,0,0">
                        <w:txbxContent>
                          <w:p w:rsidR="00E353DD" w:rsidRPr="00053113" w:rsidRDefault="00E353DD" w:rsidP="00AD6DE9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xbxContent>
                      </v:textbox>
                    </v:roundrect>
                  </v:group>
                  <v:shape id="_x0000_s1108" type="#_x0000_t32" style="position:absolute;left:4258;top:14693;width:128;height:106" o:connectortype="straight" strokecolor="red" strokeweight="4pt">
                    <v:shadow on="t"/>
                  </v:shape>
                  <v:shape id="_x0000_s1109" type="#_x0000_t32" style="position:absolute;left:3840;top:15101;width:60;height:151" o:connectortype="straight" strokecolor="red" strokeweight="4pt">
                    <v:shadow on="t"/>
                  </v:shape>
                  <v:shape id="_x0000_s1110" type="#_x0000_t32" style="position:absolute;left:3277;top:15235;width:0;height:169" o:connectortype="straight" strokecolor="red" strokeweight="4pt">
                    <v:shadow on="t"/>
                  </v:shape>
                  <v:shape id="_x0000_s1111" type="#_x0000_t32" style="position:absolute;left:2685;top:15101;width:71;height:169;flip:x" o:connectortype="straight" strokecolor="red" strokeweight="4pt">
                    <v:shadow on="t"/>
                  </v:shape>
                  <v:shape id="_x0000_s1112" type="#_x0000_t32" style="position:absolute;left:2231;top:14738;width:182;height:124;flip:x" o:connectortype="straight" strokecolor="red" strokeweight="4pt">
                    <v:shadow on="t"/>
                  </v:shape>
                  <v:shape id="_x0000_s1113" type="#_x0000_t32" style="position:absolute;left:2031;top:14183;width:200;height:0;flip:x" o:connectortype="straight" strokecolor="red" strokeweight="4pt">
                    <v:shadow on="t"/>
                  </v:shape>
                  <v:shape id="_x0000_s1114" type="#_x0000_t32" style="position:absolute;left:2749;top:13099;width:60;height:151" o:connectortype="straight" strokecolor="red" strokeweight="4pt">
                    <v:shadow on="t"/>
                  </v:shape>
                  <v:shape id="_x0000_s1115" type="#_x0000_t32" style="position:absolute;left:2210;top:13578;width:128;height:106" o:connectortype="straight" strokecolor="red" strokeweight="4pt">
                    <v:shadow on="t"/>
                  </v:shape>
                </v:group>
              </v:group>
              <v:oval id="_x0000_s1116" style="position:absolute;left:3200;top:14120;width:187;height:182" fillcolor="#1f497d [3215]" strokecolor="red"/>
            </v:group>
            <v:roundrect id="_x0000_s1117" style="position:absolute;left:1352;top:786;width:219;height:207" arcsize="10923f" strokecolor="red">
              <v:textbox style="mso-next-textbox:#_x0000_s1117" inset="0,0,0,0">
                <w:txbxContent>
                  <w:p w:rsidR="00E353DD" w:rsidRPr="00053113" w:rsidRDefault="00E353DD" w:rsidP="00AD6DE9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11</w:t>
                    </w:r>
                  </w:p>
                </w:txbxContent>
              </v:textbox>
            </v:roundrect>
            <v:roundrect id="_x0000_s1118" style="position:absolute;left:978;top:1106;width:218;height:207" arcsize="10923f" strokecolor="red">
              <v:textbox style="mso-next-textbox:#_x0000_s1118" inset="0,0,0,0">
                <w:txbxContent>
                  <w:p w:rsidR="00E353DD" w:rsidRPr="00053113" w:rsidRDefault="00E353DD" w:rsidP="00AD6DE9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10</w:t>
                    </w:r>
                  </w:p>
                </w:txbxContent>
              </v:textbox>
            </v:roundrect>
            <v:roundrect id="_x0000_s1119" style="position:absolute;left:2549;top:1973;width:218;height:207" arcsize="10923f" strokecolor="red">
              <v:textbox style="mso-next-textbox:#_x0000_s1119" inset="0,0,0,0">
                <w:txbxContent>
                  <w:p w:rsidR="00E353DD" w:rsidRPr="00053113" w:rsidRDefault="00E353DD" w:rsidP="00AD6DE9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4</w:t>
                    </w:r>
                  </w:p>
                </w:txbxContent>
              </v:textbox>
            </v:roundrect>
            <v:roundrect id="_x0000_s1120" style="position:absolute;left:2208;top:2315;width:219;height:207" arcsize="10923f" strokecolor="red">
              <v:textbox style="mso-next-textbox:#_x0000_s1120" inset="0,0,0,0">
                <w:txbxContent>
                  <w:p w:rsidR="00E353DD" w:rsidRPr="00053113" w:rsidRDefault="00E353DD" w:rsidP="00AD6DE9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5</w:t>
                    </w:r>
                  </w:p>
                </w:txbxContent>
              </v:textbox>
            </v:roundrect>
            <v:roundrect id="_x0000_s1121" style="position:absolute;left:1318;top:2315;width:219;height:207" arcsize="10923f" strokecolor="red">
              <v:textbox style="mso-next-textbox:#_x0000_s1121" inset="0,0,0,0">
                <w:txbxContent>
                  <w:p w:rsidR="00E353DD" w:rsidRPr="00053113" w:rsidRDefault="00E353DD" w:rsidP="00AD6DE9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7</w:t>
                    </w:r>
                  </w:p>
                </w:txbxContent>
              </v:textbox>
            </v:roundrect>
            <v:roundrect id="_x0000_s1122" style="position:absolute;left:864;top:1548;width:219;height:207" arcsize="10923f" strokecolor="red">
              <v:textbox style="mso-next-textbox:#_x0000_s1122" inset="0,0,0,0">
                <w:txbxContent>
                  <w:p w:rsidR="00E353DD" w:rsidRPr="00053113" w:rsidRDefault="00E353DD" w:rsidP="00AD6DE9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9</w:t>
                    </w:r>
                  </w:p>
                </w:txbxContent>
              </v:textbox>
            </v:roundrect>
            <v:roundrect id="_x0000_s1123" style="position:absolute;left:1029;top:2040;width:218;height:207" arcsize="10923f" strokecolor="red">
              <v:textbox style="mso-next-textbox:#_x0000_s1123" inset="0,0,0,0">
                <w:txbxContent>
                  <w:p w:rsidR="00E353DD" w:rsidRPr="00053113" w:rsidRDefault="00E353DD" w:rsidP="00AD6DE9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8</w:t>
                    </w:r>
                  </w:p>
                </w:txbxContent>
              </v:textbox>
            </v:roundrect>
            <w10:wrap type="none"/>
            <w10:anchorlock/>
          </v:group>
        </w:pict>
      </w:r>
      <w:r w:rsidR="00AD6DE9">
        <w:rPr>
          <w:rFonts w:ascii="Cambria Math" w:hAnsi="Cambria Math"/>
          <w:sz w:val="28"/>
        </w:rPr>
        <w:tab/>
      </w:r>
      <w:r w:rsidR="00AD6DE9"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group id="_x0000_s1129" style="width:79.55pt;height:78.45pt;mso-position-horizontal-relative:char;mso-position-vertical-relative:line" coordorigin="864,674" coordsize="2017,1954">
            <v:roundrect id="_x0000_s1130" style="position:absolute;left:1766;top:2421;width:218;height:207" arcsize="10923f" strokecolor="red">
              <v:shadow on="t"/>
              <v:textbox style="mso-next-textbox:#_x0000_s1130" inset="0,0,0,0">
                <w:txbxContent>
                  <w:p w:rsidR="00E353DD" w:rsidRPr="00053113" w:rsidRDefault="00E353DD" w:rsidP="00AD6DE9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6</w:t>
                    </w:r>
                  </w:p>
                </w:txbxContent>
              </v:textbox>
            </v:roundrect>
            <v:group id="_x0000_s1131" style="position:absolute;left:1075;top:674;width:1806;height:1747" coordorigin="2031,12629" coordsize="2831,2775">
              <v:group id="_x0000_s1132" style="position:absolute;left:2031;top:12629;width:2831;height:2775" coordorigin="2031,12629" coordsize="2831,2775">
                <v:oval id="_x0000_s1133" style="position:absolute;left:2062;top:13002;width:2475;height:2384" strokecolor="red">
                  <v:shadow on="t"/>
                </v:oval>
                <v:group id="_x0000_s1134" style="position:absolute;left:2031;top:12629;width:2831;height:2775" coordorigin="2031,12629" coordsize="2831,2775">
                  <v:group id="_x0000_s1135" style="position:absolute;left:3097;top:12629;width:1765;height:1673" coordorigin="3097,12629" coordsize="1765,1673">
                    <v:shape id="_x0000_s1136" type="#_x0000_t32" style="position:absolute;left:3277;top:12940;width:0;height:196" o:connectortype="straight" strokecolor="red" strokeweight="3pt">
                      <v:shadow on="t"/>
                    </v:shape>
                    <v:shape id="_x0000_s1137" type="#_x0000_t32" style="position:absolute;left:3672;top:13054;width:136;height:196;flip:x" o:connectortype="straight" strokecolor="red" strokeweight="3pt">
                      <v:shadow on="t"/>
                    </v:shape>
                    <v:shape id="_x0000_s1138" type="#_x0000_t32" style="position:absolute;left:4204;top:13560;width:182;height:93;flip:x" o:connectortype="straight" strokecolor="red" strokeweight="3pt">
                      <v:shadow on="t"/>
                    </v:shape>
                    <v:shape id="_x0000_s1139" type="#_x0000_t32" style="position:absolute;left:4359;top:14120;width:183;height:1;flip:x" o:connectortype="straight" strokecolor="red" strokeweight="3pt">
                      <v:shadow on="t"/>
                    </v:shape>
                    <v:roundrect id="_x0000_s1140" style="position:absolute;left:3097;top:12629;width:343;height:329" arcsize="10923f" strokecolor="red">
                      <v:shadow on="t"/>
                      <v:textbox style="mso-next-textbox:#_x0000_s1140" inset="0,0,0,0">
                        <w:txbxContent>
                          <w:p w:rsidR="00E353DD" w:rsidRPr="00053113" w:rsidRDefault="00E353DD" w:rsidP="00AD6DE9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12</w:t>
                            </w:r>
                          </w:p>
                        </w:txbxContent>
                      </v:textbox>
                    </v:roundrect>
                    <v:roundrect id="_x0000_s1141" style="position:absolute;left:3764;top:12807;width:343;height:329" arcsize="10923f" strokecolor="red">
                      <v:shadow on="t"/>
                      <v:textbox style="mso-next-textbox:#_x0000_s1141" inset="0,0,0,0">
                        <w:txbxContent>
                          <w:p w:rsidR="00E353DD" w:rsidRPr="00053113" w:rsidRDefault="00E353DD" w:rsidP="00AD6DE9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xbxContent>
                      </v:textbox>
                    </v:roundrect>
                    <v:roundrect id="_x0000_s1142" style="position:absolute;left:4342;top:13324;width:343;height:329" arcsize="10923f" strokecolor="red">
                      <v:shadow on="t"/>
                      <v:textbox style="mso-next-textbox:#_x0000_s1142" inset="0,0,0,0">
                        <w:txbxContent>
                          <w:p w:rsidR="00E353DD" w:rsidRPr="00053113" w:rsidRDefault="00E353DD" w:rsidP="00AD6DE9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xbxContent>
                      </v:textbox>
                    </v:roundrect>
                    <v:roundrect id="_x0000_s1143" style="position:absolute;left:4519;top:13973;width:343;height:329" arcsize="10923f" strokecolor="red">
                      <v:shadow on="t"/>
                      <v:textbox style="mso-next-textbox:#_x0000_s1143" inset="0,0,0,0">
                        <w:txbxContent>
                          <w:p w:rsidR="00E353DD" w:rsidRPr="00053113" w:rsidRDefault="00E353DD" w:rsidP="00AD6DE9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xbxContent>
                      </v:textbox>
                    </v:roundrect>
                  </v:group>
                  <v:shape id="_x0000_s1144" type="#_x0000_t32" style="position:absolute;left:4258;top:14693;width:128;height:106" o:connectortype="straight" strokecolor="red" strokeweight="4pt">
                    <v:shadow on="t"/>
                  </v:shape>
                  <v:shape id="_x0000_s1145" type="#_x0000_t32" style="position:absolute;left:3840;top:15101;width:60;height:151" o:connectortype="straight" strokecolor="red" strokeweight="4pt">
                    <v:shadow on="t"/>
                  </v:shape>
                  <v:shape id="_x0000_s1146" type="#_x0000_t32" style="position:absolute;left:3277;top:15235;width:0;height:169" o:connectortype="straight" strokecolor="red" strokeweight="4pt">
                    <v:shadow on="t"/>
                  </v:shape>
                  <v:shape id="_x0000_s1147" type="#_x0000_t32" style="position:absolute;left:2685;top:15101;width:71;height:169;flip:x" o:connectortype="straight" strokecolor="red" strokeweight="4pt">
                    <v:shadow on="t"/>
                  </v:shape>
                  <v:shape id="_x0000_s1148" type="#_x0000_t32" style="position:absolute;left:2231;top:14738;width:182;height:124;flip:x" o:connectortype="straight" strokecolor="red" strokeweight="4pt">
                    <v:shadow on="t"/>
                  </v:shape>
                  <v:shape id="_x0000_s1149" type="#_x0000_t32" style="position:absolute;left:2031;top:14183;width:200;height:0;flip:x" o:connectortype="straight" strokecolor="red" strokeweight="4pt">
                    <v:shadow on="t"/>
                  </v:shape>
                  <v:shape id="_x0000_s1150" type="#_x0000_t32" style="position:absolute;left:2749;top:13099;width:60;height:151" o:connectortype="straight" strokecolor="red" strokeweight="4pt">
                    <v:shadow on="t"/>
                  </v:shape>
                  <v:shape id="_x0000_s1151" type="#_x0000_t32" style="position:absolute;left:2210;top:13578;width:128;height:106" o:connectortype="straight" strokecolor="red" strokeweight="4pt">
                    <v:shadow on="t"/>
                  </v:shape>
                </v:group>
              </v:group>
              <v:oval id="_x0000_s1152" style="position:absolute;left:3200;top:14120;width:187;height:182" fillcolor="#1f497d [3215]" strokecolor="red"/>
            </v:group>
            <v:roundrect id="_x0000_s1153" style="position:absolute;left:1352;top:786;width:219;height:207" arcsize="10923f" strokecolor="red">
              <v:textbox style="mso-next-textbox:#_x0000_s1153" inset="0,0,0,0">
                <w:txbxContent>
                  <w:p w:rsidR="00E353DD" w:rsidRPr="00053113" w:rsidRDefault="00E353DD" w:rsidP="00AD6DE9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11</w:t>
                    </w:r>
                  </w:p>
                </w:txbxContent>
              </v:textbox>
            </v:roundrect>
            <v:roundrect id="_x0000_s1154" style="position:absolute;left:978;top:1106;width:218;height:207" arcsize="10923f" strokecolor="red">
              <v:textbox style="mso-next-textbox:#_x0000_s1154" inset="0,0,0,0">
                <w:txbxContent>
                  <w:p w:rsidR="00E353DD" w:rsidRPr="00053113" w:rsidRDefault="00E353DD" w:rsidP="00AD6DE9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10</w:t>
                    </w:r>
                  </w:p>
                </w:txbxContent>
              </v:textbox>
            </v:roundrect>
            <v:roundrect id="_x0000_s1155" style="position:absolute;left:2549;top:1973;width:218;height:207" arcsize="10923f" strokecolor="red">
              <v:textbox style="mso-next-textbox:#_x0000_s1155" inset="0,0,0,0">
                <w:txbxContent>
                  <w:p w:rsidR="00E353DD" w:rsidRPr="00053113" w:rsidRDefault="00E353DD" w:rsidP="00AD6DE9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4</w:t>
                    </w:r>
                  </w:p>
                </w:txbxContent>
              </v:textbox>
            </v:roundrect>
            <v:roundrect id="_x0000_s1156" style="position:absolute;left:2208;top:2315;width:219;height:207" arcsize="10923f" strokecolor="red">
              <v:textbox style="mso-next-textbox:#_x0000_s1156" inset="0,0,0,0">
                <w:txbxContent>
                  <w:p w:rsidR="00E353DD" w:rsidRPr="00053113" w:rsidRDefault="00E353DD" w:rsidP="00AD6DE9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5</w:t>
                    </w:r>
                  </w:p>
                </w:txbxContent>
              </v:textbox>
            </v:roundrect>
            <v:roundrect id="_x0000_s1157" style="position:absolute;left:1318;top:2315;width:219;height:207" arcsize="10923f" strokecolor="red">
              <v:textbox style="mso-next-textbox:#_x0000_s1157" inset="0,0,0,0">
                <w:txbxContent>
                  <w:p w:rsidR="00E353DD" w:rsidRPr="00053113" w:rsidRDefault="00E353DD" w:rsidP="00AD6DE9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7</w:t>
                    </w:r>
                  </w:p>
                </w:txbxContent>
              </v:textbox>
            </v:roundrect>
            <v:roundrect id="_x0000_s1158" style="position:absolute;left:864;top:1548;width:219;height:207" arcsize="10923f" strokecolor="red">
              <v:textbox style="mso-next-textbox:#_x0000_s1158" inset="0,0,0,0">
                <w:txbxContent>
                  <w:p w:rsidR="00E353DD" w:rsidRPr="00053113" w:rsidRDefault="00E353DD" w:rsidP="00AD6DE9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9</w:t>
                    </w:r>
                  </w:p>
                </w:txbxContent>
              </v:textbox>
            </v:roundrect>
            <v:roundrect id="_x0000_s1159" style="position:absolute;left:1029;top:2040;width:218;height:207" arcsize="10923f" strokecolor="red">
              <v:textbox style="mso-next-textbox:#_x0000_s1159" inset="0,0,0,0">
                <w:txbxContent>
                  <w:p w:rsidR="00E353DD" w:rsidRPr="00053113" w:rsidRDefault="00E353DD" w:rsidP="00AD6DE9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8</w:t>
                    </w:r>
                  </w:p>
                </w:txbxContent>
              </v:textbox>
            </v:roundrect>
            <w10:wrap type="none"/>
            <w10:anchorlock/>
          </v:group>
        </w:pict>
      </w:r>
    </w:p>
    <w:p w:rsidR="00A22116" w:rsidRPr="00AD6DE9" w:rsidRDefault="00A22116" w:rsidP="00A22116">
      <w:pPr>
        <w:pStyle w:val="AralkYok"/>
        <w:rPr>
          <w:rFonts w:ascii="Cambria Math" w:hAnsi="Cambria Math"/>
          <w:sz w:val="18"/>
        </w:rPr>
      </w:pPr>
    </w:p>
    <w:p w:rsidR="00AD6DE9" w:rsidRDefault="001345C1" w:rsidP="00AD6DE9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570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D26050" w:rsidRDefault="00E353DD" w:rsidP="00AD6DE9">
                  <w:pPr>
                    <w:pStyle w:val="AralkYok"/>
                    <w:jc w:val="center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>12 :15</w:t>
                  </w:r>
                </w:p>
              </w:txbxContent>
            </v:textbox>
            <w10:wrap type="none"/>
            <w10:anchorlock/>
          </v:roundrect>
        </w:pict>
      </w:r>
      <w:r w:rsidR="00AD6DE9">
        <w:rPr>
          <w:rFonts w:ascii="Cambria Math" w:hAnsi="Cambria Math"/>
          <w:sz w:val="28"/>
        </w:rPr>
        <w:tab/>
      </w:r>
      <w:r w:rsidR="00AD6DE9">
        <w:rPr>
          <w:rFonts w:ascii="Cambria Math" w:hAnsi="Cambria Math"/>
          <w:sz w:val="28"/>
        </w:rPr>
        <w:tab/>
      </w:r>
      <w:r w:rsidR="00AD6DE9"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569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D26050" w:rsidRDefault="00E353DD" w:rsidP="00AD6DE9">
                  <w:pPr>
                    <w:pStyle w:val="AralkYok"/>
                    <w:jc w:val="center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>13:20</w:t>
                  </w:r>
                </w:p>
              </w:txbxContent>
            </v:textbox>
            <w10:wrap type="none"/>
            <w10:anchorlock/>
          </v:roundrect>
        </w:pict>
      </w:r>
      <w:r w:rsidR="00AD6DE9">
        <w:rPr>
          <w:rFonts w:ascii="Cambria Math" w:hAnsi="Cambria Math"/>
          <w:sz w:val="28"/>
        </w:rPr>
        <w:tab/>
      </w:r>
      <w:r w:rsidR="00AD6DE9">
        <w:rPr>
          <w:rFonts w:ascii="Cambria Math" w:hAnsi="Cambria Math"/>
          <w:sz w:val="28"/>
        </w:rPr>
        <w:tab/>
        <w:t xml:space="preserve">     </w:t>
      </w:r>
    </w:p>
    <w:p w:rsidR="00AD6DE9" w:rsidRPr="00AD6DE9" w:rsidRDefault="001345C1" w:rsidP="00AD6DE9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568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AD6DE9"/>
              </w:txbxContent>
            </v:textbox>
            <w10:wrap type="none"/>
            <w10:anchorlock/>
          </v:roundrect>
        </w:pict>
      </w:r>
      <w:r w:rsidR="00AD6DE9"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567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AD6DE9"/>
              </w:txbxContent>
            </v:textbox>
            <w10:wrap type="none"/>
            <w10:anchorlock/>
          </v:roundrect>
        </w:pict>
      </w:r>
    </w:p>
    <w:p w:rsidR="00AD6DE9" w:rsidRDefault="001345C1" w:rsidP="00AD6DE9">
      <w:pPr>
        <w:pStyle w:val="AralkYok"/>
        <w:rPr>
          <w:rFonts w:ascii="Cambria Math" w:hAnsi="Cambria Math"/>
          <w:sz w:val="24"/>
        </w:rPr>
      </w:pP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group id="_x0000_s1195" style="width:79.55pt;height:78.45pt;mso-position-horizontal-relative:char;mso-position-vertical-relative:line" coordorigin="864,674" coordsize="2017,1954">
            <v:roundrect id="_x0000_s1196" style="position:absolute;left:1766;top:2421;width:218;height:207" arcsize="10923f" strokecolor="red">
              <v:shadow on="t"/>
              <v:textbox style="mso-next-textbox:#_x0000_s1196" inset="0,0,0,0">
                <w:txbxContent>
                  <w:p w:rsidR="00E353DD" w:rsidRPr="00053113" w:rsidRDefault="00E353DD" w:rsidP="00AD6DE9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6</w:t>
                    </w:r>
                  </w:p>
                </w:txbxContent>
              </v:textbox>
            </v:roundrect>
            <v:group id="_x0000_s1197" style="position:absolute;left:1075;top:674;width:1806;height:1747" coordorigin="2031,12629" coordsize="2831,2775">
              <v:group id="_x0000_s1198" style="position:absolute;left:2031;top:12629;width:2831;height:2775" coordorigin="2031,12629" coordsize="2831,2775">
                <v:oval id="_x0000_s1199" style="position:absolute;left:2062;top:13002;width:2475;height:2384" strokecolor="red">
                  <v:shadow on="t"/>
                </v:oval>
                <v:group id="_x0000_s1200" style="position:absolute;left:2031;top:12629;width:2831;height:2775" coordorigin="2031,12629" coordsize="2831,2775">
                  <v:group id="_x0000_s1201" style="position:absolute;left:3097;top:12629;width:1765;height:1673" coordorigin="3097,12629" coordsize="1765,1673">
                    <v:shape id="_x0000_s1202" type="#_x0000_t32" style="position:absolute;left:3277;top:12940;width:0;height:196" o:connectortype="straight" strokecolor="red" strokeweight="3pt">
                      <v:shadow on="t"/>
                    </v:shape>
                    <v:shape id="_x0000_s1203" type="#_x0000_t32" style="position:absolute;left:3672;top:13054;width:136;height:196;flip:x" o:connectortype="straight" strokecolor="red" strokeweight="3pt">
                      <v:shadow on="t"/>
                    </v:shape>
                    <v:shape id="_x0000_s1204" type="#_x0000_t32" style="position:absolute;left:4204;top:13560;width:182;height:93;flip:x" o:connectortype="straight" strokecolor="red" strokeweight="3pt">
                      <v:shadow on="t"/>
                    </v:shape>
                    <v:shape id="_x0000_s1205" type="#_x0000_t32" style="position:absolute;left:4359;top:14120;width:183;height:1;flip:x" o:connectortype="straight" strokecolor="red" strokeweight="3pt">
                      <v:shadow on="t"/>
                    </v:shape>
                    <v:roundrect id="_x0000_s1206" style="position:absolute;left:3097;top:12629;width:343;height:329" arcsize="10923f" strokecolor="red">
                      <v:shadow on="t"/>
                      <v:textbox style="mso-next-textbox:#_x0000_s1206" inset="0,0,0,0">
                        <w:txbxContent>
                          <w:p w:rsidR="00E353DD" w:rsidRPr="00053113" w:rsidRDefault="00E353DD" w:rsidP="00AD6DE9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12</w:t>
                            </w:r>
                          </w:p>
                        </w:txbxContent>
                      </v:textbox>
                    </v:roundrect>
                    <v:roundrect id="_x0000_s1207" style="position:absolute;left:3764;top:12807;width:343;height:329" arcsize="10923f" strokecolor="red">
                      <v:shadow on="t"/>
                      <v:textbox style="mso-next-textbox:#_x0000_s1207" inset="0,0,0,0">
                        <w:txbxContent>
                          <w:p w:rsidR="00E353DD" w:rsidRPr="00053113" w:rsidRDefault="00E353DD" w:rsidP="00AD6DE9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xbxContent>
                      </v:textbox>
                    </v:roundrect>
                    <v:roundrect id="_x0000_s1208" style="position:absolute;left:4342;top:13324;width:343;height:329" arcsize="10923f" strokecolor="red">
                      <v:shadow on="t"/>
                      <v:textbox style="mso-next-textbox:#_x0000_s1208" inset="0,0,0,0">
                        <w:txbxContent>
                          <w:p w:rsidR="00E353DD" w:rsidRPr="00053113" w:rsidRDefault="00E353DD" w:rsidP="00AD6DE9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xbxContent>
                      </v:textbox>
                    </v:roundrect>
                    <v:roundrect id="_x0000_s1209" style="position:absolute;left:4519;top:13973;width:343;height:329" arcsize="10923f" strokecolor="red">
                      <v:shadow on="t"/>
                      <v:textbox style="mso-next-textbox:#_x0000_s1209" inset="0,0,0,0">
                        <w:txbxContent>
                          <w:p w:rsidR="00E353DD" w:rsidRPr="00053113" w:rsidRDefault="00E353DD" w:rsidP="00AD6DE9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xbxContent>
                      </v:textbox>
                    </v:roundrect>
                  </v:group>
                  <v:shape id="_x0000_s1210" type="#_x0000_t32" style="position:absolute;left:4258;top:14693;width:128;height:106" o:connectortype="straight" strokecolor="red" strokeweight="4pt">
                    <v:shadow on="t"/>
                  </v:shape>
                  <v:shape id="_x0000_s1211" type="#_x0000_t32" style="position:absolute;left:3840;top:15101;width:60;height:151" o:connectortype="straight" strokecolor="red" strokeweight="4pt">
                    <v:shadow on="t"/>
                  </v:shape>
                  <v:shape id="_x0000_s1212" type="#_x0000_t32" style="position:absolute;left:3277;top:15235;width:0;height:169" o:connectortype="straight" strokecolor="red" strokeweight="4pt">
                    <v:shadow on="t"/>
                  </v:shape>
                  <v:shape id="_x0000_s1213" type="#_x0000_t32" style="position:absolute;left:2685;top:15101;width:71;height:169;flip:x" o:connectortype="straight" strokecolor="red" strokeweight="4pt">
                    <v:shadow on="t"/>
                  </v:shape>
                  <v:shape id="_x0000_s1214" type="#_x0000_t32" style="position:absolute;left:2231;top:14738;width:182;height:124;flip:x" o:connectortype="straight" strokecolor="red" strokeweight="4pt">
                    <v:shadow on="t"/>
                  </v:shape>
                  <v:shape id="_x0000_s1215" type="#_x0000_t32" style="position:absolute;left:2031;top:14183;width:200;height:0;flip:x" o:connectortype="straight" strokecolor="red" strokeweight="4pt">
                    <v:shadow on="t"/>
                  </v:shape>
                  <v:shape id="_x0000_s1216" type="#_x0000_t32" style="position:absolute;left:2749;top:13099;width:60;height:151" o:connectortype="straight" strokecolor="red" strokeweight="4pt">
                    <v:shadow on="t"/>
                  </v:shape>
                  <v:shape id="_x0000_s1217" type="#_x0000_t32" style="position:absolute;left:2210;top:13578;width:128;height:106" o:connectortype="straight" strokecolor="red" strokeweight="4pt">
                    <v:shadow on="t"/>
                  </v:shape>
                </v:group>
              </v:group>
              <v:oval id="_x0000_s1218" style="position:absolute;left:3200;top:14120;width:187;height:182" fillcolor="#1f497d [3215]" strokecolor="red"/>
            </v:group>
            <v:roundrect id="_x0000_s1219" style="position:absolute;left:1352;top:786;width:219;height:207" arcsize="10923f" strokecolor="red">
              <v:textbox style="mso-next-textbox:#_x0000_s1219" inset="0,0,0,0">
                <w:txbxContent>
                  <w:p w:rsidR="00E353DD" w:rsidRPr="00053113" w:rsidRDefault="00E353DD" w:rsidP="00AD6DE9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11</w:t>
                    </w:r>
                  </w:p>
                </w:txbxContent>
              </v:textbox>
            </v:roundrect>
            <v:roundrect id="_x0000_s1220" style="position:absolute;left:978;top:1106;width:218;height:207" arcsize="10923f" strokecolor="red">
              <v:textbox style="mso-next-textbox:#_x0000_s1220" inset="0,0,0,0">
                <w:txbxContent>
                  <w:p w:rsidR="00E353DD" w:rsidRPr="00053113" w:rsidRDefault="00E353DD" w:rsidP="00AD6DE9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10</w:t>
                    </w:r>
                  </w:p>
                </w:txbxContent>
              </v:textbox>
            </v:roundrect>
            <v:roundrect id="_x0000_s1221" style="position:absolute;left:2549;top:1973;width:218;height:207" arcsize="10923f" strokecolor="red">
              <v:textbox style="mso-next-textbox:#_x0000_s1221" inset="0,0,0,0">
                <w:txbxContent>
                  <w:p w:rsidR="00E353DD" w:rsidRPr="00053113" w:rsidRDefault="00E353DD" w:rsidP="00AD6DE9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4</w:t>
                    </w:r>
                  </w:p>
                </w:txbxContent>
              </v:textbox>
            </v:roundrect>
            <v:roundrect id="_x0000_s1222" style="position:absolute;left:2208;top:2315;width:219;height:207" arcsize="10923f" strokecolor="red">
              <v:textbox style="mso-next-textbox:#_x0000_s1222" inset="0,0,0,0">
                <w:txbxContent>
                  <w:p w:rsidR="00E353DD" w:rsidRPr="00053113" w:rsidRDefault="00E353DD" w:rsidP="00AD6DE9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5</w:t>
                    </w:r>
                  </w:p>
                </w:txbxContent>
              </v:textbox>
            </v:roundrect>
            <v:roundrect id="_x0000_s1223" style="position:absolute;left:1318;top:2315;width:219;height:207" arcsize="10923f" strokecolor="red">
              <v:textbox style="mso-next-textbox:#_x0000_s1223" inset="0,0,0,0">
                <w:txbxContent>
                  <w:p w:rsidR="00E353DD" w:rsidRPr="00053113" w:rsidRDefault="00E353DD" w:rsidP="00AD6DE9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7</w:t>
                    </w:r>
                  </w:p>
                </w:txbxContent>
              </v:textbox>
            </v:roundrect>
            <v:roundrect id="_x0000_s1224" style="position:absolute;left:864;top:1548;width:219;height:207" arcsize="10923f" strokecolor="red">
              <v:textbox style="mso-next-textbox:#_x0000_s1224" inset="0,0,0,0">
                <w:txbxContent>
                  <w:p w:rsidR="00E353DD" w:rsidRPr="00053113" w:rsidRDefault="00E353DD" w:rsidP="00AD6DE9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9</w:t>
                    </w:r>
                  </w:p>
                </w:txbxContent>
              </v:textbox>
            </v:roundrect>
            <v:roundrect id="_x0000_s1225" style="position:absolute;left:1029;top:2040;width:218;height:207" arcsize="10923f" strokecolor="red">
              <v:textbox style="mso-next-textbox:#_x0000_s1225" inset="0,0,0,0">
                <w:txbxContent>
                  <w:p w:rsidR="00E353DD" w:rsidRPr="00053113" w:rsidRDefault="00E353DD" w:rsidP="00AD6DE9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8</w:t>
                    </w:r>
                  </w:p>
                </w:txbxContent>
              </v:textbox>
            </v:roundrect>
            <w10:wrap type="none"/>
            <w10:anchorlock/>
          </v:group>
        </w:pict>
      </w:r>
      <w:r w:rsidR="00AD6DE9">
        <w:rPr>
          <w:rFonts w:ascii="Cambria Math" w:hAnsi="Cambria Math"/>
          <w:sz w:val="28"/>
        </w:rPr>
        <w:tab/>
      </w:r>
      <w:r w:rsidR="00AD6DE9"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group id="_x0000_s1160" style="width:79.55pt;height:78.45pt;mso-position-horizontal-relative:char;mso-position-vertical-relative:line" coordorigin="864,674" coordsize="2017,1954">
            <v:roundrect id="_x0000_s1161" style="position:absolute;left:1766;top:2421;width:218;height:207" arcsize="10923f" strokecolor="red">
              <v:shadow on="t"/>
              <v:textbox style="mso-next-textbox:#_x0000_s1161" inset="0,0,0,0">
                <w:txbxContent>
                  <w:p w:rsidR="00E353DD" w:rsidRPr="00053113" w:rsidRDefault="00E353DD" w:rsidP="00AD6DE9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6</w:t>
                    </w:r>
                  </w:p>
                </w:txbxContent>
              </v:textbox>
            </v:roundrect>
            <v:group id="_x0000_s1162" style="position:absolute;left:1075;top:674;width:1806;height:1747" coordorigin="2031,12629" coordsize="2831,2775">
              <v:group id="_x0000_s1163" style="position:absolute;left:2031;top:12629;width:2831;height:2775" coordorigin="2031,12629" coordsize="2831,2775">
                <v:oval id="_x0000_s1164" style="position:absolute;left:2062;top:13002;width:2475;height:2384" strokecolor="red">
                  <v:shadow on="t"/>
                </v:oval>
                <v:group id="_x0000_s1165" style="position:absolute;left:2031;top:12629;width:2831;height:2775" coordorigin="2031,12629" coordsize="2831,2775">
                  <v:group id="_x0000_s1166" style="position:absolute;left:3097;top:12629;width:1765;height:1673" coordorigin="3097,12629" coordsize="1765,1673">
                    <v:shape id="_x0000_s1167" type="#_x0000_t32" style="position:absolute;left:3277;top:12940;width:0;height:196" o:connectortype="straight" strokecolor="red" strokeweight="3pt">
                      <v:shadow on="t"/>
                    </v:shape>
                    <v:shape id="_x0000_s1168" type="#_x0000_t32" style="position:absolute;left:3672;top:13054;width:136;height:196;flip:x" o:connectortype="straight" strokecolor="red" strokeweight="3pt">
                      <v:shadow on="t"/>
                    </v:shape>
                    <v:shape id="_x0000_s1169" type="#_x0000_t32" style="position:absolute;left:4204;top:13560;width:182;height:93;flip:x" o:connectortype="straight" strokecolor="red" strokeweight="3pt">
                      <v:shadow on="t"/>
                    </v:shape>
                    <v:shape id="_x0000_s1170" type="#_x0000_t32" style="position:absolute;left:4359;top:14120;width:183;height:1;flip:x" o:connectortype="straight" strokecolor="red" strokeweight="3pt">
                      <v:shadow on="t"/>
                    </v:shape>
                    <v:roundrect id="_x0000_s1171" style="position:absolute;left:3097;top:12629;width:343;height:329" arcsize="10923f" strokecolor="red">
                      <v:shadow on="t"/>
                      <v:textbox style="mso-next-textbox:#_x0000_s1171" inset="0,0,0,0">
                        <w:txbxContent>
                          <w:p w:rsidR="00E353DD" w:rsidRPr="00053113" w:rsidRDefault="00E353DD" w:rsidP="00AD6DE9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12</w:t>
                            </w:r>
                          </w:p>
                        </w:txbxContent>
                      </v:textbox>
                    </v:roundrect>
                    <v:roundrect id="_x0000_s1172" style="position:absolute;left:3764;top:12807;width:343;height:329" arcsize="10923f" strokecolor="red">
                      <v:shadow on="t"/>
                      <v:textbox style="mso-next-textbox:#_x0000_s1172" inset="0,0,0,0">
                        <w:txbxContent>
                          <w:p w:rsidR="00E353DD" w:rsidRPr="00053113" w:rsidRDefault="00E353DD" w:rsidP="00AD6DE9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xbxContent>
                      </v:textbox>
                    </v:roundrect>
                    <v:roundrect id="_x0000_s1173" style="position:absolute;left:4342;top:13324;width:343;height:329" arcsize="10923f" strokecolor="red">
                      <v:shadow on="t"/>
                      <v:textbox style="mso-next-textbox:#_x0000_s1173" inset="0,0,0,0">
                        <w:txbxContent>
                          <w:p w:rsidR="00E353DD" w:rsidRPr="00053113" w:rsidRDefault="00E353DD" w:rsidP="00AD6DE9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xbxContent>
                      </v:textbox>
                    </v:roundrect>
                    <v:roundrect id="_x0000_s1174" style="position:absolute;left:4519;top:13973;width:343;height:329" arcsize="10923f" strokecolor="red">
                      <v:shadow on="t"/>
                      <v:textbox style="mso-next-textbox:#_x0000_s1174" inset="0,0,0,0">
                        <w:txbxContent>
                          <w:p w:rsidR="00E353DD" w:rsidRPr="00053113" w:rsidRDefault="00E353DD" w:rsidP="00AD6DE9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xbxContent>
                      </v:textbox>
                    </v:roundrect>
                  </v:group>
                  <v:shape id="_x0000_s1175" type="#_x0000_t32" style="position:absolute;left:4258;top:14693;width:128;height:106" o:connectortype="straight" strokecolor="red" strokeweight="4pt">
                    <v:shadow on="t"/>
                  </v:shape>
                  <v:shape id="_x0000_s1176" type="#_x0000_t32" style="position:absolute;left:3840;top:15101;width:60;height:151" o:connectortype="straight" strokecolor="red" strokeweight="4pt">
                    <v:shadow on="t"/>
                  </v:shape>
                  <v:shape id="_x0000_s1177" type="#_x0000_t32" style="position:absolute;left:3277;top:15235;width:0;height:169" o:connectortype="straight" strokecolor="red" strokeweight="4pt">
                    <v:shadow on="t"/>
                  </v:shape>
                  <v:shape id="_x0000_s1178" type="#_x0000_t32" style="position:absolute;left:2685;top:15101;width:71;height:169;flip:x" o:connectortype="straight" strokecolor="red" strokeweight="4pt">
                    <v:shadow on="t"/>
                  </v:shape>
                  <v:shape id="_x0000_s1179" type="#_x0000_t32" style="position:absolute;left:2231;top:14738;width:182;height:124;flip:x" o:connectortype="straight" strokecolor="red" strokeweight="4pt">
                    <v:shadow on="t"/>
                  </v:shape>
                  <v:shape id="_x0000_s1180" type="#_x0000_t32" style="position:absolute;left:2031;top:14183;width:200;height:0;flip:x" o:connectortype="straight" strokecolor="red" strokeweight="4pt">
                    <v:shadow on="t"/>
                  </v:shape>
                  <v:shape id="_x0000_s1181" type="#_x0000_t32" style="position:absolute;left:2749;top:13099;width:60;height:151" o:connectortype="straight" strokecolor="red" strokeweight="4pt">
                    <v:shadow on="t"/>
                  </v:shape>
                  <v:shape id="_x0000_s1182" type="#_x0000_t32" style="position:absolute;left:2210;top:13578;width:128;height:106" o:connectortype="straight" strokecolor="red" strokeweight="4pt">
                    <v:shadow on="t"/>
                  </v:shape>
                </v:group>
              </v:group>
              <v:oval id="_x0000_s1183" style="position:absolute;left:3200;top:14120;width:187;height:182" fillcolor="#1f497d [3215]" strokecolor="red"/>
            </v:group>
            <v:roundrect id="_x0000_s1184" style="position:absolute;left:1352;top:786;width:219;height:207" arcsize="10923f" strokecolor="red">
              <v:textbox style="mso-next-textbox:#_x0000_s1184" inset="0,0,0,0">
                <w:txbxContent>
                  <w:p w:rsidR="00E353DD" w:rsidRPr="00053113" w:rsidRDefault="00E353DD" w:rsidP="00AD6DE9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11</w:t>
                    </w:r>
                  </w:p>
                </w:txbxContent>
              </v:textbox>
            </v:roundrect>
            <v:roundrect id="_x0000_s1185" style="position:absolute;left:978;top:1106;width:218;height:207" arcsize="10923f" strokecolor="red">
              <v:textbox style="mso-next-textbox:#_x0000_s1185" inset="0,0,0,0">
                <w:txbxContent>
                  <w:p w:rsidR="00E353DD" w:rsidRPr="00053113" w:rsidRDefault="00E353DD" w:rsidP="00AD6DE9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10</w:t>
                    </w:r>
                  </w:p>
                </w:txbxContent>
              </v:textbox>
            </v:roundrect>
            <v:roundrect id="_x0000_s1186" style="position:absolute;left:2549;top:1973;width:218;height:207" arcsize="10923f" strokecolor="red">
              <v:textbox style="mso-next-textbox:#_x0000_s1186" inset="0,0,0,0">
                <w:txbxContent>
                  <w:p w:rsidR="00E353DD" w:rsidRPr="00053113" w:rsidRDefault="00E353DD" w:rsidP="00AD6DE9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4</w:t>
                    </w:r>
                  </w:p>
                </w:txbxContent>
              </v:textbox>
            </v:roundrect>
            <v:roundrect id="_x0000_s1187" style="position:absolute;left:2208;top:2315;width:219;height:207" arcsize="10923f" strokecolor="red">
              <v:textbox style="mso-next-textbox:#_x0000_s1187" inset="0,0,0,0">
                <w:txbxContent>
                  <w:p w:rsidR="00E353DD" w:rsidRPr="00053113" w:rsidRDefault="00E353DD" w:rsidP="00AD6DE9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5</w:t>
                    </w:r>
                  </w:p>
                </w:txbxContent>
              </v:textbox>
            </v:roundrect>
            <v:roundrect id="_x0000_s1188" style="position:absolute;left:1318;top:2315;width:219;height:207" arcsize="10923f" strokecolor="red">
              <v:textbox style="mso-next-textbox:#_x0000_s1188" inset="0,0,0,0">
                <w:txbxContent>
                  <w:p w:rsidR="00E353DD" w:rsidRPr="00053113" w:rsidRDefault="00E353DD" w:rsidP="00AD6DE9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7</w:t>
                    </w:r>
                  </w:p>
                </w:txbxContent>
              </v:textbox>
            </v:roundrect>
            <v:roundrect id="_x0000_s1189" style="position:absolute;left:864;top:1548;width:219;height:207" arcsize="10923f" strokecolor="red">
              <v:textbox style="mso-next-textbox:#_x0000_s1189" inset="0,0,0,0">
                <w:txbxContent>
                  <w:p w:rsidR="00E353DD" w:rsidRPr="00053113" w:rsidRDefault="00E353DD" w:rsidP="00AD6DE9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9</w:t>
                    </w:r>
                  </w:p>
                </w:txbxContent>
              </v:textbox>
            </v:roundrect>
            <v:roundrect id="_x0000_s1190" style="position:absolute;left:1029;top:2040;width:218;height:207" arcsize="10923f" strokecolor="red">
              <v:textbox style="mso-next-textbox:#_x0000_s1190" inset="0,0,0,0">
                <w:txbxContent>
                  <w:p w:rsidR="00E353DD" w:rsidRPr="00053113" w:rsidRDefault="00E353DD" w:rsidP="00AD6DE9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8</w:t>
                    </w:r>
                  </w:p>
                </w:txbxContent>
              </v:textbox>
            </v:roundrect>
            <w10:wrap type="none"/>
            <w10:anchorlock/>
          </v:group>
        </w:pict>
      </w:r>
    </w:p>
    <w:p w:rsidR="00A22116" w:rsidRPr="00AD6DE9" w:rsidRDefault="00A22116" w:rsidP="00A22116">
      <w:pPr>
        <w:pStyle w:val="AralkYok"/>
        <w:rPr>
          <w:rFonts w:ascii="Cambria Math" w:hAnsi="Cambria Math"/>
          <w:sz w:val="20"/>
        </w:rPr>
      </w:pPr>
    </w:p>
    <w:p w:rsidR="00AD6DE9" w:rsidRDefault="001345C1" w:rsidP="00AD6DE9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566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D26050" w:rsidRDefault="00E353DD" w:rsidP="00AD6DE9">
                  <w:pPr>
                    <w:pStyle w:val="AralkYok"/>
                    <w:jc w:val="center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>22:55</w:t>
                  </w:r>
                </w:p>
              </w:txbxContent>
            </v:textbox>
            <w10:wrap type="none"/>
            <w10:anchorlock/>
          </v:roundrect>
        </w:pict>
      </w:r>
      <w:r w:rsidR="00AD6DE9">
        <w:rPr>
          <w:rFonts w:ascii="Cambria Math" w:hAnsi="Cambria Math"/>
          <w:sz w:val="28"/>
        </w:rPr>
        <w:tab/>
      </w:r>
      <w:r w:rsidR="00AD6DE9">
        <w:rPr>
          <w:rFonts w:ascii="Cambria Math" w:hAnsi="Cambria Math"/>
          <w:sz w:val="28"/>
        </w:rPr>
        <w:tab/>
      </w:r>
      <w:r w:rsidR="00AD6DE9"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565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D26050" w:rsidRDefault="00E353DD" w:rsidP="00AD6DE9">
                  <w:pPr>
                    <w:pStyle w:val="AralkYok"/>
                    <w:jc w:val="center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>23:05</w:t>
                  </w:r>
                </w:p>
              </w:txbxContent>
            </v:textbox>
            <w10:wrap type="none"/>
            <w10:anchorlock/>
          </v:roundrect>
        </w:pict>
      </w:r>
      <w:r w:rsidR="00AD6DE9">
        <w:rPr>
          <w:rFonts w:ascii="Cambria Math" w:hAnsi="Cambria Math"/>
          <w:sz w:val="28"/>
        </w:rPr>
        <w:tab/>
      </w:r>
      <w:r w:rsidR="00AD6DE9">
        <w:rPr>
          <w:rFonts w:ascii="Cambria Math" w:hAnsi="Cambria Math"/>
          <w:sz w:val="28"/>
        </w:rPr>
        <w:tab/>
        <w:t xml:space="preserve">     </w:t>
      </w:r>
    </w:p>
    <w:p w:rsidR="00AD6DE9" w:rsidRPr="00AD6DE9" w:rsidRDefault="001345C1" w:rsidP="00AD6DE9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564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AD6DE9"/>
              </w:txbxContent>
            </v:textbox>
            <w10:wrap type="none"/>
            <w10:anchorlock/>
          </v:roundrect>
        </w:pict>
      </w:r>
      <w:r w:rsidR="00AD6DE9"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563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AD6DE9"/>
              </w:txbxContent>
            </v:textbox>
            <w10:wrap type="none"/>
            <w10:anchorlock/>
          </v:roundrect>
        </w:pict>
      </w:r>
    </w:p>
    <w:p w:rsidR="00AD6DE9" w:rsidRDefault="001345C1" w:rsidP="00AD6DE9">
      <w:pPr>
        <w:pStyle w:val="AralkYok"/>
        <w:rPr>
          <w:rFonts w:ascii="Cambria Math" w:hAnsi="Cambria Math"/>
          <w:sz w:val="24"/>
        </w:rPr>
      </w:pP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group id="_x0000_s1261" style="width:79.55pt;height:78.45pt;mso-position-horizontal-relative:char;mso-position-vertical-relative:line" coordorigin="864,674" coordsize="2017,1954">
            <v:roundrect id="_x0000_s1262" style="position:absolute;left:1766;top:2421;width:218;height:207" arcsize="10923f" strokecolor="red">
              <v:shadow on="t"/>
              <v:textbox style="mso-next-textbox:#_x0000_s1262" inset="0,0,0,0">
                <w:txbxContent>
                  <w:p w:rsidR="00E353DD" w:rsidRPr="00053113" w:rsidRDefault="00E353DD" w:rsidP="00AD6DE9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6</w:t>
                    </w:r>
                  </w:p>
                </w:txbxContent>
              </v:textbox>
            </v:roundrect>
            <v:group id="_x0000_s1263" style="position:absolute;left:1075;top:674;width:1806;height:1747" coordorigin="2031,12629" coordsize="2831,2775">
              <v:group id="_x0000_s1264" style="position:absolute;left:2031;top:12629;width:2831;height:2775" coordorigin="2031,12629" coordsize="2831,2775">
                <v:oval id="_x0000_s1265" style="position:absolute;left:2062;top:13002;width:2475;height:2384" strokecolor="red">
                  <v:shadow on="t"/>
                </v:oval>
                <v:group id="_x0000_s1266" style="position:absolute;left:2031;top:12629;width:2831;height:2775" coordorigin="2031,12629" coordsize="2831,2775">
                  <v:group id="_x0000_s1267" style="position:absolute;left:3097;top:12629;width:1765;height:1673" coordorigin="3097,12629" coordsize="1765,1673">
                    <v:shape id="_x0000_s1268" type="#_x0000_t32" style="position:absolute;left:3277;top:12940;width:0;height:196" o:connectortype="straight" strokecolor="red" strokeweight="3pt">
                      <v:shadow on="t"/>
                    </v:shape>
                    <v:shape id="_x0000_s1269" type="#_x0000_t32" style="position:absolute;left:3672;top:13054;width:136;height:196;flip:x" o:connectortype="straight" strokecolor="red" strokeweight="3pt">
                      <v:shadow on="t"/>
                    </v:shape>
                    <v:shape id="_x0000_s1270" type="#_x0000_t32" style="position:absolute;left:4204;top:13560;width:182;height:93;flip:x" o:connectortype="straight" strokecolor="red" strokeweight="3pt">
                      <v:shadow on="t"/>
                    </v:shape>
                    <v:shape id="_x0000_s1271" type="#_x0000_t32" style="position:absolute;left:4359;top:14120;width:183;height:1;flip:x" o:connectortype="straight" strokecolor="red" strokeweight="3pt">
                      <v:shadow on="t"/>
                    </v:shape>
                    <v:roundrect id="_x0000_s1272" style="position:absolute;left:3097;top:12629;width:343;height:329" arcsize="10923f" strokecolor="red">
                      <v:shadow on="t"/>
                      <v:textbox style="mso-next-textbox:#_x0000_s1272" inset="0,0,0,0">
                        <w:txbxContent>
                          <w:p w:rsidR="00E353DD" w:rsidRPr="00053113" w:rsidRDefault="00E353DD" w:rsidP="00AD6DE9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12</w:t>
                            </w:r>
                          </w:p>
                        </w:txbxContent>
                      </v:textbox>
                    </v:roundrect>
                    <v:roundrect id="_x0000_s1273" style="position:absolute;left:3764;top:12807;width:343;height:329" arcsize="10923f" strokecolor="red">
                      <v:shadow on="t"/>
                      <v:textbox style="mso-next-textbox:#_x0000_s1273" inset="0,0,0,0">
                        <w:txbxContent>
                          <w:p w:rsidR="00E353DD" w:rsidRPr="00053113" w:rsidRDefault="00E353DD" w:rsidP="00AD6DE9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xbxContent>
                      </v:textbox>
                    </v:roundrect>
                    <v:roundrect id="_x0000_s1274" style="position:absolute;left:4342;top:13324;width:343;height:329" arcsize="10923f" strokecolor="red">
                      <v:shadow on="t"/>
                      <v:textbox style="mso-next-textbox:#_x0000_s1274" inset="0,0,0,0">
                        <w:txbxContent>
                          <w:p w:rsidR="00E353DD" w:rsidRPr="00053113" w:rsidRDefault="00E353DD" w:rsidP="00AD6DE9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xbxContent>
                      </v:textbox>
                    </v:roundrect>
                    <v:roundrect id="_x0000_s1275" style="position:absolute;left:4519;top:13973;width:343;height:329" arcsize="10923f" strokecolor="red">
                      <v:shadow on="t"/>
                      <v:textbox style="mso-next-textbox:#_x0000_s1275" inset="0,0,0,0">
                        <w:txbxContent>
                          <w:p w:rsidR="00E353DD" w:rsidRPr="00053113" w:rsidRDefault="00E353DD" w:rsidP="00AD6DE9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xbxContent>
                      </v:textbox>
                    </v:roundrect>
                  </v:group>
                  <v:shape id="_x0000_s1276" type="#_x0000_t32" style="position:absolute;left:4258;top:14693;width:128;height:106" o:connectortype="straight" strokecolor="red" strokeweight="4pt">
                    <v:shadow on="t"/>
                  </v:shape>
                  <v:shape id="_x0000_s1277" type="#_x0000_t32" style="position:absolute;left:3840;top:15101;width:60;height:151" o:connectortype="straight" strokecolor="red" strokeweight="4pt">
                    <v:shadow on="t"/>
                  </v:shape>
                  <v:shape id="_x0000_s1278" type="#_x0000_t32" style="position:absolute;left:3277;top:15235;width:0;height:169" o:connectortype="straight" strokecolor="red" strokeweight="4pt">
                    <v:shadow on="t"/>
                  </v:shape>
                  <v:shape id="_x0000_s1279" type="#_x0000_t32" style="position:absolute;left:2685;top:15101;width:71;height:169;flip:x" o:connectortype="straight" strokecolor="red" strokeweight="4pt">
                    <v:shadow on="t"/>
                  </v:shape>
                  <v:shape id="_x0000_s1280" type="#_x0000_t32" style="position:absolute;left:2231;top:14738;width:182;height:124;flip:x" o:connectortype="straight" strokecolor="red" strokeweight="4pt">
                    <v:shadow on="t"/>
                  </v:shape>
                  <v:shape id="_x0000_s1281" type="#_x0000_t32" style="position:absolute;left:2031;top:14183;width:200;height:0;flip:x" o:connectortype="straight" strokecolor="red" strokeweight="4pt">
                    <v:shadow on="t"/>
                  </v:shape>
                  <v:shape id="_x0000_s1282" type="#_x0000_t32" style="position:absolute;left:2749;top:13099;width:60;height:151" o:connectortype="straight" strokecolor="red" strokeweight="4pt">
                    <v:shadow on="t"/>
                  </v:shape>
                  <v:shape id="_x0000_s1283" type="#_x0000_t32" style="position:absolute;left:2210;top:13578;width:128;height:106" o:connectortype="straight" strokecolor="red" strokeweight="4pt">
                    <v:shadow on="t"/>
                  </v:shape>
                </v:group>
              </v:group>
              <v:oval id="_x0000_s1284" style="position:absolute;left:3200;top:14120;width:187;height:182" fillcolor="#1f497d [3215]" strokecolor="red"/>
            </v:group>
            <v:roundrect id="_x0000_s1285" style="position:absolute;left:1352;top:786;width:219;height:207" arcsize="10923f" strokecolor="red">
              <v:textbox style="mso-next-textbox:#_x0000_s1285" inset="0,0,0,0">
                <w:txbxContent>
                  <w:p w:rsidR="00E353DD" w:rsidRPr="00053113" w:rsidRDefault="00E353DD" w:rsidP="00AD6DE9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11</w:t>
                    </w:r>
                  </w:p>
                </w:txbxContent>
              </v:textbox>
            </v:roundrect>
            <v:roundrect id="_x0000_s1286" style="position:absolute;left:978;top:1106;width:218;height:207" arcsize="10923f" strokecolor="red">
              <v:textbox style="mso-next-textbox:#_x0000_s1286" inset="0,0,0,0">
                <w:txbxContent>
                  <w:p w:rsidR="00E353DD" w:rsidRPr="00053113" w:rsidRDefault="00E353DD" w:rsidP="00AD6DE9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10</w:t>
                    </w:r>
                  </w:p>
                </w:txbxContent>
              </v:textbox>
            </v:roundrect>
            <v:roundrect id="_x0000_s1287" style="position:absolute;left:2549;top:1973;width:218;height:207" arcsize="10923f" strokecolor="red">
              <v:textbox style="mso-next-textbox:#_x0000_s1287" inset="0,0,0,0">
                <w:txbxContent>
                  <w:p w:rsidR="00E353DD" w:rsidRPr="00053113" w:rsidRDefault="00E353DD" w:rsidP="00AD6DE9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4</w:t>
                    </w:r>
                  </w:p>
                </w:txbxContent>
              </v:textbox>
            </v:roundrect>
            <v:roundrect id="_x0000_s1288" style="position:absolute;left:2208;top:2315;width:219;height:207" arcsize="10923f" strokecolor="red">
              <v:textbox style="mso-next-textbox:#_x0000_s1288" inset="0,0,0,0">
                <w:txbxContent>
                  <w:p w:rsidR="00E353DD" w:rsidRPr="00053113" w:rsidRDefault="00E353DD" w:rsidP="00AD6DE9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5</w:t>
                    </w:r>
                  </w:p>
                </w:txbxContent>
              </v:textbox>
            </v:roundrect>
            <v:roundrect id="_x0000_s1289" style="position:absolute;left:1318;top:2315;width:219;height:207" arcsize="10923f" strokecolor="red">
              <v:textbox style="mso-next-textbox:#_x0000_s1289" inset="0,0,0,0">
                <w:txbxContent>
                  <w:p w:rsidR="00E353DD" w:rsidRPr="00053113" w:rsidRDefault="00E353DD" w:rsidP="00AD6DE9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7</w:t>
                    </w:r>
                  </w:p>
                </w:txbxContent>
              </v:textbox>
            </v:roundrect>
            <v:roundrect id="_x0000_s1290" style="position:absolute;left:864;top:1548;width:219;height:207" arcsize="10923f" strokecolor="red">
              <v:textbox style="mso-next-textbox:#_x0000_s1290" inset="0,0,0,0">
                <w:txbxContent>
                  <w:p w:rsidR="00E353DD" w:rsidRPr="00053113" w:rsidRDefault="00E353DD" w:rsidP="00AD6DE9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9</w:t>
                    </w:r>
                  </w:p>
                </w:txbxContent>
              </v:textbox>
            </v:roundrect>
            <v:roundrect id="_x0000_s1291" style="position:absolute;left:1029;top:2040;width:218;height:207" arcsize="10923f" strokecolor="red">
              <v:textbox style="mso-next-textbox:#_x0000_s1291" inset="0,0,0,0">
                <w:txbxContent>
                  <w:p w:rsidR="00E353DD" w:rsidRPr="00053113" w:rsidRDefault="00E353DD" w:rsidP="00AD6DE9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8</w:t>
                    </w:r>
                  </w:p>
                </w:txbxContent>
              </v:textbox>
            </v:roundrect>
            <w10:wrap type="none"/>
            <w10:anchorlock/>
          </v:group>
        </w:pict>
      </w:r>
      <w:r w:rsidR="00AD6DE9">
        <w:rPr>
          <w:rFonts w:ascii="Cambria Math" w:hAnsi="Cambria Math"/>
          <w:sz w:val="28"/>
        </w:rPr>
        <w:tab/>
      </w:r>
      <w:r w:rsidR="00AD6DE9"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group id="_x0000_s1226" style="width:79.55pt;height:78.45pt;mso-position-horizontal-relative:char;mso-position-vertical-relative:line" coordorigin="864,674" coordsize="2017,1954">
            <v:roundrect id="_x0000_s1227" style="position:absolute;left:1766;top:2421;width:218;height:207" arcsize="10923f" strokecolor="red">
              <v:shadow on="t"/>
              <v:textbox style="mso-next-textbox:#_x0000_s1227" inset="0,0,0,0">
                <w:txbxContent>
                  <w:p w:rsidR="00E353DD" w:rsidRPr="00053113" w:rsidRDefault="00E353DD" w:rsidP="00AD6DE9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6</w:t>
                    </w:r>
                  </w:p>
                </w:txbxContent>
              </v:textbox>
            </v:roundrect>
            <v:group id="_x0000_s1228" style="position:absolute;left:1075;top:674;width:1806;height:1747" coordorigin="2031,12629" coordsize="2831,2775">
              <v:group id="_x0000_s1229" style="position:absolute;left:2031;top:12629;width:2831;height:2775" coordorigin="2031,12629" coordsize="2831,2775">
                <v:oval id="_x0000_s1230" style="position:absolute;left:2062;top:13002;width:2475;height:2384" strokecolor="red">
                  <v:shadow on="t"/>
                </v:oval>
                <v:group id="_x0000_s1231" style="position:absolute;left:2031;top:12629;width:2831;height:2775" coordorigin="2031,12629" coordsize="2831,2775">
                  <v:group id="_x0000_s1232" style="position:absolute;left:3097;top:12629;width:1765;height:1673" coordorigin="3097,12629" coordsize="1765,1673">
                    <v:shape id="_x0000_s1233" type="#_x0000_t32" style="position:absolute;left:3277;top:12940;width:0;height:196" o:connectortype="straight" strokecolor="red" strokeweight="3pt">
                      <v:shadow on="t"/>
                    </v:shape>
                    <v:shape id="_x0000_s1234" type="#_x0000_t32" style="position:absolute;left:3672;top:13054;width:136;height:196;flip:x" o:connectortype="straight" strokecolor="red" strokeweight="3pt">
                      <v:shadow on="t"/>
                    </v:shape>
                    <v:shape id="_x0000_s1235" type="#_x0000_t32" style="position:absolute;left:4204;top:13560;width:182;height:93;flip:x" o:connectortype="straight" strokecolor="red" strokeweight="3pt">
                      <v:shadow on="t"/>
                    </v:shape>
                    <v:shape id="_x0000_s1236" type="#_x0000_t32" style="position:absolute;left:4359;top:14120;width:183;height:1;flip:x" o:connectortype="straight" strokecolor="red" strokeweight="3pt">
                      <v:shadow on="t"/>
                    </v:shape>
                    <v:roundrect id="_x0000_s1237" style="position:absolute;left:3097;top:12629;width:343;height:329" arcsize="10923f" strokecolor="red">
                      <v:shadow on="t"/>
                      <v:textbox style="mso-next-textbox:#_x0000_s1237" inset="0,0,0,0">
                        <w:txbxContent>
                          <w:p w:rsidR="00E353DD" w:rsidRPr="00053113" w:rsidRDefault="00E353DD" w:rsidP="00AD6DE9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12</w:t>
                            </w:r>
                          </w:p>
                        </w:txbxContent>
                      </v:textbox>
                    </v:roundrect>
                    <v:roundrect id="_x0000_s1238" style="position:absolute;left:3764;top:12807;width:343;height:329" arcsize="10923f" strokecolor="red">
                      <v:shadow on="t"/>
                      <v:textbox style="mso-next-textbox:#_x0000_s1238" inset="0,0,0,0">
                        <w:txbxContent>
                          <w:p w:rsidR="00E353DD" w:rsidRPr="00053113" w:rsidRDefault="00E353DD" w:rsidP="00AD6DE9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xbxContent>
                      </v:textbox>
                    </v:roundrect>
                    <v:roundrect id="_x0000_s1239" style="position:absolute;left:4342;top:13324;width:343;height:329" arcsize="10923f" strokecolor="red">
                      <v:shadow on="t"/>
                      <v:textbox style="mso-next-textbox:#_x0000_s1239" inset="0,0,0,0">
                        <w:txbxContent>
                          <w:p w:rsidR="00E353DD" w:rsidRPr="00053113" w:rsidRDefault="00E353DD" w:rsidP="00AD6DE9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xbxContent>
                      </v:textbox>
                    </v:roundrect>
                    <v:roundrect id="_x0000_s1240" style="position:absolute;left:4519;top:13973;width:343;height:329" arcsize="10923f" strokecolor="red">
                      <v:shadow on="t"/>
                      <v:textbox style="mso-next-textbox:#_x0000_s1240" inset="0,0,0,0">
                        <w:txbxContent>
                          <w:p w:rsidR="00E353DD" w:rsidRPr="00053113" w:rsidRDefault="00E353DD" w:rsidP="00AD6DE9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xbxContent>
                      </v:textbox>
                    </v:roundrect>
                  </v:group>
                  <v:shape id="_x0000_s1241" type="#_x0000_t32" style="position:absolute;left:4258;top:14693;width:128;height:106" o:connectortype="straight" strokecolor="red" strokeweight="4pt">
                    <v:shadow on="t"/>
                  </v:shape>
                  <v:shape id="_x0000_s1242" type="#_x0000_t32" style="position:absolute;left:3840;top:15101;width:60;height:151" o:connectortype="straight" strokecolor="red" strokeweight="4pt">
                    <v:shadow on="t"/>
                  </v:shape>
                  <v:shape id="_x0000_s1243" type="#_x0000_t32" style="position:absolute;left:3277;top:15235;width:0;height:169" o:connectortype="straight" strokecolor="red" strokeweight="4pt">
                    <v:shadow on="t"/>
                  </v:shape>
                  <v:shape id="_x0000_s1244" type="#_x0000_t32" style="position:absolute;left:2685;top:15101;width:71;height:169;flip:x" o:connectortype="straight" strokecolor="red" strokeweight="4pt">
                    <v:shadow on="t"/>
                  </v:shape>
                  <v:shape id="_x0000_s1245" type="#_x0000_t32" style="position:absolute;left:2231;top:14738;width:182;height:124;flip:x" o:connectortype="straight" strokecolor="red" strokeweight="4pt">
                    <v:shadow on="t"/>
                  </v:shape>
                  <v:shape id="_x0000_s1246" type="#_x0000_t32" style="position:absolute;left:2031;top:14183;width:200;height:0;flip:x" o:connectortype="straight" strokecolor="red" strokeweight="4pt">
                    <v:shadow on="t"/>
                  </v:shape>
                  <v:shape id="_x0000_s1247" type="#_x0000_t32" style="position:absolute;left:2749;top:13099;width:60;height:151" o:connectortype="straight" strokecolor="red" strokeweight="4pt">
                    <v:shadow on="t"/>
                  </v:shape>
                  <v:shape id="_x0000_s1248" type="#_x0000_t32" style="position:absolute;left:2210;top:13578;width:128;height:106" o:connectortype="straight" strokecolor="red" strokeweight="4pt">
                    <v:shadow on="t"/>
                  </v:shape>
                </v:group>
              </v:group>
              <v:oval id="_x0000_s1249" style="position:absolute;left:3200;top:14120;width:187;height:182" fillcolor="#1f497d [3215]" strokecolor="red"/>
            </v:group>
            <v:roundrect id="_x0000_s1250" style="position:absolute;left:1352;top:786;width:219;height:207" arcsize="10923f" strokecolor="red">
              <v:textbox style="mso-next-textbox:#_x0000_s1250" inset="0,0,0,0">
                <w:txbxContent>
                  <w:p w:rsidR="00E353DD" w:rsidRPr="00053113" w:rsidRDefault="00E353DD" w:rsidP="00AD6DE9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11</w:t>
                    </w:r>
                  </w:p>
                </w:txbxContent>
              </v:textbox>
            </v:roundrect>
            <v:roundrect id="_x0000_s1251" style="position:absolute;left:978;top:1106;width:218;height:207" arcsize="10923f" strokecolor="red">
              <v:textbox style="mso-next-textbox:#_x0000_s1251" inset="0,0,0,0">
                <w:txbxContent>
                  <w:p w:rsidR="00E353DD" w:rsidRPr="00053113" w:rsidRDefault="00E353DD" w:rsidP="00AD6DE9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10</w:t>
                    </w:r>
                  </w:p>
                </w:txbxContent>
              </v:textbox>
            </v:roundrect>
            <v:roundrect id="_x0000_s1252" style="position:absolute;left:2549;top:1973;width:218;height:207" arcsize="10923f" strokecolor="red">
              <v:textbox style="mso-next-textbox:#_x0000_s1252" inset="0,0,0,0">
                <w:txbxContent>
                  <w:p w:rsidR="00E353DD" w:rsidRPr="00053113" w:rsidRDefault="00E353DD" w:rsidP="00AD6DE9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4</w:t>
                    </w:r>
                  </w:p>
                </w:txbxContent>
              </v:textbox>
            </v:roundrect>
            <v:roundrect id="_x0000_s1253" style="position:absolute;left:2208;top:2315;width:219;height:207" arcsize="10923f" strokecolor="red">
              <v:textbox style="mso-next-textbox:#_x0000_s1253" inset="0,0,0,0">
                <w:txbxContent>
                  <w:p w:rsidR="00E353DD" w:rsidRPr="00053113" w:rsidRDefault="00E353DD" w:rsidP="00AD6DE9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5</w:t>
                    </w:r>
                  </w:p>
                </w:txbxContent>
              </v:textbox>
            </v:roundrect>
            <v:roundrect id="_x0000_s1254" style="position:absolute;left:1318;top:2315;width:219;height:207" arcsize="10923f" strokecolor="red">
              <v:textbox style="mso-next-textbox:#_x0000_s1254" inset="0,0,0,0">
                <w:txbxContent>
                  <w:p w:rsidR="00E353DD" w:rsidRPr="00053113" w:rsidRDefault="00E353DD" w:rsidP="00AD6DE9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7</w:t>
                    </w:r>
                  </w:p>
                </w:txbxContent>
              </v:textbox>
            </v:roundrect>
            <v:roundrect id="_x0000_s1255" style="position:absolute;left:864;top:1548;width:219;height:207" arcsize="10923f" strokecolor="red">
              <v:textbox style="mso-next-textbox:#_x0000_s1255" inset="0,0,0,0">
                <w:txbxContent>
                  <w:p w:rsidR="00E353DD" w:rsidRPr="00053113" w:rsidRDefault="00E353DD" w:rsidP="00AD6DE9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9</w:t>
                    </w:r>
                  </w:p>
                </w:txbxContent>
              </v:textbox>
            </v:roundrect>
            <v:roundrect id="_x0000_s1256" style="position:absolute;left:1029;top:2040;width:218;height:207" arcsize="10923f" strokecolor="red">
              <v:textbox style="mso-next-textbox:#_x0000_s1256" inset="0,0,0,0">
                <w:txbxContent>
                  <w:p w:rsidR="00E353DD" w:rsidRPr="00053113" w:rsidRDefault="00E353DD" w:rsidP="00AD6DE9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8</w:t>
                    </w:r>
                  </w:p>
                </w:txbxContent>
              </v:textbox>
            </v:roundrect>
            <w10:wrap type="none"/>
            <w10:anchorlock/>
          </v:group>
        </w:pict>
      </w:r>
    </w:p>
    <w:p w:rsidR="00AD6DE9" w:rsidRPr="00AD6DE9" w:rsidRDefault="00AD6DE9" w:rsidP="00A22116">
      <w:pPr>
        <w:pStyle w:val="AralkYok"/>
        <w:rPr>
          <w:rFonts w:ascii="Cambria Math" w:hAnsi="Cambria Math"/>
          <w:sz w:val="20"/>
        </w:rPr>
      </w:pPr>
    </w:p>
    <w:p w:rsidR="00AD6DE9" w:rsidRDefault="001345C1" w:rsidP="00AD6DE9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562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D26050" w:rsidRDefault="00E353DD" w:rsidP="00AD6DE9">
                  <w:pPr>
                    <w:pStyle w:val="AralkYok"/>
                    <w:jc w:val="center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>19:45</w:t>
                  </w:r>
                </w:p>
              </w:txbxContent>
            </v:textbox>
            <w10:wrap type="none"/>
            <w10:anchorlock/>
          </v:roundrect>
        </w:pict>
      </w:r>
      <w:r w:rsidR="00AD6DE9">
        <w:rPr>
          <w:rFonts w:ascii="Cambria Math" w:hAnsi="Cambria Math"/>
          <w:sz w:val="28"/>
        </w:rPr>
        <w:tab/>
      </w:r>
      <w:r w:rsidR="00AD6DE9">
        <w:rPr>
          <w:rFonts w:ascii="Cambria Math" w:hAnsi="Cambria Math"/>
          <w:sz w:val="28"/>
        </w:rPr>
        <w:tab/>
      </w:r>
      <w:r w:rsidR="00AD6DE9"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561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D26050" w:rsidRDefault="00E353DD" w:rsidP="00AD6DE9">
                  <w:pPr>
                    <w:pStyle w:val="AralkYok"/>
                    <w:jc w:val="center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>00 :25</w:t>
                  </w:r>
                </w:p>
              </w:txbxContent>
            </v:textbox>
            <w10:wrap type="none"/>
            <w10:anchorlock/>
          </v:roundrect>
        </w:pict>
      </w:r>
      <w:r w:rsidR="00AD6DE9">
        <w:rPr>
          <w:rFonts w:ascii="Cambria Math" w:hAnsi="Cambria Math"/>
          <w:sz w:val="28"/>
        </w:rPr>
        <w:tab/>
      </w:r>
      <w:r w:rsidR="00AD6DE9">
        <w:rPr>
          <w:rFonts w:ascii="Cambria Math" w:hAnsi="Cambria Math"/>
          <w:sz w:val="28"/>
        </w:rPr>
        <w:tab/>
        <w:t xml:space="preserve">     </w:t>
      </w:r>
    </w:p>
    <w:p w:rsidR="00AD6DE9" w:rsidRPr="00AD6DE9" w:rsidRDefault="001345C1" w:rsidP="00AD6DE9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560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AD6DE9"/>
              </w:txbxContent>
            </v:textbox>
            <w10:wrap type="none"/>
            <w10:anchorlock/>
          </v:roundrect>
        </w:pict>
      </w:r>
      <w:r w:rsidR="00AD6DE9"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559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AD6DE9"/>
              </w:txbxContent>
            </v:textbox>
            <w10:wrap type="none"/>
            <w10:anchorlock/>
          </v:roundrect>
        </w:pict>
      </w:r>
    </w:p>
    <w:p w:rsidR="00AD6DE9" w:rsidRDefault="001345C1" w:rsidP="00AD6DE9">
      <w:pPr>
        <w:pStyle w:val="AralkYok"/>
        <w:rPr>
          <w:rFonts w:ascii="Cambria Math" w:hAnsi="Cambria Math"/>
          <w:sz w:val="24"/>
        </w:rPr>
      </w:pP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group id="_x0000_s1327" style="width:79.55pt;height:78.45pt;mso-position-horizontal-relative:char;mso-position-vertical-relative:line" coordorigin="864,674" coordsize="2017,1954">
            <v:roundrect id="_x0000_s1328" style="position:absolute;left:1766;top:2421;width:218;height:207" arcsize="10923f" strokecolor="red">
              <v:shadow on="t"/>
              <v:textbox style="mso-next-textbox:#_x0000_s1328" inset="0,0,0,0">
                <w:txbxContent>
                  <w:p w:rsidR="00E353DD" w:rsidRPr="00053113" w:rsidRDefault="00E353DD" w:rsidP="00AD6DE9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6</w:t>
                    </w:r>
                  </w:p>
                </w:txbxContent>
              </v:textbox>
            </v:roundrect>
            <v:group id="_x0000_s1329" style="position:absolute;left:1075;top:674;width:1806;height:1747" coordorigin="2031,12629" coordsize="2831,2775">
              <v:group id="_x0000_s1330" style="position:absolute;left:2031;top:12629;width:2831;height:2775" coordorigin="2031,12629" coordsize="2831,2775">
                <v:oval id="_x0000_s1331" style="position:absolute;left:2062;top:13002;width:2475;height:2384" strokecolor="red">
                  <v:shadow on="t"/>
                </v:oval>
                <v:group id="_x0000_s1332" style="position:absolute;left:2031;top:12629;width:2831;height:2775" coordorigin="2031,12629" coordsize="2831,2775">
                  <v:group id="_x0000_s1333" style="position:absolute;left:3097;top:12629;width:1765;height:1673" coordorigin="3097,12629" coordsize="1765,1673">
                    <v:shape id="_x0000_s1334" type="#_x0000_t32" style="position:absolute;left:3277;top:12940;width:0;height:196" o:connectortype="straight" strokecolor="red" strokeweight="3pt">
                      <v:shadow on="t"/>
                    </v:shape>
                    <v:shape id="_x0000_s1335" type="#_x0000_t32" style="position:absolute;left:3672;top:13054;width:136;height:196;flip:x" o:connectortype="straight" strokecolor="red" strokeweight="3pt">
                      <v:shadow on="t"/>
                    </v:shape>
                    <v:shape id="_x0000_s1336" type="#_x0000_t32" style="position:absolute;left:4204;top:13560;width:182;height:93;flip:x" o:connectortype="straight" strokecolor="red" strokeweight="3pt">
                      <v:shadow on="t"/>
                    </v:shape>
                    <v:shape id="_x0000_s1337" type="#_x0000_t32" style="position:absolute;left:4359;top:14120;width:183;height:1;flip:x" o:connectortype="straight" strokecolor="red" strokeweight="3pt">
                      <v:shadow on="t"/>
                    </v:shape>
                    <v:roundrect id="_x0000_s1338" style="position:absolute;left:3097;top:12629;width:343;height:329" arcsize="10923f" strokecolor="red">
                      <v:shadow on="t"/>
                      <v:textbox style="mso-next-textbox:#_x0000_s1338" inset="0,0,0,0">
                        <w:txbxContent>
                          <w:p w:rsidR="00E353DD" w:rsidRPr="00053113" w:rsidRDefault="00E353DD" w:rsidP="00AD6DE9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12</w:t>
                            </w:r>
                          </w:p>
                        </w:txbxContent>
                      </v:textbox>
                    </v:roundrect>
                    <v:roundrect id="_x0000_s1339" style="position:absolute;left:3764;top:12807;width:343;height:329" arcsize="10923f" strokecolor="red">
                      <v:shadow on="t"/>
                      <v:textbox style="mso-next-textbox:#_x0000_s1339" inset="0,0,0,0">
                        <w:txbxContent>
                          <w:p w:rsidR="00E353DD" w:rsidRPr="00053113" w:rsidRDefault="00E353DD" w:rsidP="00AD6DE9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xbxContent>
                      </v:textbox>
                    </v:roundrect>
                    <v:roundrect id="_x0000_s1340" style="position:absolute;left:4342;top:13324;width:343;height:329" arcsize="10923f" strokecolor="red">
                      <v:shadow on="t"/>
                      <v:textbox style="mso-next-textbox:#_x0000_s1340" inset="0,0,0,0">
                        <w:txbxContent>
                          <w:p w:rsidR="00E353DD" w:rsidRPr="00053113" w:rsidRDefault="00E353DD" w:rsidP="00AD6DE9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xbxContent>
                      </v:textbox>
                    </v:roundrect>
                    <v:roundrect id="_x0000_s1341" style="position:absolute;left:4519;top:13973;width:343;height:329" arcsize="10923f" strokecolor="red">
                      <v:shadow on="t"/>
                      <v:textbox style="mso-next-textbox:#_x0000_s1341" inset="0,0,0,0">
                        <w:txbxContent>
                          <w:p w:rsidR="00E353DD" w:rsidRPr="00053113" w:rsidRDefault="00E353DD" w:rsidP="00AD6DE9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xbxContent>
                      </v:textbox>
                    </v:roundrect>
                  </v:group>
                  <v:shape id="_x0000_s1342" type="#_x0000_t32" style="position:absolute;left:4258;top:14693;width:128;height:106" o:connectortype="straight" strokecolor="red" strokeweight="4pt">
                    <v:shadow on="t"/>
                  </v:shape>
                  <v:shape id="_x0000_s1343" type="#_x0000_t32" style="position:absolute;left:3840;top:15101;width:60;height:151" o:connectortype="straight" strokecolor="red" strokeweight="4pt">
                    <v:shadow on="t"/>
                  </v:shape>
                  <v:shape id="_x0000_s1344" type="#_x0000_t32" style="position:absolute;left:3277;top:15235;width:0;height:169" o:connectortype="straight" strokecolor="red" strokeweight="4pt">
                    <v:shadow on="t"/>
                  </v:shape>
                  <v:shape id="_x0000_s1345" type="#_x0000_t32" style="position:absolute;left:2685;top:15101;width:71;height:169;flip:x" o:connectortype="straight" strokecolor="red" strokeweight="4pt">
                    <v:shadow on="t"/>
                  </v:shape>
                  <v:shape id="_x0000_s1346" type="#_x0000_t32" style="position:absolute;left:2231;top:14738;width:182;height:124;flip:x" o:connectortype="straight" strokecolor="red" strokeweight="4pt">
                    <v:shadow on="t"/>
                  </v:shape>
                  <v:shape id="_x0000_s1347" type="#_x0000_t32" style="position:absolute;left:2031;top:14183;width:200;height:0;flip:x" o:connectortype="straight" strokecolor="red" strokeweight="4pt">
                    <v:shadow on="t"/>
                  </v:shape>
                  <v:shape id="_x0000_s1348" type="#_x0000_t32" style="position:absolute;left:2749;top:13099;width:60;height:151" o:connectortype="straight" strokecolor="red" strokeweight="4pt">
                    <v:shadow on="t"/>
                  </v:shape>
                  <v:shape id="_x0000_s1349" type="#_x0000_t32" style="position:absolute;left:2210;top:13578;width:128;height:106" o:connectortype="straight" strokecolor="red" strokeweight="4pt">
                    <v:shadow on="t"/>
                  </v:shape>
                </v:group>
              </v:group>
              <v:oval id="_x0000_s1350" style="position:absolute;left:3200;top:14120;width:187;height:182" fillcolor="#1f497d [3215]" strokecolor="red"/>
            </v:group>
            <v:roundrect id="_x0000_s1351" style="position:absolute;left:1352;top:786;width:219;height:207" arcsize="10923f" strokecolor="red">
              <v:textbox style="mso-next-textbox:#_x0000_s1351" inset="0,0,0,0">
                <w:txbxContent>
                  <w:p w:rsidR="00E353DD" w:rsidRPr="00053113" w:rsidRDefault="00E353DD" w:rsidP="00AD6DE9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11</w:t>
                    </w:r>
                  </w:p>
                </w:txbxContent>
              </v:textbox>
            </v:roundrect>
            <v:roundrect id="_x0000_s1352" style="position:absolute;left:978;top:1106;width:218;height:207" arcsize="10923f" strokecolor="red">
              <v:textbox style="mso-next-textbox:#_x0000_s1352" inset="0,0,0,0">
                <w:txbxContent>
                  <w:p w:rsidR="00E353DD" w:rsidRPr="00053113" w:rsidRDefault="00E353DD" w:rsidP="00AD6DE9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10</w:t>
                    </w:r>
                  </w:p>
                </w:txbxContent>
              </v:textbox>
            </v:roundrect>
            <v:roundrect id="_x0000_s1353" style="position:absolute;left:2549;top:1973;width:218;height:207" arcsize="10923f" strokecolor="red">
              <v:textbox style="mso-next-textbox:#_x0000_s1353" inset="0,0,0,0">
                <w:txbxContent>
                  <w:p w:rsidR="00E353DD" w:rsidRPr="00053113" w:rsidRDefault="00E353DD" w:rsidP="00AD6DE9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4</w:t>
                    </w:r>
                  </w:p>
                </w:txbxContent>
              </v:textbox>
            </v:roundrect>
            <v:roundrect id="_x0000_s1354" style="position:absolute;left:2208;top:2315;width:219;height:207" arcsize="10923f" strokecolor="red">
              <v:textbox style="mso-next-textbox:#_x0000_s1354" inset="0,0,0,0">
                <w:txbxContent>
                  <w:p w:rsidR="00E353DD" w:rsidRPr="00053113" w:rsidRDefault="00E353DD" w:rsidP="00AD6DE9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5</w:t>
                    </w:r>
                  </w:p>
                </w:txbxContent>
              </v:textbox>
            </v:roundrect>
            <v:roundrect id="_x0000_s1355" style="position:absolute;left:1318;top:2315;width:219;height:207" arcsize="10923f" strokecolor="red">
              <v:textbox style="mso-next-textbox:#_x0000_s1355" inset="0,0,0,0">
                <w:txbxContent>
                  <w:p w:rsidR="00E353DD" w:rsidRPr="00053113" w:rsidRDefault="00E353DD" w:rsidP="00AD6DE9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7</w:t>
                    </w:r>
                  </w:p>
                </w:txbxContent>
              </v:textbox>
            </v:roundrect>
            <v:roundrect id="_x0000_s1356" style="position:absolute;left:864;top:1548;width:219;height:207" arcsize="10923f" strokecolor="red">
              <v:textbox style="mso-next-textbox:#_x0000_s1356" inset="0,0,0,0">
                <w:txbxContent>
                  <w:p w:rsidR="00E353DD" w:rsidRPr="00053113" w:rsidRDefault="00E353DD" w:rsidP="00AD6DE9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9</w:t>
                    </w:r>
                  </w:p>
                </w:txbxContent>
              </v:textbox>
            </v:roundrect>
            <v:roundrect id="_x0000_s1357" style="position:absolute;left:1029;top:2040;width:218;height:207" arcsize="10923f" strokecolor="red">
              <v:textbox style="mso-next-textbox:#_x0000_s1357" inset="0,0,0,0">
                <w:txbxContent>
                  <w:p w:rsidR="00E353DD" w:rsidRPr="00053113" w:rsidRDefault="00E353DD" w:rsidP="00AD6DE9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8</w:t>
                    </w:r>
                  </w:p>
                </w:txbxContent>
              </v:textbox>
            </v:roundrect>
            <w10:wrap type="none"/>
            <w10:anchorlock/>
          </v:group>
        </w:pict>
      </w:r>
      <w:r w:rsidR="00AD6DE9">
        <w:rPr>
          <w:rFonts w:ascii="Cambria Math" w:hAnsi="Cambria Math"/>
          <w:sz w:val="28"/>
        </w:rPr>
        <w:tab/>
      </w:r>
      <w:r w:rsidR="00AD6DE9"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group id="_x0000_s1292" style="width:79.55pt;height:78.45pt;mso-position-horizontal-relative:char;mso-position-vertical-relative:line" coordorigin="864,674" coordsize="2017,1954">
            <v:roundrect id="_x0000_s1293" style="position:absolute;left:1766;top:2421;width:218;height:207" arcsize="10923f" strokecolor="red">
              <v:shadow on="t"/>
              <v:textbox style="mso-next-textbox:#_x0000_s1293" inset="0,0,0,0">
                <w:txbxContent>
                  <w:p w:rsidR="00E353DD" w:rsidRPr="00053113" w:rsidRDefault="00E353DD" w:rsidP="00AD6DE9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6</w:t>
                    </w:r>
                  </w:p>
                </w:txbxContent>
              </v:textbox>
            </v:roundrect>
            <v:group id="_x0000_s1294" style="position:absolute;left:1075;top:674;width:1806;height:1747" coordorigin="2031,12629" coordsize="2831,2775">
              <v:group id="_x0000_s1295" style="position:absolute;left:2031;top:12629;width:2831;height:2775" coordorigin="2031,12629" coordsize="2831,2775">
                <v:oval id="_x0000_s1296" style="position:absolute;left:2062;top:13002;width:2475;height:2384" strokecolor="red">
                  <v:shadow on="t"/>
                </v:oval>
                <v:group id="_x0000_s1297" style="position:absolute;left:2031;top:12629;width:2831;height:2775" coordorigin="2031,12629" coordsize="2831,2775">
                  <v:group id="_x0000_s1298" style="position:absolute;left:3097;top:12629;width:1765;height:1673" coordorigin="3097,12629" coordsize="1765,1673">
                    <v:shape id="_x0000_s1299" type="#_x0000_t32" style="position:absolute;left:3277;top:12940;width:0;height:196" o:connectortype="straight" strokecolor="red" strokeweight="3pt">
                      <v:shadow on="t"/>
                    </v:shape>
                    <v:shape id="_x0000_s1300" type="#_x0000_t32" style="position:absolute;left:3672;top:13054;width:136;height:196;flip:x" o:connectortype="straight" strokecolor="red" strokeweight="3pt">
                      <v:shadow on="t"/>
                    </v:shape>
                    <v:shape id="_x0000_s1301" type="#_x0000_t32" style="position:absolute;left:4204;top:13560;width:182;height:93;flip:x" o:connectortype="straight" strokecolor="red" strokeweight="3pt">
                      <v:shadow on="t"/>
                    </v:shape>
                    <v:shape id="_x0000_s1302" type="#_x0000_t32" style="position:absolute;left:4359;top:14120;width:183;height:1;flip:x" o:connectortype="straight" strokecolor="red" strokeweight="3pt">
                      <v:shadow on="t"/>
                    </v:shape>
                    <v:roundrect id="_x0000_s1303" style="position:absolute;left:3097;top:12629;width:343;height:329" arcsize="10923f" strokecolor="red">
                      <v:shadow on="t"/>
                      <v:textbox style="mso-next-textbox:#_x0000_s1303" inset="0,0,0,0">
                        <w:txbxContent>
                          <w:p w:rsidR="00E353DD" w:rsidRPr="00053113" w:rsidRDefault="00E353DD" w:rsidP="00AD6DE9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12</w:t>
                            </w:r>
                          </w:p>
                        </w:txbxContent>
                      </v:textbox>
                    </v:roundrect>
                    <v:roundrect id="_x0000_s1304" style="position:absolute;left:3764;top:12807;width:343;height:329" arcsize="10923f" strokecolor="red">
                      <v:shadow on="t"/>
                      <v:textbox style="mso-next-textbox:#_x0000_s1304" inset="0,0,0,0">
                        <w:txbxContent>
                          <w:p w:rsidR="00E353DD" w:rsidRPr="00053113" w:rsidRDefault="00E353DD" w:rsidP="00AD6DE9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xbxContent>
                      </v:textbox>
                    </v:roundrect>
                    <v:roundrect id="_x0000_s1305" style="position:absolute;left:4342;top:13324;width:343;height:329" arcsize="10923f" strokecolor="red">
                      <v:shadow on="t"/>
                      <v:textbox style="mso-next-textbox:#_x0000_s1305" inset="0,0,0,0">
                        <w:txbxContent>
                          <w:p w:rsidR="00E353DD" w:rsidRPr="00053113" w:rsidRDefault="00E353DD" w:rsidP="00AD6DE9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xbxContent>
                      </v:textbox>
                    </v:roundrect>
                    <v:roundrect id="_x0000_s1306" style="position:absolute;left:4519;top:13973;width:343;height:329" arcsize="10923f" strokecolor="red">
                      <v:shadow on="t"/>
                      <v:textbox style="mso-next-textbox:#_x0000_s1306" inset="0,0,0,0">
                        <w:txbxContent>
                          <w:p w:rsidR="00E353DD" w:rsidRPr="00053113" w:rsidRDefault="00E353DD" w:rsidP="00AD6DE9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xbxContent>
                      </v:textbox>
                    </v:roundrect>
                  </v:group>
                  <v:shape id="_x0000_s1307" type="#_x0000_t32" style="position:absolute;left:4258;top:14693;width:128;height:106" o:connectortype="straight" strokecolor="red" strokeweight="4pt">
                    <v:shadow on="t"/>
                  </v:shape>
                  <v:shape id="_x0000_s1308" type="#_x0000_t32" style="position:absolute;left:3840;top:15101;width:60;height:151" o:connectortype="straight" strokecolor="red" strokeweight="4pt">
                    <v:shadow on="t"/>
                  </v:shape>
                  <v:shape id="_x0000_s1309" type="#_x0000_t32" style="position:absolute;left:3277;top:15235;width:0;height:169" o:connectortype="straight" strokecolor="red" strokeweight="4pt">
                    <v:shadow on="t"/>
                  </v:shape>
                  <v:shape id="_x0000_s1310" type="#_x0000_t32" style="position:absolute;left:2685;top:15101;width:71;height:169;flip:x" o:connectortype="straight" strokecolor="red" strokeweight="4pt">
                    <v:shadow on="t"/>
                  </v:shape>
                  <v:shape id="_x0000_s1311" type="#_x0000_t32" style="position:absolute;left:2231;top:14738;width:182;height:124;flip:x" o:connectortype="straight" strokecolor="red" strokeweight="4pt">
                    <v:shadow on="t"/>
                  </v:shape>
                  <v:shape id="_x0000_s1312" type="#_x0000_t32" style="position:absolute;left:2031;top:14183;width:200;height:0;flip:x" o:connectortype="straight" strokecolor="red" strokeweight="4pt">
                    <v:shadow on="t"/>
                  </v:shape>
                  <v:shape id="_x0000_s1313" type="#_x0000_t32" style="position:absolute;left:2749;top:13099;width:60;height:151" o:connectortype="straight" strokecolor="red" strokeweight="4pt">
                    <v:shadow on="t"/>
                  </v:shape>
                  <v:shape id="_x0000_s1314" type="#_x0000_t32" style="position:absolute;left:2210;top:13578;width:128;height:106" o:connectortype="straight" strokecolor="red" strokeweight="4pt">
                    <v:shadow on="t"/>
                  </v:shape>
                </v:group>
              </v:group>
              <v:oval id="_x0000_s1315" style="position:absolute;left:3200;top:14120;width:187;height:182" fillcolor="#1f497d [3215]" strokecolor="red"/>
            </v:group>
            <v:roundrect id="_x0000_s1316" style="position:absolute;left:1352;top:786;width:219;height:207" arcsize="10923f" strokecolor="red">
              <v:textbox style="mso-next-textbox:#_x0000_s1316" inset="0,0,0,0">
                <w:txbxContent>
                  <w:p w:rsidR="00E353DD" w:rsidRPr="00053113" w:rsidRDefault="00E353DD" w:rsidP="00AD6DE9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11</w:t>
                    </w:r>
                  </w:p>
                </w:txbxContent>
              </v:textbox>
            </v:roundrect>
            <v:roundrect id="_x0000_s1317" style="position:absolute;left:978;top:1106;width:218;height:207" arcsize="10923f" strokecolor="red">
              <v:textbox style="mso-next-textbox:#_x0000_s1317" inset="0,0,0,0">
                <w:txbxContent>
                  <w:p w:rsidR="00E353DD" w:rsidRPr="00053113" w:rsidRDefault="00E353DD" w:rsidP="00AD6DE9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10</w:t>
                    </w:r>
                  </w:p>
                </w:txbxContent>
              </v:textbox>
            </v:roundrect>
            <v:roundrect id="_x0000_s1318" style="position:absolute;left:2549;top:1973;width:218;height:207" arcsize="10923f" strokecolor="red">
              <v:textbox style="mso-next-textbox:#_x0000_s1318" inset="0,0,0,0">
                <w:txbxContent>
                  <w:p w:rsidR="00E353DD" w:rsidRPr="00053113" w:rsidRDefault="00E353DD" w:rsidP="00AD6DE9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4</w:t>
                    </w:r>
                  </w:p>
                </w:txbxContent>
              </v:textbox>
            </v:roundrect>
            <v:roundrect id="_x0000_s1319" style="position:absolute;left:2208;top:2315;width:219;height:207" arcsize="10923f" strokecolor="red">
              <v:textbox style="mso-next-textbox:#_x0000_s1319" inset="0,0,0,0">
                <w:txbxContent>
                  <w:p w:rsidR="00E353DD" w:rsidRPr="00053113" w:rsidRDefault="00E353DD" w:rsidP="00AD6DE9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5</w:t>
                    </w:r>
                  </w:p>
                </w:txbxContent>
              </v:textbox>
            </v:roundrect>
            <v:roundrect id="_x0000_s1320" style="position:absolute;left:1318;top:2315;width:219;height:207" arcsize="10923f" strokecolor="red">
              <v:textbox style="mso-next-textbox:#_x0000_s1320" inset="0,0,0,0">
                <w:txbxContent>
                  <w:p w:rsidR="00E353DD" w:rsidRPr="00053113" w:rsidRDefault="00E353DD" w:rsidP="00AD6DE9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7</w:t>
                    </w:r>
                  </w:p>
                </w:txbxContent>
              </v:textbox>
            </v:roundrect>
            <v:roundrect id="_x0000_s1321" style="position:absolute;left:864;top:1548;width:219;height:207" arcsize="10923f" strokecolor="red">
              <v:textbox style="mso-next-textbox:#_x0000_s1321" inset="0,0,0,0">
                <w:txbxContent>
                  <w:p w:rsidR="00E353DD" w:rsidRPr="00053113" w:rsidRDefault="00E353DD" w:rsidP="00AD6DE9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9</w:t>
                    </w:r>
                  </w:p>
                </w:txbxContent>
              </v:textbox>
            </v:roundrect>
            <v:roundrect id="_x0000_s1322" style="position:absolute;left:1029;top:2040;width:218;height:207" arcsize="10923f" strokecolor="red">
              <v:textbox style="mso-next-textbox:#_x0000_s1322" inset="0,0,0,0">
                <w:txbxContent>
                  <w:p w:rsidR="00E353DD" w:rsidRPr="00053113" w:rsidRDefault="00E353DD" w:rsidP="00AD6DE9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8</w:t>
                    </w:r>
                  </w:p>
                </w:txbxContent>
              </v:textbox>
            </v:roundrect>
            <w10:wrap type="none"/>
            <w10:anchorlock/>
          </v:group>
        </w:pict>
      </w:r>
    </w:p>
    <w:p w:rsidR="00AD6DE9" w:rsidRDefault="001345C1" w:rsidP="00AD6DE9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558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D26050" w:rsidRDefault="00E353DD" w:rsidP="00AD6DE9">
                  <w:pPr>
                    <w:pStyle w:val="AralkYok"/>
                    <w:jc w:val="center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>21 :05</w:t>
                  </w:r>
                </w:p>
              </w:txbxContent>
            </v:textbox>
            <w10:wrap type="none"/>
            <w10:anchorlock/>
          </v:roundrect>
        </w:pict>
      </w:r>
      <w:r w:rsidR="00AD6DE9">
        <w:rPr>
          <w:rFonts w:ascii="Cambria Math" w:hAnsi="Cambria Math"/>
          <w:sz w:val="28"/>
        </w:rPr>
        <w:tab/>
      </w:r>
      <w:r w:rsidR="00AD6DE9">
        <w:rPr>
          <w:rFonts w:ascii="Cambria Math" w:hAnsi="Cambria Math"/>
          <w:sz w:val="28"/>
        </w:rPr>
        <w:tab/>
      </w:r>
      <w:r w:rsidR="00AD6DE9"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557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D26050" w:rsidRDefault="00E353DD" w:rsidP="00AD6DE9">
                  <w:pPr>
                    <w:pStyle w:val="AralkYok"/>
                    <w:jc w:val="center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>20 :40</w:t>
                  </w:r>
                </w:p>
              </w:txbxContent>
            </v:textbox>
            <w10:wrap type="none"/>
            <w10:anchorlock/>
          </v:roundrect>
        </w:pict>
      </w:r>
      <w:r w:rsidR="00AD6DE9">
        <w:rPr>
          <w:rFonts w:ascii="Cambria Math" w:hAnsi="Cambria Math"/>
          <w:sz w:val="28"/>
        </w:rPr>
        <w:tab/>
      </w:r>
      <w:r w:rsidR="00AD6DE9">
        <w:rPr>
          <w:rFonts w:ascii="Cambria Math" w:hAnsi="Cambria Math"/>
          <w:sz w:val="28"/>
        </w:rPr>
        <w:tab/>
        <w:t xml:space="preserve">     </w:t>
      </w:r>
    </w:p>
    <w:p w:rsidR="00AD6DE9" w:rsidRPr="00AD6DE9" w:rsidRDefault="001345C1" w:rsidP="00AD6DE9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556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AD6DE9"/>
              </w:txbxContent>
            </v:textbox>
            <w10:wrap type="none"/>
            <w10:anchorlock/>
          </v:roundrect>
        </w:pict>
      </w:r>
      <w:r w:rsidR="00AD6DE9"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555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AD6DE9"/>
              </w:txbxContent>
            </v:textbox>
            <w10:wrap type="none"/>
            <w10:anchorlock/>
          </v:roundrect>
        </w:pict>
      </w:r>
    </w:p>
    <w:p w:rsidR="00AD6DE9" w:rsidRDefault="001345C1" w:rsidP="00AD6DE9">
      <w:pPr>
        <w:pStyle w:val="AralkYok"/>
        <w:rPr>
          <w:rFonts w:ascii="Cambria Math" w:hAnsi="Cambria Math"/>
          <w:sz w:val="24"/>
        </w:rPr>
      </w:pP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group id="_x0000_s1393" style="width:79.55pt;height:78.45pt;mso-position-horizontal-relative:char;mso-position-vertical-relative:line" coordorigin="864,674" coordsize="2017,1954">
            <v:roundrect id="_x0000_s1394" style="position:absolute;left:1766;top:2421;width:218;height:207" arcsize="10923f" strokecolor="red">
              <v:shadow on="t"/>
              <v:textbox style="mso-next-textbox:#_x0000_s1394" inset="0,0,0,0">
                <w:txbxContent>
                  <w:p w:rsidR="00E353DD" w:rsidRPr="00053113" w:rsidRDefault="00E353DD" w:rsidP="00AD6DE9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6</w:t>
                    </w:r>
                  </w:p>
                </w:txbxContent>
              </v:textbox>
            </v:roundrect>
            <v:group id="_x0000_s1395" style="position:absolute;left:1075;top:674;width:1806;height:1747" coordorigin="2031,12629" coordsize="2831,2775">
              <v:group id="_x0000_s1396" style="position:absolute;left:2031;top:12629;width:2831;height:2775" coordorigin="2031,12629" coordsize="2831,2775">
                <v:oval id="_x0000_s1397" style="position:absolute;left:2062;top:13002;width:2475;height:2384" strokecolor="red">
                  <v:shadow on="t"/>
                </v:oval>
                <v:group id="_x0000_s1398" style="position:absolute;left:2031;top:12629;width:2831;height:2775" coordorigin="2031,12629" coordsize="2831,2775">
                  <v:group id="_x0000_s1399" style="position:absolute;left:3097;top:12629;width:1765;height:1673" coordorigin="3097,12629" coordsize="1765,1673">
                    <v:shape id="_x0000_s1400" type="#_x0000_t32" style="position:absolute;left:3277;top:12940;width:0;height:196" o:connectortype="straight" strokecolor="red" strokeweight="3pt">
                      <v:shadow on="t"/>
                    </v:shape>
                    <v:shape id="_x0000_s1401" type="#_x0000_t32" style="position:absolute;left:3672;top:13054;width:136;height:196;flip:x" o:connectortype="straight" strokecolor="red" strokeweight="3pt">
                      <v:shadow on="t"/>
                    </v:shape>
                    <v:shape id="_x0000_s1402" type="#_x0000_t32" style="position:absolute;left:4204;top:13560;width:182;height:93;flip:x" o:connectortype="straight" strokecolor="red" strokeweight="3pt">
                      <v:shadow on="t"/>
                    </v:shape>
                    <v:shape id="_x0000_s1403" type="#_x0000_t32" style="position:absolute;left:4359;top:14120;width:183;height:1;flip:x" o:connectortype="straight" strokecolor="red" strokeweight="3pt">
                      <v:shadow on="t"/>
                    </v:shape>
                    <v:roundrect id="_x0000_s1404" style="position:absolute;left:3097;top:12629;width:343;height:329" arcsize="10923f" strokecolor="red">
                      <v:shadow on="t"/>
                      <v:textbox style="mso-next-textbox:#_x0000_s1404" inset="0,0,0,0">
                        <w:txbxContent>
                          <w:p w:rsidR="00E353DD" w:rsidRPr="00053113" w:rsidRDefault="00E353DD" w:rsidP="00AD6DE9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12</w:t>
                            </w:r>
                          </w:p>
                        </w:txbxContent>
                      </v:textbox>
                    </v:roundrect>
                    <v:roundrect id="_x0000_s1405" style="position:absolute;left:3764;top:12807;width:343;height:329" arcsize="10923f" strokecolor="red">
                      <v:shadow on="t"/>
                      <v:textbox style="mso-next-textbox:#_x0000_s1405" inset="0,0,0,0">
                        <w:txbxContent>
                          <w:p w:rsidR="00E353DD" w:rsidRPr="00053113" w:rsidRDefault="00E353DD" w:rsidP="00AD6DE9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xbxContent>
                      </v:textbox>
                    </v:roundrect>
                    <v:roundrect id="_x0000_s1406" style="position:absolute;left:4342;top:13324;width:343;height:329" arcsize="10923f" strokecolor="red">
                      <v:shadow on="t"/>
                      <v:textbox style="mso-next-textbox:#_x0000_s1406" inset="0,0,0,0">
                        <w:txbxContent>
                          <w:p w:rsidR="00E353DD" w:rsidRPr="00053113" w:rsidRDefault="00E353DD" w:rsidP="00AD6DE9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xbxContent>
                      </v:textbox>
                    </v:roundrect>
                    <v:roundrect id="_x0000_s1407" style="position:absolute;left:4519;top:13973;width:343;height:329" arcsize="10923f" strokecolor="red">
                      <v:shadow on="t"/>
                      <v:textbox style="mso-next-textbox:#_x0000_s1407" inset="0,0,0,0">
                        <w:txbxContent>
                          <w:p w:rsidR="00E353DD" w:rsidRPr="00053113" w:rsidRDefault="00E353DD" w:rsidP="00AD6DE9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xbxContent>
                      </v:textbox>
                    </v:roundrect>
                  </v:group>
                  <v:shape id="_x0000_s1408" type="#_x0000_t32" style="position:absolute;left:4258;top:14693;width:128;height:106" o:connectortype="straight" strokecolor="red" strokeweight="4pt">
                    <v:shadow on="t"/>
                  </v:shape>
                  <v:shape id="_x0000_s1409" type="#_x0000_t32" style="position:absolute;left:3840;top:15101;width:60;height:151" o:connectortype="straight" strokecolor="red" strokeweight="4pt">
                    <v:shadow on="t"/>
                  </v:shape>
                  <v:shape id="_x0000_s1410" type="#_x0000_t32" style="position:absolute;left:3277;top:15235;width:0;height:169" o:connectortype="straight" strokecolor="red" strokeweight="4pt">
                    <v:shadow on="t"/>
                  </v:shape>
                  <v:shape id="_x0000_s1411" type="#_x0000_t32" style="position:absolute;left:2685;top:15101;width:71;height:169;flip:x" o:connectortype="straight" strokecolor="red" strokeweight="4pt">
                    <v:shadow on="t"/>
                  </v:shape>
                  <v:shape id="_x0000_s1412" type="#_x0000_t32" style="position:absolute;left:2231;top:14738;width:182;height:124;flip:x" o:connectortype="straight" strokecolor="red" strokeweight="4pt">
                    <v:shadow on="t"/>
                  </v:shape>
                  <v:shape id="_x0000_s1413" type="#_x0000_t32" style="position:absolute;left:2031;top:14183;width:200;height:0;flip:x" o:connectortype="straight" strokecolor="red" strokeweight="4pt">
                    <v:shadow on="t"/>
                  </v:shape>
                  <v:shape id="_x0000_s1414" type="#_x0000_t32" style="position:absolute;left:2749;top:13099;width:60;height:151" o:connectortype="straight" strokecolor="red" strokeweight="4pt">
                    <v:shadow on="t"/>
                  </v:shape>
                  <v:shape id="_x0000_s1415" type="#_x0000_t32" style="position:absolute;left:2210;top:13578;width:128;height:106" o:connectortype="straight" strokecolor="red" strokeweight="4pt">
                    <v:shadow on="t"/>
                  </v:shape>
                </v:group>
              </v:group>
              <v:oval id="_x0000_s1416" style="position:absolute;left:3200;top:14120;width:187;height:182" fillcolor="#1f497d [3215]" strokecolor="red"/>
            </v:group>
            <v:roundrect id="_x0000_s1417" style="position:absolute;left:1352;top:786;width:219;height:207" arcsize="10923f" strokecolor="red">
              <v:textbox style="mso-next-textbox:#_x0000_s1417" inset="0,0,0,0">
                <w:txbxContent>
                  <w:p w:rsidR="00E353DD" w:rsidRPr="00053113" w:rsidRDefault="00E353DD" w:rsidP="00AD6DE9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11</w:t>
                    </w:r>
                  </w:p>
                </w:txbxContent>
              </v:textbox>
            </v:roundrect>
            <v:roundrect id="_x0000_s1418" style="position:absolute;left:978;top:1106;width:218;height:207" arcsize="10923f" strokecolor="red">
              <v:textbox style="mso-next-textbox:#_x0000_s1418" inset="0,0,0,0">
                <w:txbxContent>
                  <w:p w:rsidR="00E353DD" w:rsidRPr="00053113" w:rsidRDefault="00E353DD" w:rsidP="00AD6DE9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10</w:t>
                    </w:r>
                  </w:p>
                </w:txbxContent>
              </v:textbox>
            </v:roundrect>
            <v:roundrect id="_x0000_s1419" style="position:absolute;left:2549;top:1973;width:218;height:207" arcsize="10923f" strokecolor="red">
              <v:textbox style="mso-next-textbox:#_x0000_s1419" inset="0,0,0,0">
                <w:txbxContent>
                  <w:p w:rsidR="00E353DD" w:rsidRPr="00053113" w:rsidRDefault="00E353DD" w:rsidP="00AD6DE9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4</w:t>
                    </w:r>
                  </w:p>
                </w:txbxContent>
              </v:textbox>
            </v:roundrect>
            <v:roundrect id="_x0000_s1420" style="position:absolute;left:2208;top:2315;width:219;height:207" arcsize="10923f" strokecolor="red">
              <v:textbox style="mso-next-textbox:#_x0000_s1420" inset="0,0,0,0">
                <w:txbxContent>
                  <w:p w:rsidR="00E353DD" w:rsidRPr="00053113" w:rsidRDefault="00E353DD" w:rsidP="00AD6DE9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5</w:t>
                    </w:r>
                  </w:p>
                </w:txbxContent>
              </v:textbox>
            </v:roundrect>
            <v:roundrect id="_x0000_s1421" style="position:absolute;left:1318;top:2315;width:219;height:207" arcsize="10923f" strokecolor="red">
              <v:textbox style="mso-next-textbox:#_x0000_s1421" inset="0,0,0,0">
                <w:txbxContent>
                  <w:p w:rsidR="00E353DD" w:rsidRPr="00053113" w:rsidRDefault="00E353DD" w:rsidP="00AD6DE9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7</w:t>
                    </w:r>
                  </w:p>
                </w:txbxContent>
              </v:textbox>
            </v:roundrect>
            <v:roundrect id="_x0000_s1422" style="position:absolute;left:864;top:1548;width:219;height:207" arcsize="10923f" strokecolor="red">
              <v:textbox style="mso-next-textbox:#_x0000_s1422" inset="0,0,0,0">
                <w:txbxContent>
                  <w:p w:rsidR="00E353DD" w:rsidRPr="00053113" w:rsidRDefault="00E353DD" w:rsidP="00AD6DE9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9</w:t>
                    </w:r>
                  </w:p>
                </w:txbxContent>
              </v:textbox>
            </v:roundrect>
            <v:roundrect id="_x0000_s1423" style="position:absolute;left:1029;top:2040;width:218;height:207" arcsize="10923f" strokecolor="red">
              <v:textbox style="mso-next-textbox:#_x0000_s1423" inset="0,0,0,0">
                <w:txbxContent>
                  <w:p w:rsidR="00E353DD" w:rsidRPr="00053113" w:rsidRDefault="00E353DD" w:rsidP="00AD6DE9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8</w:t>
                    </w:r>
                  </w:p>
                </w:txbxContent>
              </v:textbox>
            </v:roundrect>
            <w10:wrap type="none"/>
            <w10:anchorlock/>
          </v:group>
        </w:pict>
      </w:r>
      <w:r w:rsidR="00AD6DE9">
        <w:rPr>
          <w:rFonts w:ascii="Cambria Math" w:hAnsi="Cambria Math"/>
          <w:sz w:val="28"/>
        </w:rPr>
        <w:tab/>
      </w:r>
      <w:r w:rsidR="00AD6DE9"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group id="_x0000_s1358" style="width:79.55pt;height:78.45pt;mso-position-horizontal-relative:char;mso-position-vertical-relative:line" coordorigin="864,674" coordsize="2017,1954">
            <v:roundrect id="_x0000_s1359" style="position:absolute;left:1766;top:2421;width:218;height:207" arcsize="10923f" strokecolor="red">
              <v:shadow on="t"/>
              <v:textbox style="mso-next-textbox:#_x0000_s1359" inset="0,0,0,0">
                <w:txbxContent>
                  <w:p w:rsidR="00E353DD" w:rsidRPr="00053113" w:rsidRDefault="00E353DD" w:rsidP="00AD6DE9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6</w:t>
                    </w:r>
                  </w:p>
                </w:txbxContent>
              </v:textbox>
            </v:roundrect>
            <v:group id="_x0000_s1360" style="position:absolute;left:1075;top:674;width:1806;height:1747" coordorigin="2031,12629" coordsize="2831,2775">
              <v:group id="_x0000_s1361" style="position:absolute;left:2031;top:12629;width:2831;height:2775" coordorigin="2031,12629" coordsize="2831,2775">
                <v:oval id="_x0000_s1362" style="position:absolute;left:2062;top:13002;width:2475;height:2384" strokecolor="red">
                  <v:shadow on="t"/>
                </v:oval>
                <v:group id="_x0000_s1363" style="position:absolute;left:2031;top:12629;width:2831;height:2775" coordorigin="2031,12629" coordsize="2831,2775">
                  <v:group id="_x0000_s1364" style="position:absolute;left:3097;top:12629;width:1765;height:1673" coordorigin="3097,12629" coordsize="1765,1673">
                    <v:shape id="_x0000_s1365" type="#_x0000_t32" style="position:absolute;left:3277;top:12940;width:0;height:196" o:connectortype="straight" strokecolor="red" strokeweight="3pt">
                      <v:shadow on="t"/>
                    </v:shape>
                    <v:shape id="_x0000_s1366" type="#_x0000_t32" style="position:absolute;left:3672;top:13054;width:136;height:196;flip:x" o:connectortype="straight" strokecolor="red" strokeweight="3pt">
                      <v:shadow on="t"/>
                    </v:shape>
                    <v:shape id="_x0000_s1367" type="#_x0000_t32" style="position:absolute;left:4204;top:13560;width:182;height:93;flip:x" o:connectortype="straight" strokecolor="red" strokeweight="3pt">
                      <v:shadow on="t"/>
                    </v:shape>
                    <v:shape id="_x0000_s1368" type="#_x0000_t32" style="position:absolute;left:4359;top:14120;width:183;height:1;flip:x" o:connectortype="straight" strokecolor="red" strokeweight="3pt">
                      <v:shadow on="t"/>
                    </v:shape>
                    <v:roundrect id="_x0000_s1369" style="position:absolute;left:3097;top:12629;width:343;height:329" arcsize="10923f" strokecolor="red">
                      <v:shadow on="t"/>
                      <v:textbox style="mso-next-textbox:#_x0000_s1369" inset="0,0,0,0">
                        <w:txbxContent>
                          <w:p w:rsidR="00E353DD" w:rsidRPr="00053113" w:rsidRDefault="00E353DD" w:rsidP="00AD6DE9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12</w:t>
                            </w:r>
                          </w:p>
                        </w:txbxContent>
                      </v:textbox>
                    </v:roundrect>
                    <v:roundrect id="_x0000_s1370" style="position:absolute;left:3764;top:12807;width:343;height:329" arcsize="10923f" strokecolor="red">
                      <v:shadow on="t"/>
                      <v:textbox style="mso-next-textbox:#_x0000_s1370" inset="0,0,0,0">
                        <w:txbxContent>
                          <w:p w:rsidR="00E353DD" w:rsidRPr="00053113" w:rsidRDefault="00E353DD" w:rsidP="00AD6DE9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xbxContent>
                      </v:textbox>
                    </v:roundrect>
                    <v:roundrect id="_x0000_s1371" style="position:absolute;left:4342;top:13324;width:343;height:329" arcsize="10923f" strokecolor="red">
                      <v:shadow on="t"/>
                      <v:textbox style="mso-next-textbox:#_x0000_s1371" inset="0,0,0,0">
                        <w:txbxContent>
                          <w:p w:rsidR="00E353DD" w:rsidRPr="00053113" w:rsidRDefault="00E353DD" w:rsidP="00AD6DE9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xbxContent>
                      </v:textbox>
                    </v:roundrect>
                    <v:roundrect id="_x0000_s1372" style="position:absolute;left:4519;top:13973;width:343;height:329" arcsize="10923f" strokecolor="red">
                      <v:shadow on="t"/>
                      <v:textbox style="mso-next-textbox:#_x0000_s1372" inset="0,0,0,0">
                        <w:txbxContent>
                          <w:p w:rsidR="00E353DD" w:rsidRPr="00053113" w:rsidRDefault="00E353DD" w:rsidP="00AD6DE9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xbxContent>
                      </v:textbox>
                    </v:roundrect>
                  </v:group>
                  <v:shape id="_x0000_s1373" type="#_x0000_t32" style="position:absolute;left:4258;top:14693;width:128;height:106" o:connectortype="straight" strokecolor="red" strokeweight="4pt">
                    <v:shadow on="t"/>
                  </v:shape>
                  <v:shape id="_x0000_s1374" type="#_x0000_t32" style="position:absolute;left:3840;top:15101;width:60;height:151" o:connectortype="straight" strokecolor="red" strokeweight="4pt">
                    <v:shadow on="t"/>
                  </v:shape>
                  <v:shape id="_x0000_s1375" type="#_x0000_t32" style="position:absolute;left:3277;top:15235;width:0;height:169" o:connectortype="straight" strokecolor="red" strokeweight="4pt">
                    <v:shadow on="t"/>
                  </v:shape>
                  <v:shape id="_x0000_s1376" type="#_x0000_t32" style="position:absolute;left:2685;top:15101;width:71;height:169;flip:x" o:connectortype="straight" strokecolor="red" strokeweight="4pt">
                    <v:shadow on="t"/>
                  </v:shape>
                  <v:shape id="_x0000_s1377" type="#_x0000_t32" style="position:absolute;left:2231;top:14738;width:182;height:124;flip:x" o:connectortype="straight" strokecolor="red" strokeweight="4pt">
                    <v:shadow on="t"/>
                  </v:shape>
                  <v:shape id="_x0000_s1378" type="#_x0000_t32" style="position:absolute;left:2031;top:14183;width:200;height:0;flip:x" o:connectortype="straight" strokecolor="red" strokeweight="4pt">
                    <v:shadow on="t"/>
                  </v:shape>
                  <v:shape id="_x0000_s1379" type="#_x0000_t32" style="position:absolute;left:2749;top:13099;width:60;height:151" o:connectortype="straight" strokecolor="red" strokeweight="4pt">
                    <v:shadow on="t"/>
                  </v:shape>
                  <v:shape id="_x0000_s1380" type="#_x0000_t32" style="position:absolute;left:2210;top:13578;width:128;height:106" o:connectortype="straight" strokecolor="red" strokeweight="4pt">
                    <v:shadow on="t"/>
                  </v:shape>
                </v:group>
              </v:group>
              <v:oval id="_x0000_s1381" style="position:absolute;left:3200;top:14120;width:187;height:182" fillcolor="#1f497d [3215]" strokecolor="red"/>
            </v:group>
            <v:roundrect id="_x0000_s1382" style="position:absolute;left:1352;top:786;width:219;height:207" arcsize="10923f" strokecolor="red">
              <v:textbox style="mso-next-textbox:#_x0000_s1382" inset="0,0,0,0">
                <w:txbxContent>
                  <w:p w:rsidR="00E353DD" w:rsidRPr="00053113" w:rsidRDefault="00E353DD" w:rsidP="00AD6DE9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11</w:t>
                    </w:r>
                  </w:p>
                </w:txbxContent>
              </v:textbox>
            </v:roundrect>
            <v:roundrect id="_x0000_s1383" style="position:absolute;left:978;top:1106;width:218;height:207" arcsize="10923f" strokecolor="red">
              <v:textbox style="mso-next-textbox:#_x0000_s1383" inset="0,0,0,0">
                <w:txbxContent>
                  <w:p w:rsidR="00E353DD" w:rsidRPr="00053113" w:rsidRDefault="00E353DD" w:rsidP="00AD6DE9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10</w:t>
                    </w:r>
                  </w:p>
                </w:txbxContent>
              </v:textbox>
            </v:roundrect>
            <v:roundrect id="_x0000_s1384" style="position:absolute;left:2549;top:1973;width:218;height:207" arcsize="10923f" strokecolor="red">
              <v:textbox style="mso-next-textbox:#_x0000_s1384" inset="0,0,0,0">
                <w:txbxContent>
                  <w:p w:rsidR="00E353DD" w:rsidRPr="00053113" w:rsidRDefault="00E353DD" w:rsidP="00AD6DE9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4</w:t>
                    </w:r>
                  </w:p>
                </w:txbxContent>
              </v:textbox>
            </v:roundrect>
            <v:roundrect id="_x0000_s1385" style="position:absolute;left:2208;top:2315;width:219;height:207" arcsize="10923f" strokecolor="red">
              <v:textbox style="mso-next-textbox:#_x0000_s1385" inset="0,0,0,0">
                <w:txbxContent>
                  <w:p w:rsidR="00E353DD" w:rsidRPr="00053113" w:rsidRDefault="00E353DD" w:rsidP="00AD6DE9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5</w:t>
                    </w:r>
                  </w:p>
                </w:txbxContent>
              </v:textbox>
            </v:roundrect>
            <v:roundrect id="_x0000_s1386" style="position:absolute;left:1318;top:2315;width:219;height:207" arcsize="10923f" strokecolor="red">
              <v:textbox style="mso-next-textbox:#_x0000_s1386" inset="0,0,0,0">
                <w:txbxContent>
                  <w:p w:rsidR="00E353DD" w:rsidRPr="00053113" w:rsidRDefault="00E353DD" w:rsidP="00AD6DE9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7</w:t>
                    </w:r>
                  </w:p>
                </w:txbxContent>
              </v:textbox>
            </v:roundrect>
            <v:roundrect id="_x0000_s1387" style="position:absolute;left:864;top:1548;width:219;height:207" arcsize="10923f" strokecolor="red">
              <v:textbox style="mso-next-textbox:#_x0000_s1387" inset="0,0,0,0">
                <w:txbxContent>
                  <w:p w:rsidR="00E353DD" w:rsidRPr="00053113" w:rsidRDefault="00E353DD" w:rsidP="00AD6DE9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9</w:t>
                    </w:r>
                  </w:p>
                </w:txbxContent>
              </v:textbox>
            </v:roundrect>
            <v:roundrect id="_x0000_s1388" style="position:absolute;left:1029;top:2040;width:218;height:207" arcsize="10923f" strokecolor="red">
              <v:textbox style="mso-next-textbox:#_x0000_s1388" inset="0,0,0,0">
                <w:txbxContent>
                  <w:p w:rsidR="00E353DD" w:rsidRPr="00053113" w:rsidRDefault="00E353DD" w:rsidP="00AD6DE9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8</w:t>
                    </w:r>
                  </w:p>
                </w:txbxContent>
              </v:textbox>
            </v:roundrect>
            <w10:wrap type="none"/>
            <w10:anchorlock/>
          </v:group>
        </w:pict>
      </w:r>
    </w:p>
    <w:p w:rsidR="00AD6DE9" w:rsidRDefault="001345C1" w:rsidP="00AD6DE9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554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D26050" w:rsidRDefault="00E353DD" w:rsidP="00AD6DE9">
                  <w:pPr>
                    <w:pStyle w:val="AralkYok"/>
                    <w:jc w:val="center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>19 :50</w:t>
                  </w:r>
                </w:p>
              </w:txbxContent>
            </v:textbox>
            <w10:wrap type="none"/>
            <w10:anchorlock/>
          </v:roundrect>
        </w:pict>
      </w:r>
      <w:r w:rsidR="00AD6DE9">
        <w:rPr>
          <w:rFonts w:ascii="Cambria Math" w:hAnsi="Cambria Math"/>
          <w:sz w:val="28"/>
        </w:rPr>
        <w:tab/>
      </w:r>
      <w:r w:rsidR="00AD6DE9">
        <w:rPr>
          <w:rFonts w:ascii="Cambria Math" w:hAnsi="Cambria Math"/>
          <w:sz w:val="28"/>
        </w:rPr>
        <w:tab/>
      </w:r>
      <w:r w:rsidR="00AD6DE9"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553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D26050" w:rsidRDefault="00E353DD" w:rsidP="00AD6DE9">
                  <w:pPr>
                    <w:pStyle w:val="AralkYok"/>
                    <w:jc w:val="center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>16 :25</w:t>
                  </w:r>
                </w:p>
              </w:txbxContent>
            </v:textbox>
            <w10:wrap type="none"/>
            <w10:anchorlock/>
          </v:roundrect>
        </w:pict>
      </w:r>
      <w:r w:rsidR="00AD6DE9">
        <w:rPr>
          <w:rFonts w:ascii="Cambria Math" w:hAnsi="Cambria Math"/>
          <w:sz w:val="28"/>
        </w:rPr>
        <w:tab/>
      </w:r>
      <w:r w:rsidR="00AD6DE9">
        <w:rPr>
          <w:rFonts w:ascii="Cambria Math" w:hAnsi="Cambria Math"/>
          <w:sz w:val="28"/>
        </w:rPr>
        <w:tab/>
        <w:t xml:space="preserve">     </w:t>
      </w:r>
    </w:p>
    <w:p w:rsidR="00AD6DE9" w:rsidRPr="00AD6DE9" w:rsidRDefault="001345C1" w:rsidP="00AD6DE9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552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AD6DE9"/>
              </w:txbxContent>
            </v:textbox>
            <w10:wrap type="none"/>
            <w10:anchorlock/>
          </v:roundrect>
        </w:pict>
      </w:r>
      <w:r w:rsidR="00AD6DE9"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551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AD6DE9"/>
              </w:txbxContent>
            </v:textbox>
            <w10:wrap type="none"/>
            <w10:anchorlock/>
          </v:roundrect>
        </w:pict>
      </w:r>
    </w:p>
    <w:p w:rsidR="00AD6DE9" w:rsidRDefault="001345C1" w:rsidP="00AD6DE9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group id="_x0000_s1459" style="width:79.55pt;height:78.45pt;mso-position-horizontal-relative:char;mso-position-vertical-relative:line" coordorigin="864,674" coordsize="2017,1954">
            <v:roundrect id="_x0000_s1460" style="position:absolute;left:1766;top:2421;width:218;height:207" arcsize="10923f" strokecolor="red">
              <v:shadow on="t"/>
              <v:textbox style="mso-next-textbox:#_x0000_s1460" inset="0,0,0,0">
                <w:txbxContent>
                  <w:p w:rsidR="00E353DD" w:rsidRPr="00053113" w:rsidRDefault="00E353DD" w:rsidP="00AD6DE9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6</w:t>
                    </w:r>
                  </w:p>
                </w:txbxContent>
              </v:textbox>
            </v:roundrect>
            <v:group id="_x0000_s1461" style="position:absolute;left:1075;top:674;width:1806;height:1747" coordorigin="2031,12629" coordsize="2831,2775">
              <v:group id="_x0000_s1462" style="position:absolute;left:2031;top:12629;width:2831;height:2775" coordorigin="2031,12629" coordsize="2831,2775">
                <v:oval id="_x0000_s1463" style="position:absolute;left:2062;top:13002;width:2475;height:2384" strokecolor="red">
                  <v:shadow on="t"/>
                </v:oval>
                <v:group id="_x0000_s1464" style="position:absolute;left:2031;top:12629;width:2831;height:2775" coordorigin="2031,12629" coordsize="2831,2775">
                  <v:group id="_x0000_s1465" style="position:absolute;left:3097;top:12629;width:1765;height:1673" coordorigin="3097,12629" coordsize="1765,1673">
                    <v:shape id="_x0000_s1466" type="#_x0000_t32" style="position:absolute;left:3277;top:12940;width:0;height:196" o:connectortype="straight" strokecolor="red" strokeweight="3pt">
                      <v:shadow on="t"/>
                    </v:shape>
                    <v:shape id="_x0000_s1467" type="#_x0000_t32" style="position:absolute;left:3672;top:13054;width:136;height:196;flip:x" o:connectortype="straight" strokecolor="red" strokeweight="3pt">
                      <v:shadow on="t"/>
                    </v:shape>
                    <v:shape id="_x0000_s1468" type="#_x0000_t32" style="position:absolute;left:4204;top:13560;width:182;height:93;flip:x" o:connectortype="straight" strokecolor="red" strokeweight="3pt">
                      <v:shadow on="t"/>
                    </v:shape>
                    <v:shape id="_x0000_s1469" type="#_x0000_t32" style="position:absolute;left:4359;top:14120;width:183;height:1;flip:x" o:connectortype="straight" strokecolor="red" strokeweight="3pt">
                      <v:shadow on="t"/>
                    </v:shape>
                    <v:roundrect id="_x0000_s1470" style="position:absolute;left:3097;top:12629;width:343;height:329" arcsize="10923f" strokecolor="red">
                      <v:shadow on="t"/>
                      <v:textbox style="mso-next-textbox:#_x0000_s1470" inset="0,0,0,0">
                        <w:txbxContent>
                          <w:p w:rsidR="00E353DD" w:rsidRPr="00053113" w:rsidRDefault="00E353DD" w:rsidP="00AD6DE9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12</w:t>
                            </w:r>
                          </w:p>
                        </w:txbxContent>
                      </v:textbox>
                    </v:roundrect>
                    <v:roundrect id="_x0000_s1471" style="position:absolute;left:3764;top:12807;width:343;height:329" arcsize="10923f" strokecolor="red">
                      <v:shadow on="t"/>
                      <v:textbox style="mso-next-textbox:#_x0000_s1471" inset="0,0,0,0">
                        <w:txbxContent>
                          <w:p w:rsidR="00E353DD" w:rsidRPr="00053113" w:rsidRDefault="00E353DD" w:rsidP="00AD6DE9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xbxContent>
                      </v:textbox>
                    </v:roundrect>
                    <v:roundrect id="_x0000_s1472" style="position:absolute;left:4342;top:13324;width:343;height:329" arcsize="10923f" strokecolor="red">
                      <v:shadow on="t"/>
                      <v:textbox style="mso-next-textbox:#_x0000_s1472" inset="0,0,0,0">
                        <w:txbxContent>
                          <w:p w:rsidR="00E353DD" w:rsidRPr="00053113" w:rsidRDefault="00E353DD" w:rsidP="00AD6DE9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xbxContent>
                      </v:textbox>
                    </v:roundrect>
                    <v:roundrect id="_x0000_s1473" style="position:absolute;left:4519;top:13973;width:343;height:329" arcsize="10923f" strokecolor="red">
                      <v:shadow on="t"/>
                      <v:textbox style="mso-next-textbox:#_x0000_s1473" inset="0,0,0,0">
                        <w:txbxContent>
                          <w:p w:rsidR="00E353DD" w:rsidRPr="00053113" w:rsidRDefault="00E353DD" w:rsidP="00AD6DE9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xbxContent>
                      </v:textbox>
                    </v:roundrect>
                  </v:group>
                  <v:shape id="_x0000_s1474" type="#_x0000_t32" style="position:absolute;left:4258;top:14693;width:128;height:106" o:connectortype="straight" strokecolor="red" strokeweight="4pt">
                    <v:shadow on="t"/>
                  </v:shape>
                  <v:shape id="_x0000_s1475" type="#_x0000_t32" style="position:absolute;left:3840;top:15101;width:60;height:151" o:connectortype="straight" strokecolor="red" strokeweight="4pt">
                    <v:shadow on="t"/>
                  </v:shape>
                  <v:shape id="_x0000_s1476" type="#_x0000_t32" style="position:absolute;left:3277;top:15235;width:0;height:169" o:connectortype="straight" strokecolor="red" strokeweight="4pt">
                    <v:shadow on="t"/>
                  </v:shape>
                  <v:shape id="_x0000_s1477" type="#_x0000_t32" style="position:absolute;left:2685;top:15101;width:71;height:169;flip:x" o:connectortype="straight" strokecolor="red" strokeweight="4pt">
                    <v:shadow on="t"/>
                  </v:shape>
                  <v:shape id="_x0000_s1478" type="#_x0000_t32" style="position:absolute;left:2231;top:14738;width:182;height:124;flip:x" o:connectortype="straight" strokecolor="red" strokeweight="4pt">
                    <v:shadow on="t"/>
                  </v:shape>
                  <v:shape id="_x0000_s1479" type="#_x0000_t32" style="position:absolute;left:2031;top:14183;width:200;height:0;flip:x" o:connectortype="straight" strokecolor="red" strokeweight="4pt">
                    <v:shadow on="t"/>
                  </v:shape>
                  <v:shape id="_x0000_s1480" type="#_x0000_t32" style="position:absolute;left:2749;top:13099;width:60;height:151" o:connectortype="straight" strokecolor="red" strokeweight="4pt">
                    <v:shadow on="t"/>
                  </v:shape>
                  <v:shape id="_x0000_s1481" type="#_x0000_t32" style="position:absolute;left:2210;top:13578;width:128;height:106" o:connectortype="straight" strokecolor="red" strokeweight="4pt">
                    <v:shadow on="t"/>
                  </v:shape>
                </v:group>
              </v:group>
              <v:oval id="_x0000_s1482" style="position:absolute;left:3200;top:14120;width:187;height:182" fillcolor="#1f497d [3215]" strokecolor="red"/>
            </v:group>
            <v:roundrect id="_x0000_s1483" style="position:absolute;left:1352;top:786;width:219;height:207" arcsize="10923f" strokecolor="red">
              <v:textbox style="mso-next-textbox:#_x0000_s1483" inset="0,0,0,0">
                <w:txbxContent>
                  <w:p w:rsidR="00E353DD" w:rsidRPr="00053113" w:rsidRDefault="00E353DD" w:rsidP="00AD6DE9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11</w:t>
                    </w:r>
                  </w:p>
                </w:txbxContent>
              </v:textbox>
            </v:roundrect>
            <v:roundrect id="_x0000_s1484" style="position:absolute;left:978;top:1106;width:218;height:207" arcsize="10923f" strokecolor="red">
              <v:textbox style="mso-next-textbox:#_x0000_s1484" inset="0,0,0,0">
                <w:txbxContent>
                  <w:p w:rsidR="00E353DD" w:rsidRPr="00053113" w:rsidRDefault="00E353DD" w:rsidP="00AD6DE9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10</w:t>
                    </w:r>
                  </w:p>
                </w:txbxContent>
              </v:textbox>
            </v:roundrect>
            <v:roundrect id="_x0000_s1485" style="position:absolute;left:2549;top:1973;width:218;height:207" arcsize="10923f" strokecolor="red">
              <v:textbox style="mso-next-textbox:#_x0000_s1485" inset="0,0,0,0">
                <w:txbxContent>
                  <w:p w:rsidR="00E353DD" w:rsidRPr="00053113" w:rsidRDefault="00E353DD" w:rsidP="00AD6DE9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4</w:t>
                    </w:r>
                  </w:p>
                </w:txbxContent>
              </v:textbox>
            </v:roundrect>
            <v:roundrect id="_x0000_s1486" style="position:absolute;left:2208;top:2315;width:219;height:207" arcsize="10923f" strokecolor="red">
              <v:textbox style="mso-next-textbox:#_x0000_s1486" inset="0,0,0,0">
                <w:txbxContent>
                  <w:p w:rsidR="00E353DD" w:rsidRPr="00053113" w:rsidRDefault="00E353DD" w:rsidP="00AD6DE9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5</w:t>
                    </w:r>
                  </w:p>
                </w:txbxContent>
              </v:textbox>
            </v:roundrect>
            <v:roundrect id="_x0000_s1487" style="position:absolute;left:1318;top:2315;width:219;height:207" arcsize="10923f" strokecolor="red">
              <v:textbox style="mso-next-textbox:#_x0000_s1487" inset="0,0,0,0">
                <w:txbxContent>
                  <w:p w:rsidR="00E353DD" w:rsidRPr="00053113" w:rsidRDefault="00E353DD" w:rsidP="00AD6DE9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7</w:t>
                    </w:r>
                  </w:p>
                </w:txbxContent>
              </v:textbox>
            </v:roundrect>
            <v:roundrect id="_x0000_s1488" style="position:absolute;left:864;top:1548;width:219;height:207" arcsize="10923f" strokecolor="red">
              <v:textbox style="mso-next-textbox:#_x0000_s1488" inset="0,0,0,0">
                <w:txbxContent>
                  <w:p w:rsidR="00E353DD" w:rsidRPr="00053113" w:rsidRDefault="00E353DD" w:rsidP="00AD6DE9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9</w:t>
                    </w:r>
                  </w:p>
                </w:txbxContent>
              </v:textbox>
            </v:roundrect>
            <v:roundrect id="_x0000_s1489" style="position:absolute;left:1029;top:2040;width:218;height:207" arcsize="10923f" strokecolor="red">
              <v:textbox style="mso-next-textbox:#_x0000_s1489" inset="0,0,0,0">
                <w:txbxContent>
                  <w:p w:rsidR="00E353DD" w:rsidRPr="00053113" w:rsidRDefault="00E353DD" w:rsidP="00AD6DE9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8</w:t>
                    </w:r>
                  </w:p>
                </w:txbxContent>
              </v:textbox>
            </v:roundrect>
            <w10:wrap type="none"/>
            <w10:anchorlock/>
          </v:group>
        </w:pict>
      </w:r>
      <w:r w:rsidR="00AD6DE9">
        <w:rPr>
          <w:rFonts w:ascii="Cambria Math" w:hAnsi="Cambria Math"/>
          <w:sz w:val="28"/>
        </w:rPr>
        <w:tab/>
      </w:r>
      <w:r w:rsidR="00AD6DE9"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group id="_x0000_s1424" style="width:79.55pt;height:78.45pt;mso-position-horizontal-relative:char;mso-position-vertical-relative:line" coordorigin="864,674" coordsize="2017,1954">
            <v:roundrect id="_x0000_s1425" style="position:absolute;left:1766;top:2421;width:218;height:207" arcsize="10923f" strokecolor="red">
              <v:shadow on="t"/>
              <v:textbox style="mso-next-textbox:#_x0000_s1425" inset="0,0,0,0">
                <w:txbxContent>
                  <w:p w:rsidR="00E353DD" w:rsidRPr="00053113" w:rsidRDefault="00E353DD" w:rsidP="00AD6DE9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6</w:t>
                    </w:r>
                  </w:p>
                </w:txbxContent>
              </v:textbox>
            </v:roundrect>
            <v:group id="_x0000_s1426" style="position:absolute;left:1075;top:674;width:1806;height:1747" coordorigin="2031,12629" coordsize="2831,2775">
              <v:group id="_x0000_s1427" style="position:absolute;left:2031;top:12629;width:2831;height:2775" coordorigin="2031,12629" coordsize="2831,2775">
                <v:oval id="_x0000_s1428" style="position:absolute;left:2062;top:13002;width:2475;height:2384" strokecolor="red">
                  <v:shadow on="t"/>
                </v:oval>
                <v:group id="_x0000_s1429" style="position:absolute;left:2031;top:12629;width:2831;height:2775" coordorigin="2031,12629" coordsize="2831,2775">
                  <v:group id="_x0000_s1430" style="position:absolute;left:3097;top:12629;width:1765;height:1673" coordorigin="3097,12629" coordsize="1765,1673">
                    <v:shape id="_x0000_s1431" type="#_x0000_t32" style="position:absolute;left:3277;top:12940;width:0;height:196" o:connectortype="straight" strokecolor="red" strokeweight="3pt">
                      <v:shadow on="t"/>
                    </v:shape>
                    <v:shape id="_x0000_s1432" type="#_x0000_t32" style="position:absolute;left:3672;top:13054;width:136;height:196;flip:x" o:connectortype="straight" strokecolor="red" strokeweight="3pt">
                      <v:shadow on="t"/>
                    </v:shape>
                    <v:shape id="_x0000_s1433" type="#_x0000_t32" style="position:absolute;left:4204;top:13560;width:182;height:93;flip:x" o:connectortype="straight" strokecolor="red" strokeweight="3pt">
                      <v:shadow on="t"/>
                    </v:shape>
                    <v:shape id="_x0000_s1434" type="#_x0000_t32" style="position:absolute;left:4359;top:14120;width:183;height:1;flip:x" o:connectortype="straight" strokecolor="red" strokeweight="3pt">
                      <v:shadow on="t"/>
                    </v:shape>
                    <v:roundrect id="_x0000_s1435" style="position:absolute;left:3097;top:12629;width:343;height:329" arcsize="10923f" strokecolor="red">
                      <v:shadow on="t"/>
                      <v:textbox style="mso-next-textbox:#_x0000_s1435" inset="0,0,0,0">
                        <w:txbxContent>
                          <w:p w:rsidR="00E353DD" w:rsidRPr="00053113" w:rsidRDefault="00E353DD" w:rsidP="00AD6DE9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12</w:t>
                            </w:r>
                          </w:p>
                        </w:txbxContent>
                      </v:textbox>
                    </v:roundrect>
                    <v:roundrect id="_x0000_s1436" style="position:absolute;left:3764;top:12807;width:343;height:329" arcsize="10923f" strokecolor="red">
                      <v:shadow on="t"/>
                      <v:textbox style="mso-next-textbox:#_x0000_s1436" inset="0,0,0,0">
                        <w:txbxContent>
                          <w:p w:rsidR="00E353DD" w:rsidRPr="00053113" w:rsidRDefault="00E353DD" w:rsidP="00AD6DE9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xbxContent>
                      </v:textbox>
                    </v:roundrect>
                    <v:roundrect id="_x0000_s1437" style="position:absolute;left:4342;top:13324;width:343;height:329" arcsize="10923f" strokecolor="red">
                      <v:shadow on="t"/>
                      <v:textbox style="mso-next-textbox:#_x0000_s1437" inset="0,0,0,0">
                        <w:txbxContent>
                          <w:p w:rsidR="00E353DD" w:rsidRPr="00053113" w:rsidRDefault="00E353DD" w:rsidP="00AD6DE9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xbxContent>
                      </v:textbox>
                    </v:roundrect>
                    <v:roundrect id="_x0000_s1438" style="position:absolute;left:4519;top:13973;width:343;height:329" arcsize="10923f" strokecolor="red">
                      <v:shadow on="t"/>
                      <v:textbox style="mso-next-textbox:#_x0000_s1438" inset="0,0,0,0">
                        <w:txbxContent>
                          <w:p w:rsidR="00E353DD" w:rsidRPr="00053113" w:rsidRDefault="00E353DD" w:rsidP="00AD6DE9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xbxContent>
                      </v:textbox>
                    </v:roundrect>
                  </v:group>
                  <v:shape id="_x0000_s1439" type="#_x0000_t32" style="position:absolute;left:4258;top:14693;width:128;height:106" o:connectortype="straight" strokecolor="red" strokeweight="4pt">
                    <v:shadow on="t"/>
                  </v:shape>
                  <v:shape id="_x0000_s1440" type="#_x0000_t32" style="position:absolute;left:3840;top:15101;width:60;height:151" o:connectortype="straight" strokecolor="red" strokeweight="4pt">
                    <v:shadow on="t"/>
                  </v:shape>
                  <v:shape id="_x0000_s1441" type="#_x0000_t32" style="position:absolute;left:3277;top:15235;width:0;height:169" o:connectortype="straight" strokecolor="red" strokeweight="4pt">
                    <v:shadow on="t"/>
                  </v:shape>
                  <v:shape id="_x0000_s1442" type="#_x0000_t32" style="position:absolute;left:2685;top:15101;width:71;height:169;flip:x" o:connectortype="straight" strokecolor="red" strokeweight="4pt">
                    <v:shadow on="t"/>
                  </v:shape>
                  <v:shape id="_x0000_s1443" type="#_x0000_t32" style="position:absolute;left:2231;top:14738;width:182;height:124;flip:x" o:connectortype="straight" strokecolor="red" strokeweight="4pt">
                    <v:shadow on="t"/>
                  </v:shape>
                  <v:shape id="_x0000_s1444" type="#_x0000_t32" style="position:absolute;left:2031;top:14183;width:200;height:0;flip:x" o:connectortype="straight" strokecolor="red" strokeweight="4pt">
                    <v:shadow on="t"/>
                  </v:shape>
                  <v:shape id="_x0000_s1445" type="#_x0000_t32" style="position:absolute;left:2749;top:13099;width:60;height:151" o:connectortype="straight" strokecolor="red" strokeweight="4pt">
                    <v:shadow on="t"/>
                  </v:shape>
                  <v:shape id="_x0000_s1446" type="#_x0000_t32" style="position:absolute;left:2210;top:13578;width:128;height:106" o:connectortype="straight" strokecolor="red" strokeweight="4pt">
                    <v:shadow on="t"/>
                  </v:shape>
                </v:group>
              </v:group>
              <v:oval id="_x0000_s1447" style="position:absolute;left:3200;top:14120;width:187;height:182" fillcolor="#1f497d [3215]" strokecolor="red"/>
            </v:group>
            <v:roundrect id="_x0000_s1448" style="position:absolute;left:1352;top:786;width:219;height:207" arcsize="10923f" strokecolor="red">
              <v:textbox style="mso-next-textbox:#_x0000_s1448" inset="0,0,0,0">
                <w:txbxContent>
                  <w:p w:rsidR="00E353DD" w:rsidRPr="00053113" w:rsidRDefault="00E353DD" w:rsidP="00AD6DE9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11</w:t>
                    </w:r>
                  </w:p>
                </w:txbxContent>
              </v:textbox>
            </v:roundrect>
            <v:roundrect id="_x0000_s1449" style="position:absolute;left:978;top:1106;width:218;height:207" arcsize="10923f" strokecolor="red">
              <v:textbox style="mso-next-textbox:#_x0000_s1449" inset="0,0,0,0">
                <w:txbxContent>
                  <w:p w:rsidR="00E353DD" w:rsidRPr="00053113" w:rsidRDefault="00E353DD" w:rsidP="00AD6DE9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10</w:t>
                    </w:r>
                  </w:p>
                </w:txbxContent>
              </v:textbox>
            </v:roundrect>
            <v:roundrect id="_x0000_s1450" style="position:absolute;left:2549;top:1973;width:218;height:207" arcsize="10923f" strokecolor="red">
              <v:textbox style="mso-next-textbox:#_x0000_s1450" inset="0,0,0,0">
                <w:txbxContent>
                  <w:p w:rsidR="00E353DD" w:rsidRPr="00053113" w:rsidRDefault="00E353DD" w:rsidP="00AD6DE9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4</w:t>
                    </w:r>
                  </w:p>
                </w:txbxContent>
              </v:textbox>
            </v:roundrect>
            <v:roundrect id="_x0000_s1451" style="position:absolute;left:2208;top:2315;width:219;height:207" arcsize="10923f" strokecolor="red">
              <v:textbox style="mso-next-textbox:#_x0000_s1451" inset="0,0,0,0">
                <w:txbxContent>
                  <w:p w:rsidR="00E353DD" w:rsidRPr="00053113" w:rsidRDefault="00E353DD" w:rsidP="00AD6DE9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5</w:t>
                    </w:r>
                  </w:p>
                </w:txbxContent>
              </v:textbox>
            </v:roundrect>
            <v:roundrect id="_x0000_s1452" style="position:absolute;left:1318;top:2315;width:219;height:207" arcsize="10923f" strokecolor="red">
              <v:textbox style="mso-next-textbox:#_x0000_s1452" inset="0,0,0,0">
                <w:txbxContent>
                  <w:p w:rsidR="00E353DD" w:rsidRPr="00053113" w:rsidRDefault="00E353DD" w:rsidP="00AD6DE9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7</w:t>
                    </w:r>
                  </w:p>
                </w:txbxContent>
              </v:textbox>
            </v:roundrect>
            <v:roundrect id="_x0000_s1453" style="position:absolute;left:864;top:1548;width:219;height:207" arcsize="10923f" strokecolor="red">
              <v:textbox style="mso-next-textbox:#_x0000_s1453" inset="0,0,0,0">
                <w:txbxContent>
                  <w:p w:rsidR="00E353DD" w:rsidRPr="00053113" w:rsidRDefault="00E353DD" w:rsidP="00AD6DE9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9</w:t>
                    </w:r>
                  </w:p>
                </w:txbxContent>
              </v:textbox>
            </v:roundrect>
            <v:roundrect id="_x0000_s1454" style="position:absolute;left:1029;top:2040;width:218;height:207" arcsize="10923f" strokecolor="red">
              <v:textbox style="mso-next-textbox:#_x0000_s1454" inset="0,0,0,0">
                <w:txbxContent>
                  <w:p w:rsidR="00E353DD" w:rsidRPr="00053113" w:rsidRDefault="00E353DD" w:rsidP="00AD6DE9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8</w:t>
                    </w:r>
                  </w:p>
                </w:txbxContent>
              </v:textbox>
            </v:roundrect>
            <w10:wrap type="none"/>
            <w10:anchorlock/>
          </v:group>
        </w:pict>
      </w:r>
    </w:p>
    <w:p w:rsidR="00457F5A" w:rsidRPr="008B68B5" w:rsidRDefault="00457F5A" w:rsidP="00457F5A">
      <w:pPr>
        <w:pStyle w:val="AralkYok"/>
        <w:numPr>
          <w:ilvl w:val="0"/>
          <w:numId w:val="3"/>
        </w:numPr>
        <w:rPr>
          <w:rFonts w:ascii="Cambria Math" w:hAnsi="Cambria Math"/>
          <w:sz w:val="24"/>
        </w:rPr>
      </w:pPr>
      <w:r w:rsidRPr="008B68B5">
        <w:rPr>
          <w:rFonts w:ascii="Cambria Math" w:hAnsi="Cambria Math"/>
          <w:sz w:val="24"/>
        </w:rPr>
        <w:lastRenderedPageBreak/>
        <w:t xml:space="preserve">Aşağıdaki saatleri </w:t>
      </w:r>
      <w:r>
        <w:rPr>
          <w:rFonts w:ascii="Cambria Math" w:hAnsi="Cambria Math"/>
          <w:b/>
          <w:sz w:val="24"/>
        </w:rPr>
        <w:t>sabah saati</w:t>
      </w:r>
      <w:r w:rsidRPr="008B68B5">
        <w:rPr>
          <w:rFonts w:ascii="Cambria Math" w:hAnsi="Cambria Math"/>
          <w:sz w:val="24"/>
        </w:rPr>
        <w:t xml:space="preserve"> olarak okuyalım.</w:t>
      </w:r>
    </w:p>
    <w:p w:rsidR="00073720" w:rsidRDefault="00073720" w:rsidP="00AD6DE9">
      <w:pPr>
        <w:pStyle w:val="AralkYok"/>
        <w:rPr>
          <w:rFonts w:ascii="Cambria Math" w:hAnsi="Cambria Math"/>
          <w:sz w:val="24"/>
        </w:rPr>
      </w:pPr>
      <w:r>
        <w:rPr>
          <w:rFonts w:ascii="Cambria Math" w:hAnsi="Cambria Math"/>
          <w:noProof/>
          <w:sz w:val="24"/>
        </w:rPr>
        <w:drawing>
          <wp:inline distT="0" distB="0" distL="0" distR="0">
            <wp:extent cx="791210" cy="793750"/>
            <wp:effectExtent l="19050" t="0" r="8890" b="0"/>
            <wp:docPr id="183" name="Resim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54198" t="29617" r="21423" b="26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79375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7F5A">
        <w:rPr>
          <w:rFonts w:ascii="Cambria Math" w:hAnsi="Cambria Math"/>
          <w:sz w:val="24"/>
        </w:rPr>
        <w:tab/>
      </w:r>
      <w:r w:rsidR="00457F5A">
        <w:rPr>
          <w:rFonts w:ascii="Cambria Math" w:hAnsi="Cambria Math"/>
          <w:sz w:val="24"/>
        </w:rPr>
        <w:tab/>
      </w:r>
      <w:r w:rsidR="00457F5A">
        <w:rPr>
          <w:rFonts w:ascii="Cambria Math" w:hAnsi="Cambria Math"/>
          <w:sz w:val="24"/>
        </w:rPr>
        <w:tab/>
      </w:r>
      <w:r>
        <w:rPr>
          <w:rFonts w:ascii="Cambria Math" w:hAnsi="Cambria Math"/>
          <w:noProof/>
          <w:sz w:val="24"/>
        </w:rPr>
        <w:drawing>
          <wp:inline distT="0" distB="0" distL="0" distR="0">
            <wp:extent cx="812800" cy="800100"/>
            <wp:effectExtent l="19050" t="0" r="6350" b="0"/>
            <wp:docPr id="186" name="Resim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54012" t="29965" r="20939" b="26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80010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F5A" w:rsidRDefault="00457F5A" w:rsidP="00457F5A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  <w:t xml:space="preserve">     </w:t>
      </w:r>
      <w:r w:rsidR="001345C1">
        <w:rPr>
          <w:rFonts w:ascii="Cambria Math" w:hAnsi="Cambria Math"/>
          <w:sz w:val="28"/>
        </w:rPr>
      </w:r>
      <w:r w:rsidR="001345C1">
        <w:rPr>
          <w:rFonts w:ascii="Cambria Math" w:hAnsi="Cambria Math"/>
          <w:sz w:val="28"/>
        </w:rPr>
        <w:pict>
          <v:roundrect id="_x0000_s3550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D26050" w:rsidRDefault="00E353DD" w:rsidP="00457F5A">
                  <w:pPr>
                    <w:pStyle w:val="AralkYok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 xml:space="preserve">      :</w:t>
                  </w:r>
                </w:p>
              </w:txbxContent>
            </v:textbox>
            <w10:wrap type="none"/>
            <w10:anchorlock/>
          </v:roundrect>
        </w:pict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  <w:tab/>
        <w:t xml:space="preserve">     </w:t>
      </w:r>
      <w:r w:rsidR="001345C1">
        <w:rPr>
          <w:rFonts w:ascii="Cambria Math" w:hAnsi="Cambria Math"/>
          <w:sz w:val="28"/>
        </w:rPr>
      </w:r>
      <w:r w:rsidR="001345C1">
        <w:rPr>
          <w:rFonts w:ascii="Cambria Math" w:hAnsi="Cambria Math"/>
          <w:sz w:val="28"/>
        </w:rPr>
        <w:pict>
          <v:roundrect id="_x0000_s3549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D26050" w:rsidRDefault="00E353DD" w:rsidP="00457F5A">
                  <w:pPr>
                    <w:pStyle w:val="AralkYok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 xml:space="preserve">      :</w:t>
                  </w:r>
                </w:p>
              </w:txbxContent>
            </v:textbox>
            <w10:wrap type="none"/>
            <w10:anchorlock/>
          </v:roundrect>
        </w:pict>
      </w:r>
    </w:p>
    <w:p w:rsidR="00457F5A" w:rsidRDefault="001345C1" w:rsidP="00457F5A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548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457F5A"/>
              </w:txbxContent>
            </v:textbox>
            <w10:wrap type="none"/>
            <w10:anchorlock/>
          </v:roundrect>
        </w:pict>
      </w:r>
      <w:r w:rsidR="00457F5A"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547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457F5A"/>
              </w:txbxContent>
            </v:textbox>
            <w10:wrap type="none"/>
            <w10:anchorlock/>
          </v:roundrect>
        </w:pict>
      </w:r>
    </w:p>
    <w:p w:rsidR="00457F5A" w:rsidRDefault="00457F5A" w:rsidP="00AD6DE9">
      <w:pPr>
        <w:pStyle w:val="AralkYok"/>
        <w:rPr>
          <w:rFonts w:ascii="Cambria Math" w:hAnsi="Cambria Math"/>
          <w:sz w:val="24"/>
        </w:rPr>
      </w:pPr>
    </w:p>
    <w:p w:rsidR="00457F5A" w:rsidRDefault="00457F5A" w:rsidP="00AD6DE9">
      <w:pPr>
        <w:pStyle w:val="AralkYok"/>
        <w:rPr>
          <w:rFonts w:ascii="Cambria Math" w:hAnsi="Cambria Math"/>
          <w:sz w:val="24"/>
        </w:rPr>
      </w:pPr>
      <w:r>
        <w:rPr>
          <w:rFonts w:ascii="Cambria Math" w:hAnsi="Cambria Math"/>
          <w:noProof/>
          <w:sz w:val="24"/>
        </w:rPr>
        <w:drawing>
          <wp:inline distT="0" distB="0" distL="0" distR="0">
            <wp:extent cx="793750" cy="800100"/>
            <wp:effectExtent l="19050" t="0" r="6350" b="0"/>
            <wp:docPr id="189" name="Resim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54207" t="29617" r="21331" b="26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80010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 Math" w:hAnsi="Cambria Math"/>
          <w:sz w:val="24"/>
        </w:rPr>
        <w:tab/>
      </w:r>
      <w:r>
        <w:rPr>
          <w:rFonts w:ascii="Cambria Math" w:hAnsi="Cambria Math"/>
          <w:sz w:val="24"/>
        </w:rPr>
        <w:tab/>
      </w:r>
      <w:r>
        <w:rPr>
          <w:rFonts w:ascii="Cambria Math" w:hAnsi="Cambria Math"/>
          <w:sz w:val="24"/>
        </w:rPr>
        <w:tab/>
      </w:r>
      <w:r>
        <w:rPr>
          <w:rFonts w:ascii="Cambria Math" w:hAnsi="Cambria Math"/>
          <w:noProof/>
          <w:sz w:val="24"/>
        </w:rPr>
        <w:drawing>
          <wp:inline distT="0" distB="0" distL="0" distR="0">
            <wp:extent cx="774700" cy="787400"/>
            <wp:effectExtent l="19050" t="0" r="6350" b="0"/>
            <wp:docPr id="192" name="Resim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54403" t="29965" r="21722" b="26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78740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F5A" w:rsidRDefault="00457F5A" w:rsidP="00457F5A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  <w:t xml:space="preserve">     </w:t>
      </w:r>
      <w:r w:rsidR="001345C1">
        <w:rPr>
          <w:rFonts w:ascii="Cambria Math" w:hAnsi="Cambria Math"/>
          <w:sz w:val="28"/>
        </w:rPr>
      </w:r>
      <w:r w:rsidR="001345C1">
        <w:rPr>
          <w:rFonts w:ascii="Cambria Math" w:hAnsi="Cambria Math"/>
          <w:sz w:val="28"/>
        </w:rPr>
        <w:pict>
          <v:roundrect id="_x0000_s3546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D26050" w:rsidRDefault="00E353DD" w:rsidP="00457F5A">
                  <w:pPr>
                    <w:pStyle w:val="AralkYok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 xml:space="preserve">      :</w:t>
                  </w:r>
                </w:p>
              </w:txbxContent>
            </v:textbox>
            <w10:wrap type="none"/>
            <w10:anchorlock/>
          </v:roundrect>
        </w:pict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  <w:tab/>
        <w:t xml:space="preserve">     </w:t>
      </w:r>
      <w:r w:rsidR="001345C1">
        <w:rPr>
          <w:rFonts w:ascii="Cambria Math" w:hAnsi="Cambria Math"/>
          <w:sz w:val="28"/>
        </w:rPr>
      </w:r>
      <w:r w:rsidR="001345C1">
        <w:rPr>
          <w:rFonts w:ascii="Cambria Math" w:hAnsi="Cambria Math"/>
          <w:sz w:val="28"/>
        </w:rPr>
        <w:pict>
          <v:roundrect id="_x0000_s3545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D26050" w:rsidRDefault="00E353DD" w:rsidP="00457F5A">
                  <w:pPr>
                    <w:pStyle w:val="AralkYok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 xml:space="preserve">      :</w:t>
                  </w:r>
                </w:p>
              </w:txbxContent>
            </v:textbox>
            <w10:wrap type="none"/>
            <w10:anchorlock/>
          </v:roundrect>
        </w:pict>
      </w:r>
    </w:p>
    <w:p w:rsidR="00457F5A" w:rsidRDefault="001345C1" w:rsidP="00457F5A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544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457F5A"/>
              </w:txbxContent>
            </v:textbox>
            <w10:wrap type="none"/>
            <w10:anchorlock/>
          </v:roundrect>
        </w:pict>
      </w:r>
      <w:r w:rsidR="00457F5A"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543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457F5A"/>
              </w:txbxContent>
            </v:textbox>
            <w10:wrap type="none"/>
            <w10:anchorlock/>
          </v:roundrect>
        </w:pict>
      </w:r>
    </w:p>
    <w:p w:rsidR="00457F5A" w:rsidRDefault="00457F5A" w:rsidP="00457F5A">
      <w:pPr>
        <w:pStyle w:val="AralkYok"/>
        <w:rPr>
          <w:rFonts w:ascii="Cambria Math" w:hAnsi="Cambria Math"/>
          <w:sz w:val="24"/>
        </w:rPr>
      </w:pPr>
    </w:p>
    <w:p w:rsidR="00457F5A" w:rsidRDefault="00457F5A" w:rsidP="00AD6DE9">
      <w:pPr>
        <w:pStyle w:val="AralkYok"/>
        <w:rPr>
          <w:rFonts w:ascii="Cambria Math" w:hAnsi="Cambria Math"/>
          <w:sz w:val="24"/>
        </w:rPr>
      </w:pPr>
      <w:r>
        <w:rPr>
          <w:rFonts w:ascii="Cambria Math" w:hAnsi="Cambria Math"/>
          <w:noProof/>
          <w:sz w:val="24"/>
        </w:rPr>
        <w:drawing>
          <wp:inline distT="0" distB="0" distL="0" distR="0">
            <wp:extent cx="819150" cy="793750"/>
            <wp:effectExtent l="19050" t="0" r="0" b="0"/>
            <wp:docPr id="195" name="Resim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54011" t="29268" r="20744" b="27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9375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 Math" w:hAnsi="Cambria Math"/>
          <w:sz w:val="24"/>
        </w:rPr>
        <w:tab/>
      </w:r>
      <w:r>
        <w:rPr>
          <w:rFonts w:ascii="Cambria Math" w:hAnsi="Cambria Math"/>
          <w:sz w:val="24"/>
        </w:rPr>
        <w:tab/>
      </w:r>
      <w:r>
        <w:rPr>
          <w:rFonts w:ascii="Cambria Math" w:hAnsi="Cambria Math"/>
          <w:sz w:val="24"/>
        </w:rPr>
        <w:tab/>
      </w:r>
      <w:r>
        <w:rPr>
          <w:rFonts w:ascii="Cambria Math" w:hAnsi="Cambria Math"/>
          <w:noProof/>
          <w:sz w:val="24"/>
        </w:rPr>
        <w:drawing>
          <wp:inline distT="0" distB="0" distL="0" distR="0">
            <wp:extent cx="825500" cy="812800"/>
            <wp:effectExtent l="19050" t="0" r="0" b="0"/>
            <wp:docPr id="198" name="Resim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53816" t="28920" r="20744" b="26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81280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F5A" w:rsidRDefault="001345C1" w:rsidP="00457F5A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542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D26050" w:rsidRDefault="00E353DD" w:rsidP="00457F5A">
                  <w:pPr>
                    <w:pStyle w:val="AralkYok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 xml:space="preserve">      :</w:t>
                  </w:r>
                </w:p>
              </w:txbxContent>
            </v:textbox>
            <w10:wrap type="none"/>
            <w10:anchorlock/>
          </v:roundrect>
        </w:pict>
      </w:r>
      <w:r w:rsidR="00457F5A">
        <w:rPr>
          <w:rFonts w:ascii="Cambria Math" w:hAnsi="Cambria Math"/>
          <w:sz w:val="28"/>
        </w:rPr>
        <w:tab/>
      </w:r>
      <w:r w:rsidR="00457F5A">
        <w:rPr>
          <w:rFonts w:ascii="Cambria Math" w:hAnsi="Cambria Math"/>
          <w:sz w:val="28"/>
        </w:rPr>
        <w:tab/>
      </w:r>
      <w:r w:rsidR="00457F5A">
        <w:rPr>
          <w:rFonts w:ascii="Cambria Math" w:hAnsi="Cambria Math"/>
          <w:sz w:val="28"/>
        </w:rPr>
        <w:tab/>
        <w:t xml:space="preserve">     </w:t>
      </w: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541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D26050" w:rsidRDefault="00E353DD" w:rsidP="00457F5A">
                  <w:pPr>
                    <w:pStyle w:val="AralkYok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 xml:space="preserve">      :</w:t>
                  </w:r>
                </w:p>
              </w:txbxContent>
            </v:textbox>
            <w10:wrap type="none"/>
            <w10:anchorlock/>
          </v:roundrect>
        </w:pict>
      </w:r>
    </w:p>
    <w:p w:rsidR="00457F5A" w:rsidRDefault="001345C1" w:rsidP="00457F5A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540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457F5A"/>
              </w:txbxContent>
            </v:textbox>
            <w10:wrap type="none"/>
            <w10:anchorlock/>
          </v:roundrect>
        </w:pict>
      </w:r>
      <w:r w:rsidR="00457F5A"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539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457F5A"/>
              </w:txbxContent>
            </v:textbox>
            <w10:wrap type="none"/>
            <w10:anchorlock/>
          </v:roundrect>
        </w:pict>
      </w:r>
    </w:p>
    <w:p w:rsidR="00457F5A" w:rsidRDefault="00457F5A" w:rsidP="00AD6DE9">
      <w:pPr>
        <w:pStyle w:val="AralkYok"/>
        <w:rPr>
          <w:rFonts w:ascii="Cambria Math" w:hAnsi="Cambria Math"/>
          <w:sz w:val="24"/>
        </w:rPr>
      </w:pPr>
      <w:r>
        <w:rPr>
          <w:rFonts w:ascii="Cambria Math" w:hAnsi="Cambria Math"/>
          <w:noProof/>
          <w:sz w:val="24"/>
        </w:rPr>
        <w:drawing>
          <wp:inline distT="0" distB="0" distL="0" distR="0">
            <wp:extent cx="812800" cy="793750"/>
            <wp:effectExtent l="19050" t="0" r="6350" b="0"/>
            <wp:docPr id="201" name="Resim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54207" t="29965" r="20744" b="26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79375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 Math" w:hAnsi="Cambria Math"/>
          <w:sz w:val="24"/>
        </w:rPr>
        <w:tab/>
      </w:r>
      <w:r>
        <w:rPr>
          <w:rFonts w:ascii="Cambria Math" w:hAnsi="Cambria Math"/>
          <w:sz w:val="24"/>
        </w:rPr>
        <w:tab/>
      </w:r>
      <w:r>
        <w:rPr>
          <w:rFonts w:ascii="Cambria Math" w:hAnsi="Cambria Math"/>
          <w:sz w:val="24"/>
        </w:rPr>
        <w:tab/>
      </w:r>
      <w:r>
        <w:rPr>
          <w:rFonts w:ascii="Cambria Math" w:hAnsi="Cambria Math"/>
          <w:noProof/>
          <w:sz w:val="24"/>
        </w:rPr>
        <w:drawing>
          <wp:inline distT="0" distB="0" distL="0" distR="0">
            <wp:extent cx="806450" cy="793750"/>
            <wp:effectExtent l="19050" t="0" r="0" b="0"/>
            <wp:docPr id="204" name="Resim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54403" t="29268" r="20744" b="27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79375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F5A" w:rsidRDefault="001345C1" w:rsidP="00457F5A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538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style="mso-next-textbox:#_x0000_s3538" inset="0,0,0,0">
              <w:txbxContent>
                <w:p w:rsidR="00E353DD" w:rsidRPr="00D26050" w:rsidRDefault="00E353DD" w:rsidP="00457F5A">
                  <w:pPr>
                    <w:pStyle w:val="AralkYok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 xml:space="preserve">      :</w:t>
                  </w:r>
                </w:p>
              </w:txbxContent>
            </v:textbox>
            <w10:wrap type="none"/>
            <w10:anchorlock/>
          </v:roundrect>
        </w:pict>
      </w:r>
      <w:r w:rsidR="00457F5A">
        <w:rPr>
          <w:rFonts w:ascii="Cambria Math" w:hAnsi="Cambria Math"/>
          <w:sz w:val="28"/>
        </w:rPr>
        <w:tab/>
      </w:r>
      <w:r w:rsidR="00457F5A">
        <w:rPr>
          <w:rFonts w:ascii="Cambria Math" w:hAnsi="Cambria Math"/>
          <w:sz w:val="28"/>
        </w:rPr>
        <w:tab/>
      </w:r>
      <w:r w:rsidR="00457F5A">
        <w:rPr>
          <w:rFonts w:ascii="Cambria Math" w:hAnsi="Cambria Math"/>
          <w:sz w:val="28"/>
        </w:rPr>
        <w:tab/>
        <w:t xml:space="preserve">     </w:t>
      </w: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537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D26050" w:rsidRDefault="00E353DD" w:rsidP="00457F5A">
                  <w:pPr>
                    <w:pStyle w:val="AralkYok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 xml:space="preserve">      :</w:t>
                  </w:r>
                </w:p>
              </w:txbxContent>
            </v:textbox>
            <w10:wrap type="none"/>
            <w10:anchorlock/>
          </v:roundrect>
        </w:pict>
      </w:r>
    </w:p>
    <w:p w:rsidR="00457F5A" w:rsidRDefault="001345C1" w:rsidP="00457F5A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536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457F5A"/>
              </w:txbxContent>
            </v:textbox>
            <w10:wrap type="none"/>
            <w10:anchorlock/>
          </v:roundrect>
        </w:pict>
      </w:r>
      <w:r w:rsidR="00457F5A"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535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457F5A"/>
              </w:txbxContent>
            </v:textbox>
            <w10:wrap type="none"/>
            <w10:anchorlock/>
          </v:roundrect>
        </w:pict>
      </w:r>
    </w:p>
    <w:p w:rsidR="00AD6DE9" w:rsidRDefault="00AD6DE9" w:rsidP="00A22116">
      <w:pPr>
        <w:pStyle w:val="AralkYok"/>
        <w:rPr>
          <w:rFonts w:ascii="Cambria Math" w:hAnsi="Cambria Math"/>
          <w:sz w:val="24"/>
        </w:rPr>
      </w:pPr>
    </w:p>
    <w:p w:rsidR="00457F5A" w:rsidRDefault="00457F5A" w:rsidP="00A22116">
      <w:pPr>
        <w:pStyle w:val="AralkYok"/>
        <w:rPr>
          <w:rFonts w:ascii="Cambria Math" w:hAnsi="Cambria Math"/>
          <w:sz w:val="24"/>
        </w:rPr>
      </w:pPr>
      <w:r>
        <w:rPr>
          <w:rFonts w:ascii="Cambria Math" w:hAnsi="Cambria Math"/>
          <w:noProof/>
          <w:sz w:val="24"/>
        </w:rPr>
        <w:drawing>
          <wp:inline distT="0" distB="0" distL="0" distR="0">
            <wp:extent cx="819150" cy="800100"/>
            <wp:effectExtent l="19050" t="0" r="0" b="0"/>
            <wp:docPr id="231" name="Resim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54011" t="29617" r="20744" b="26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0010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 Math" w:hAnsi="Cambria Math"/>
          <w:sz w:val="24"/>
        </w:rPr>
        <w:tab/>
      </w:r>
      <w:r>
        <w:rPr>
          <w:rFonts w:ascii="Cambria Math" w:hAnsi="Cambria Math"/>
          <w:sz w:val="24"/>
        </w:rPr>
        <w:tab/>
      </w:r>
      <w:r>
        <w:rPr>
          <w:rFonts w:ascii="Cambria Math" w:hAnsi="Cambria Math"/>
          <w:sz w:val="24"/>
        </w:rPr>
        <w:tab/>
      </w:r>
      <w:r>
        <w:rPr>
          <w:rFonts w:ascii="Cambria Math" w:hAnsi="Cambria Math"/>
          <w:noProof/>
          <w:sz w:val="24"/>
        </w:rPr>
        <w:drawing>
          <wp:inline distT="0" distB="0" distL="0" distR="0">
            <wp:extent cx="825500" cy="793750"/>
            <wp:effectExtent l="19050" t="0" r="0" b="0"/>
            <wp:docPr id="234" name="Resim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53816" t="29617" r="20744" b="26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79375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F5A" w:rsidRDefault="001345C1" w:rsidP="00457F5A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534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style="mso-next-textbox:#_x0000_s3534" inset="0,0,0,0">
              <w:txbxContent>
                <w:p w:rsidR="00E353DD" w:rsidRPr="00D26050" w:rsidRDefault="00E353DD" w:rsidP="00457F5A">
                  <w:pPr>
                    <w:pStyle w:val="AralkYok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 xml:space="preserve">      :</w:t>
                  </w:r>
                </w:p>
              </w:txbxContent>
            </v:textbox>
            <w10:wrap type="none"/>
            <w10:anchorlock/>
          </v:roundrect>
        </w:pict>
      </w:r>
      <w:r w:rsidR="00457F5A">
        <w:rPr>
          <w:rFonts w:ascii="Cambria Math" w:hAnsi="Cambria Math"/>
          <w:sz w:val="28"/>
        </w:rPr>
        <w:tab/>
      </w:r>
      <w:r w:rsidR="00457F5A">
        <w:rPr>
          <w:rFonts w:ascii="Cambria Math" w:hAnsi="Cambria Math"/>
          <w:sz w:val="28"/>
        </w:rPr>
        <w:tab/>
      </w:r>
      <w:r w:rsidR="00457F5A">
        <w:rPr>
          <w:rFonts w:ascii="Cambria Math" w:hAnsi="Cambria Math"/>
          <w:sz w:val="28"/>
        </w:rPr>
        <w:tab/>
        <w:t xml:space="preserve">     </w:t>
      </w: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533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D26050" w:rsidRDefault="00E353DD" w:rsidP="00457F5A">
                  <w:pPr>
                    <w:pStyle w:val="AralkYok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 xml:space="preserve">      :</w:t>
                  </w:r>
                </w:p>
              </w:txbxContent>
            </v:textbox>
            <w10:wrap type="none"/>
            <w10:anchorlock/>
          </v:roundrect>
        </w:pict>
      </w:r>
    </w:p>
    <w:p w:rsidR="00457F5A" w:rsidRDefault="001345C1" w:rsidP="00457F5A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532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457F5A"/>
              </w:txbxContent>
            </v:textbox>
            <w10:wrap type="none"/>
            <w10:anchorlock/>
          </v:roundrect>
        </w:pict>
      </w:r>
      <w:r w:rsidR="00457F5A"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531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457F5A"/>
              </w:txbxContent>
            </v:textbox>
            <w10:wrap type="none"/>
            <w10:anchorlock/>
          </v:roundrect>
        </w:pict>
      </w:r>
    </w:p>
    <w:p w:rsidR="00457F5A" w:rsidRDefault="00457F5A" w:rsidP="00A22116">
      <w:pPr>
        <w:pStyle w:val="AralkYok"/>
        <w:rPr>
          <w:rFonts w:ascii="Cambria Math" w:hAnsi="Cambria Math"/>
          <w:sz w:val="24"/>
        </w:rPr>
      </w:pPr>
    </w:p>
    <w:p w:rsidR="00457F5A" w:rsidRDefault="00457F5A" w:rsidP="00A22116">
      <w:pPr>
        <w:pStyle w:val="AralkYok"/>
        <w:rPr>
          <w:rFonts w:ascii="Cambria Math" w:hAnsi="Cambria Math"/>
          <w:sz w:val="24"/>
        </w:rPr>
      </w:pPr>
      <w:r>
        <w:rPr>
          <w:rFonts w:ascii="Cambria Math" w:hAnsi="Cambria Math"/>
          <w:noProof/>
          <w:sz w:val="24"/>
        </w:rPr>
        <w:drawing>
          <wp:inline distT="0" distB="0" distL="0" distR="0">
            <wp:extent cx="838200" cy="806450"/>
            <wp:effectExtent l="19050" t="0" r="0" b="0"/>
            <wp:docPr id="237" name="Resim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53424" t="29268" r="20744" b="26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0645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 Math" w:hAnsi="Cambria Math"/>
          <w:sz w:val="24"/>
        </w:rPr>
        <w:t xml:space="preserve"> </w:t>
      </w:r>
      <w:r>
        <w:rPr>
          <w:rFonts w:ascii="Cambria Math" w:hAnsi="Cambria Math"/>
          <w:sz w:val="24"/>
        </w:rPr>
        <w:tab/>
      </w:r>
      <w:r>
        <w:rPr>
          <w:rFonts w:ascii="Cambria Math" w:hAnsi="Cambria Math"/>
          <w:sz w:val="24"/>
        </w:rPr>
        <w:tab/>
      </w:r>
      <w:r>
        <w:rPr>
          <w:rFonts w:ascii="Cambria Math" w:hAnsi="Cambria Math"/>
          <w:sz w:val="24"/>
        </w:rPr>
        <w:tab/>
      </w:r>
      <w:r>
        <w:rPr>
          <w:rFonts w:ascii="Cambria Math" w:hAnsi="Cambria Math"/>
          <w:noProof/>
          <w:sz w:val="24"/>
        </w:rPr>
        <w:drawing>
          <wp:inline distT="0" distB="0" distL="0" distR="0">
            <wp:extent cx="825500" cy="831850"/>
            <wp:effectExtent l="19050" t="0" r="0" b="0"/>
            <wp:docPr id="240" name="Resim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53816" t="28571" r="20744" b="25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83185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F5A" w:rsidRDefault="001345C1" w:rsidP="00457F5A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530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style="mso-next-textbox:#_x0000_s3530" inset="0,0,0,0">
              <w:txbxContent>
                <w:p w:rsidR="00E353DD" w:rsidRPr="00D26050" w:rsidRDefault="00E353DD" w:rsidP="00457F5A">
                  <w:pPr>
                    <w:pStyle w:val="AralkYok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 xml:space="preserve">      :</w:t>
                  </w:r>
                </w:p>
              </w:txbxContent>
            </v:textbox>
            <w10:wrap type="none"/>
            <w10:anchorlock/>
          </v:roundrect>
        </w:pict>
      </w:r>
      <w:r w:rsidR="00457F5A">
        <w:rPr>
          <w:rFonts w:ascii="Cambria Math" w:hAnsi="Cambria Math"/>
          <w:sz w:val="28"/>
        </w:rPr>
        <w:tab/>
      </w:r>
      <w:r w:rsidR="00457F5A">
        <w:rPr>
          <w:rFonts w:ascii="Cambria Math" w:hAnsi="Cambria Math"/>
          <w:sz w:val="28"/>
        </w:rPr>
        <w:tab/>
      </w:r>
      <w:r w:rsidR="00457F5A">
        <w:rPr>
          <w:rFonts w:ascii="Cambria Math" w:hAnsi="Cambria Math"/>
          <w:sz w:val="28"/>
        </w:rPr>
        <w:tab/>
        <w:t xml:space="preserve">     </w:t>
      </w: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529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D26050" w:rsidRDefault="00E353DD" w:rsidP="00457F5A">
                  <w:pPr>
                    <w:pStyle w:val="AralkYok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 xml:space="preserve">      :</w:t>
                  </w:r>
                </w:p>
              </w:txbxContent>
            </v:textbox>
            <w10:wrap type="none"/>
            <w10:anchorlock/>
          </v:roundrect>
        </w:pict>
      </w:r>
    </w:p>
    <w:p w:rsidR="00457F5A" w:rsidRDefault="001345C1" w:rsidP="00457F5A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528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457F5A"/>
              </w:txbxContent>
            </v:textbox>
            <w10:wrap type="none"/>
            <w10:anchorlock/>
          </v:roundrect>
        </w:pict>
      </w:r>
      <w:r w:rsidR="00457F5A"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527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457F5A"/>
              </w:txbxContent>
            </v:textbox>
            <w10:wrap type="none"/>
            <w10:anchorlock/>
          </v:roundrect>
        </w:pict>
      </w:r>
    </w:p>
    <w:p w:rsidR="00A22116" w:rsidRDefault="00457F5A" w:rsidP="00A22116">
      <w:pPr>
        <w:pStyle w:val="AralkYok"/>
        <w:rPr>
          <w:rFonts w:ascii="Cambria Math" w:hAnsi="Cambria Math"/>
          <w:sz w:val="24"/>
        </w:rPr>
      </w:pPr>
      <w:r>
        <w:rPr>
          <w:rFonts w:ascii="Cambria Math" w:hAnsi="Cambria Math"/>
          <w:noProof/>
          <w:sz w:val="24"/>
        </w:rPr>
        <w:drawing>
          <wp:inline distT="0" distB="0" distL="0" distR="0">
            <wp:extent cx="797560" cy="819150"/>
            <wp:effectExtent l="19050" t="0" r="2540" b="0"/>
            <wp:docPr id="256" name="Resim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54002" t="28920" r="21423" b="26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81915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 Math" w:hAnsi="Cambria Math"/>
          <w:sz w:val="24"/>
        </w:rPr>
        <w:t xml:space="preserve">  </w:t>
      </w:r>
      <w:r w:rsidR="00A95AD4">
        <w:rPr>
          <w:rFonts w:ascii="Cambria Math" w:hAnsi="Cambria Math"/>
          <w:sz w:val="24"/>
        </w:rPr>
        <w:tab/>
      </w:r>
      <w:r w:rsidR="00A95AD4">
        <w:rPr>
          <w:rFonts w:ascii="Cambria Math" w:hAnsi="Cambria Math"/>
          <w:sz w:val="24"/>
        </w:rPr>
        <w:tab/>
      </w:r>
      <w:r w:rsidR="00A95AD4">
        <w:rPr>
          <w:rFonts w:ascii="Cambria Math" w:hAnsi="Cambria Math"/>
          <w:sz w:val="24"/>
        </w:rPr>
        <w:tab/>
      </w:r>
      <w:r>
        <w:rPr>
          <w:rFonts w:ascii="Cambria Math" w:hAnsi="Cambria Math"/>
          <w:noProof/>
          <w:sz w:val="24"/>
        </w:rPr>
        <w:drawing>
          <wp:inline distT="0" distB="0" distL="0" distR="0">
            <wp:extent cx="816610" cy="812800"/>
            <wp:effectExtent l="19050" t="0" r="2540" b="0"/>
            <wp:docPr id="259" name="Resim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53806" t="29268" r="21032" b="26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81280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AD4" w:rsidRDefault="001345C1" w:rsidP="00A95AD4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526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style="mso-next-textbox:#_x0000_s3526" inset="0,0,0,0">
              <w:txbxContent>
                <w:p w:rsidR="00E353DD" w:rsidRPr="00D26050" w:rsidRDefault="00E353DD" w:rsidP="00A95AD4">
                  <w:pPr>
                    <w:pStyle w:val="AralkYok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 xml:space="preserve">      :</w:t>
                  </w:r>
                </w:p>
              </w:txbxContent>
            </v:textbox>
            <w10:wrap type="none"/>
            <w10:anchorlock/>
          </v:roundrect>
        </w:pict>
      </w:r>
      <w:r w:rsidR="00A95AD4">
        <w:rPr>
          <w:rFonts w:ascii="Cambria Math" w:hAnsi="Cambria Math"/>
          <w:sz w:val="28"/>
        </w:rPr>
        <w:tab/>
      </w:r>
      <w:r w:rsidR="00A95AD4">
        <w:rPr>
          <w:rFonts w:ascii="Cambria Math" w:hAnsi="Cambria Math"/>
          <w:sz w:val="28"/>
        </w:rPr>
        <w:tab/>
      </w:r>
      <w:r w:rsidR="00A95AD4">
        <w:rPr>
          <w:rFonts w:ascii="Cambria Math" w:hAnsi="Cambria Math"/>
          <w:sz w:val="28"/>
        </w:rPr>
        <w:tab/>
        <w:t xml:space="preserve">     </w:t>
      </w: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525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D26050" w:rsidRDefault="00E353DD" w:rsidP="00A95AD4">
                  <w:pPr>
                    <w:pStyle w:val="AralkYok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 xml:space="preserve">      :</w:t>
                  </w:r>
                </w:p>
              </w:txbxContent>
            </v:textbox>
            <w10:wrap type="none"/>
            <w10:anchorlock/>
          </v:roundrect>
        </w:pict>
      </w:r>
    </w:p>
    <w:p w:rsidR="00A95AD4" w:rsidRDefault="001345C1" w:rsidP="00A95AD4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524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A95AD4"/>
              </w:txbxContent>
            </v:textbox>
            <w10:wrap type="none"/>
            <w10:anchorlock/>
          </v:roundrect>
        </w:pict>
      </w:r>
      <w:r w:rsidR="00A95AD4"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523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A95AD4"/>
              </w:txbxContent>
            </v:textbox>
            <w10:wrap type="none"/>
            <w10:anchorlock/>
          </v:roundrect>
        </w:pict>
      </w:r>
    </w:p>
    <w:p w:rsidR="00A95AD4" w:rsidRPr="008B68B5" w:rsidRDefault="00A95AD4" w:rsidP="00A95AD4">
      <w:pPr>
        <w:pStyle w:val="AralkYok"/>
        <w:numPr>
          <w:ilvl w:val="0"/>
          <w:numId w:val="3"/>
        </w:numPr>
        <w:rPr>
          <w:rFonts w:ascii="Cambria Math" w:hAnsi="Cambria Math"/>
          <w:sz w:val="24"/>
        </w:rPr>
      </w:pPr>
      <w:r w:rsidRPr="008B68B5">
        <w:rPr>
          <w:rFonts w:ascii="Cambria Math" w:hAnsi="Cambria Math"/>
          <w:sz w:val="24"/>
        </w:rPr>
        <w:lastRenderedPageBreak/>
        <w:t xml:space="preserve">Aşağıdaki saatleri </w:t>
      </w:r>
      <w:r>
        <w:rPr>
          <w:rFonts w:ascii="Cambria Math" w:hAnsi="Cambria Math"/>
          <w:b/>
          <w:sz w:val="24"/>
        </w:rPr>
        <w:t>öğleden sonra</w:t>
      </w:r>
      <w:r w:rsidRPr="008B68B5">
        <w:rPr>
          <w:rFonts w:ascii="Cambria Math" w:hAnsi="Cambria Math"/>
          <w:sz w:val="24"/>
        </w:rPr>
        <w:t xml:space="preserve"> olarak okuyalım.</w:t>
      </w:r>
    </w:p>
    <w:p w:rsidR="00A95AD4" w:rsidRDefault="00A95AD4" w:rsidP="00A95AD4">
      <w:pPr>
        <w:pStyle w:val="AralkYok"/>
        <w:rPr>
          <w:rFonts w:ascii="Cambria Math" w:hAnsi="Cambria Math"/>
          <w:sz w:val="24"/>
        </w:rPr>
      </w:pPr>
      <w:r>
        <w:rPr>
          <w:rFonts w:ascii="Cambria Math" w:hAnsi="Cambria Math"/>
          <w:noProof/>
          <w:sz w:val="24"/>
        </w:rPr>
        <w:drawing>
          <wp:inline distT="0" distB="0" distL="0" distR="0">
            <wp:extent cx="791210" cy="793750"/>
            <wp:effectExtent l="19050" t="0" r="8890" b="0"/>
            <wp:docPr id="10" name="Resim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54198" t="29617" r="21423" b="26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79375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 Math" w:hAnsi="Cambria Math"/>
          <w:sz w:val="24"/>
        </w:rPr>
        <w:tab/>
      </w:r>
      <w:r>
        <w:rPr>
          <w:rFonts w:ascii="Cambria Math" w:hAnsi="Cambria Math"/>
          <w:sz w:val="24"/>
        </w:rPr>
        <w:tab/>
      </w:r>
      <w:r>
        <w:rPr>
          <w:rFonts w:ascii="Cambria Math" w:hAnsi="Cambria Math"/>
          <w:sz w:val="24"/>
        </w:rPr>
        <w:tab/>
      </w:r>
      <w:r>
        <w:rPr>
          <w:rFonts w:ascii="Cambria Math" w:hAnsi="Cambria Math"/>
          <w:noProof/>
          <w:sz w:val="24"/>
        </w:rPr>
        <w:drawing>
          <wp:inline distT="0" distB="0" distL="0" distR="0">
            <wp:extent cx="812800" cy="800100"/>
            <wp:effectExtent l="19050" t="0" r="6350" b="0"/>
            <wp:docPr id="11" name="Resim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54012" t="29965" r="20939" b="26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80010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AD4" w:rsidRDefault="00A95AD4" w:rsidP="00A95AD4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  <w:t xml:space="preserve">     </w:t>
      </w:r>
      <w:r w:rsidR="001345C1">
        <w:rPr>
          <w:rFonts w:ascii="Cambria Math" w:hAnsi="Cambria Math"/>
          <w:sz w:val="28"/>
        </w:rPr>
      </w:r>
      <w:r w:rsidR="001345C1">
        <w:rPr>
          <w:rFonts w:ascii="Cambria Math" w:hAnsi="Cambria Math"/>
          <w:sz w:val="28"/>
        </w:rPr>
        <w:pict>
          <v:roundrect id="_x0000_s3522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D26050" w:rsidRDefault="00E353DD" w:rsidP="00A95AD4">
                  <w:pPr>
                    <w:pStyle w:val="AralkYok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 xml:space="preserve">      :</w:t>
                  </w:r>
                </w:p>
              </w:txbxContent>
            </v:textbox>
            <w10:wrap type="none"/>
            <w10:anchorlock/>
          </v:roundrect>
        </w:pict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  <w:tab/>
        <w:t xml:space="preserve">     </w:t>
      </w:r>
      <w:r w:rsidR="001345C1">
        <w:rPr>
          <w:rFonts w:ascii="Cambria Math" w:hAnsi="Cambria Math"/>
          <w:sz w:val="28"/>
        </w:rPr>
      </w:r>
      <w:r w:rsidR="001345C1">
        <w:rPr>
          <w:rFonts w:ascii="Cambria Math" w:hAnsi="Cambria Math"/>
          <w:sz w:val="28"/>
        </w:rPr>
        <w:pict>
          <v:roundrect id="_x0000_s3521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D26050" w:rsidRDefault="00E353DD" w:rsidP="00A95AD4">
                  <w:pPr>
                    <w:pStyle w:val="AralkYok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 xml:space="preserve">      :</w:t>
                  </w:r>
                </w:p>
              </w:txbxContent>
            </v:textbox>
            <w10:wrap type="none"/>
            <w10:anchorlock/>
          </v:roundrect>
        </w:pict>
      </w:r>
    </w:p>
    <w:p w:rsidR="00A95AD4" w:rsidRDefault="001345C1" w:rsidP="00A95AD4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520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A95AD4"/>
              </w:txbxContent>
            </v:textbox>
            <w10:wrap type="none"/>
            <w10:anchorlock/>
          </v:roundrect>
        </w:pict>
      </w:r>
      <w:r w:rsidR="00A95AD4"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519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A95AD4"/>
              </w:txbxContent>
            </v:textbox>
            <w10:wrap type="none"/>
            <w10:anchorlock/>
          </v:roundrect>
        </w:pict>
      </w:r>
    </w:p>
    <w:p w:rsidR="00A95AD4" w:rsidRDefault="00A95AD4" w:rsidP="00A95AD4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noProof/>
          <w:sz w:val="28"/>
        </w:rPr>
        <w:drawing>
          <wp:inline distT="0" distB="0" distL="0" distR="0">
            <wp:extent cx="825500" cy="819150"/>
            <wp:effectExtent l="19050" t="0" r="0" b="0"/>
            <wp:docPr id="266" name="Resim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53621" t="28920" r="20939" b="26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81915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noProof/>
          <w:sz w:val="28"/>
        </w:rPr>
        <w:drawing>
          <wp:inline distT="0" distB="0" distL="0" distR="0">
            <wp:extent cx="819150" cy="831850"/>
            <wp:effectExtent l="19050" t="0" r="0" b="0"/>
            <wp:docPr id="269" name="Resim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53816" t="28920" r="20939" b="25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3185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AD4" w:rsidRDefault="00A95AD4" w:rsidP="00A95AD4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  <w:t xml:space="preserve">     </w:t>
      </w:r>
      <w:r w:rsidR="001345C1">
        <w:rPr>
          <w:rFonts w:ascii="Cambria Math" w:hAnsi="Cambria Math"/>
          <w:sz w:val="28"/>
        </w:rPr>
      </w:r>
      <w:r w:rsidR="001345C1">
        <w:rPr>
          <w:rFonts w:ascii="Cambria Math" w:hAnsi="Cambria Math"/>
          <w:sz w:val="28"/>
        </w:rPr>
        <w:pict>
          <v:roundrect id="_x0000_s3518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D26050" w:rsidRDefault="00E353DD" w:rsidP="00A95AD4">
                  <w:pPr>
                    <w:pStyle w:val="AralkYok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 xml:space="preserve">      :</w:t>
                  </w:r>
                </w:p>
              </w:txbxContent>
            </v:textbox>
            <w10:wrap type="none"/>
            <w10:anchorlock/>
          </v:roundrect>
        </w:pict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  <w:tab/>
        <w:t xml:space="preserve">     </w:t>
      </w:r>
      <w:r w:rsidR="001345C1">
        <w:rPr>
          <w:rFonts w:ascii="Cambria Math" w:hAnsi="Cambria Math"/>
          <w:sz w:val="28"/>
        </w:rPr>
      </w:r>
      <w:r w:rsidR="001345C1">
        <w:rPr>
          <w:rFonts w:ascii="Cambria Math" w:hAnsi="Cambria Math"/>
          <w:sz w:val="28"/>
        </w:rPr>
        <w:pict>
          <v:roundrect id="_x0000_s3517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D26050" w:rsidRDefault="00E353DD" w:rsidP="00A95AD4">
                  <w:pPr>
                    <w:pStyle w:val="AralkYok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 xml:space="preserve">      :</w:t>
                  </w:r>
                </w:p>
              </w:txbxContent>
            </v:textbox>
            <w10:wrap type="none"/>
            <w10:anchorlock/>
          </v:roundrect>
        </w:pict>
      </w:r>
    </w:p>
    <w:p w:rsidR="00A95AD4" w:rsidRDefault="001345C1" w:rsidP="00A95AD4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516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A95AD4"/>
              </w:txbxContent>
            </v:textbox>
            <w10:wrap type="none"/>
            <w10:anchorlock/>
          </v:roundrect>
        </w:pict>
      </w:r>
      <w:r w:rsidR="00A95AD4"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515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A95AD4"/>
              </w:txbxContent>
            </v:textbox>
            <w10:wrap type="none"/>
            <w10:anchorlock/>
          </v:roundrect>
        </w:pict>
      </w:r>
    </w:p>
    <w:p w:rsidR="00A95AD4" w:rsidRDefault="00A95AD4" w:rsidP="00A95AD4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noProof/>
          <w:sz w:val="28"/>
        </w:rPr>
        <w:drawing>
          <wp:inline distT="0" distB="0" distL="0" distR="0">
            <wp:extent cx="825500" cy="819150"/>
            <wp:effectExtent l="19050" t="0" r="0" b="0"/>
            <wp:docPr id="272" name="Resim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53621" t="29268" r="20939" b="25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81915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noProof/>
          <w:sz w:val="28"/>
        </w:rPr>
        <w:drawing>
          <wp:inline distT="0" distB="0" distL="0" distR="0">
            <wp:extent cx="800100" cy="819150"/>
            <wp:effectExtent l="19050" t="0" r="0" b="0"/>
            <wp:docPr id="275" name="Resim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54403" t="28920" r="20939" b="26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1915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AD4" w:rsidRDefault="00A95AD4" w:rsidP="00A95AD4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  <w:t xml:space="preserve">     </w:t>
      </w:r>
      <w:r w:rsidR="001345C1">
        <w:rPr>
          <w:rFonts w:ascii="Cambria Math" w:hAnsi="Cambria Math"/>
          <w:sz w:val="28"/>
        </w:rPr>
      </w:r>
      <w:r w:rsidR="001345C1">
        <w:rPr>
          <w:rFonts w:ascii="Cambria Math" w:hAnsi="Cambria Math"/>
          <w:sz w:val="28"/>
        </w:rPr>
        <w:pict>
          <v:roundrect id="_x0000_s3514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D26050" w:rsidRDefault="00E353DD" w:rsidP="00A95AD4">
                  <w:pPr>
                    <w:pStyle w:val="AralkYok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 xml:space="preserve">      :</w:t>
                  </w:r>
                </w:p>
              </w:txbxContent>
            </v:textbox>
            <w10:wrap type="none"/>
            <w10:anchorlock/>
          </v:roundrect>
        </w:pict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  <w:tab/>
        <w:t xml:space="preserve">     </w:t>
      </w:r>
      <w:r w:rsidR="001345C1">
        <w:rPr>
          <w:rFonts w:ascii="Cambria Math" w:hAnsi="Cambria Math"/>
          <w:sz w:val="28"/>
        </w:rPr>
      </w:r>
      <w:r w:rsidR="001345C1">
        <w:rPr>
          <w:rFonts w:ascii="Cambria Math" w:hAnsi="Cambria Math"/>
          <w:sz w:val="28"/>
        </w:rPr>
        <w:pict>
          <v:roundrect id="_x0000_s3513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D26050" w:rsidRDefault="00E353DD" w:rsidP="00A95AD4">
                  <w:pPr>
                    <w:pStyle w:val="AralkYok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 xml:space="preserve">      :</w:t>
                  </w:r>
                </w:p>
              </w:txbxContent>
            </v:textbox>
            <w10:wrap type="none"/>
            <w10:anchorlock/>
          </v:roundrect>
        </w:pict>
      </w:r>
    </w:p>
    <w:p w:rsidR="00A95AD4" w:rsidRDefault="001345C1" w:rsidP="00A95AD4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512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A95AD4"/>
              </w:txbxContent>
            </v:textbox>
            <w10:wrap type="none"/>
            <w10:anchorlock/>
          </v:roundrect>
        </w:pict>
      </w:r>
      <w:r w:rsidR="00A95AD4"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511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A95AD4"/>
              </w:txbxContent>
            </v:textbox>
            <w10:wrap type="none"/>
            <w10:anchorlock/>
          </v:roundrect>
        </w:pict>
      </w:r>
    </w:p>
    <w:p w:rsidR="00A95AD4" w:rsidRDefault="00A95AD4" w:rsidP="00A95AD4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noProof/>
          <w:sz w:val="28"/>
        </w:rPr>
        <w:drawing>
          <wp:inline distT="0" distB="0" distL="0" distR="0">
            <wp:extent cx="812800" cy="806450"/>
            <wp:effectExtent l="19050" t="0" r="6350" b="0"/>
            <wp:docPr id="278" name="Resim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53816" t="29617" r="21135" b="26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80645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noProof/>
          <w:sz w:val="28"/>
        </w:rPr>
        <w:drawing>
          <wp:inline distT="0" distB="0" distL="0" distR="0">
            <wp:extent cx="800100" cy="800100"/>
            <wp:effectExtent l="19050" t="0" r="0" b="0"/>
            <wp:docPr id="281" name="Resim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54012" t="29268" r="21331" b="26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AD4" w:rsidRDefault="00A95AD4" w:rsidP="00A95AD4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  <w:t xml:space="preserve">     </w:t>
      </w:r>
      <w:r w:rsidR="001345C1">
        <w:rPr>
          <w:rFonts w:ascii="Cambria Math" w:hAnsi="Cambria Math"/>
          <w:sz w:val="28"/>
        </w:rPr>
      </w:r>
      <w:r w:rsidR="001345C1">
        <w:rPr>
          <w:rFonts w:ascii="Cambria Math" w:hAnsi="Cambria Math"/>
          <w:sz w:val="28"/>
        </w:rPr>
        <w:pict>
          <v:roundrect id="_x0000_s3510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D26050" w:rsidRDefault="00E353DD" w:rsidP="00A95AD4">
                  <w:pPr>
                    <w:pStyle w:val="AralkYok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 xml:space="preserve">      :</w:t>
                  </w:r>
                </w:p>
              </w:txbxContent>
            </v:textbox>
            <w10:wrap type="none"/>
            <w10:anchorlock/>
          </v:roundrect>
        </w:pict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  <w:tab/>
        <w:t xml:space="preserve">     </w:t>
      </w:r>
      <w:r w:rsidR="001345C1">
        <w:rPr>
          <w:rFonts w:ascii="Cambria Math" w:hAnsi="Cambria Math"/>
          <w:sz w:val="28"/>
        </w:rPr>
      </w:r>
      <w:r w:rsidR="001345C1">
        <w:rPr>
          <w:rFonts w:ascii="Cambria Math" w:hAnsi="Cambria Math"/>
          <w:sz w:val="28"/>
        </w:rPr>
        <w:pict>
          <v:roundrect id="_x0000_s3509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D26050" w:rsidRDefault="00E353DD" w:rsidP="00A95AD4">
                  <w:pPr>
                    <w:pStyle w:val="AralkYok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 xml:space="preserve">      :</w:t>
                  </w:r>
                </w:p>
              </w:txbxContent>
            </v:textbox>
            <w10:wrap type="none"/>
            <w10:anchorlock/>
          </v:roundrect>
        </w:pict>
      </w:r>
    </w:p>
    <w:p w:rsidR="00A95AD4" w:rsidRDefault="001345C1" w:rsidP="00A95AD4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508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A95AD4"/>
              </w:txbxContent>
            </v:textbox>
            <w10:wrap type="none"/>
            <w10:anchorlock/>
          </v:roundrect>
        </w:pict>
      </w:r>
      <w:r w:rsidR="00A95AD4"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507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A95AD4"/>
              </w:txbxContent>
            </v:textbox>
            <w10:wrap type="none"/>
            <w10:anchorlock/>
          </v:roundrect>
        </w:pict>
      </w:r>
    </w:p>
    <w:p w:rsidR="00A95AD4" w:rsidRPr="00A95AD4" w:rsidRDefault="00A95AD4" w:rsidP="00A95AD4">
      <w:pPr>
        <w:pStyle w:val="AralkYok"/>
        <w:rPr>
          <w:rFonts w:ascii="Cambria Math" w:hAnsi="Cambria Math"/>
          <w:sz w:val="20"/>
        </w:rPr>
      </w:pPr>
    </w:p>
    <w:p w:rsidR="00A95AD4" w:rsidRDefault="00A95AD4" w:rsidP="00A95AD4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noProof/>
          <w:sz w:val="28"/>
        </w:rPr>
        <w:drawing>
          <wp:inline distT="0" distB="0" distL="0" distR="0">
            <wp:extent cx="800100" cy="819150"/>
            <wp:effectExtent l="19050" t="0" r="0" b="0"/>
            <wp:docPr id="300" name="Resim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54207" t="28920" r="21135" b="26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1915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noProof/>
          <w:sz w:val="28"/>
        </w:rPr>
        <w:drawing>
          <wp:inline distT="0" distB="0" distL="0" distR="0">
            <wp:extent cx="819150" cy="806450"/>
            <wp:effectExtent l="19050" t="0" r="0" b="0"/>
            <wp:docPr id="303" name="Resim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53816" t="29617" r="20939" b="26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0645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AD4" w:rsidRDefault="00A95AD4" w:rsidP="00A95AD4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  <w:t xml:space="preserve">     </w:t>
      </w:r>
      <w:r w:rsidR="001345C1">
        <w:rPr>
          <w:rFonts w:ascii="Cambria Math" w:hAnsi="Cambria Math"/>
          <w:sz w:val="28"/>
        </w:rPr>
      </w:r>
      <w:r w:rsidR="001345C1">
        <w:rPr>
          <w:rFonts w:ascii="Cambria Math" w:hAnsi="Cambria Math"/>
          <w:sz w:val="28"/>
        </w:rPr>
        <w:pict>
          <v:roundrect id="_x0000_s3506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D26050" w:rsidRDefault="00E353DD" w:rsidP="00A95AD4">
                  <w:pPr>
                    <w:pStyle w:val="AralkYok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 xml:space="preserve">      :</w:t>
                  </w:r>
                </w:p>
              </w:txbxContent>
            </v:textbox>
            <w10:wrap type="none"/>
            <w10:anchorlock/>
          </v:roundrect>
        </w:pict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  <w:tab/>
        <w:t xml:space="preserve">     </w:t>
      </w:r>
      <w:r w:rsidR="001345C1">
        <w:rPr>
          <w:rFonts w:ascii="Cambria Math" w:hAnsi="Cambria Math"/>
          <w:sz w:val="28"/>
        </w:rPr>
      </w:r>
      <w:r w:rsidR="001345C1">
        <w:rPr>
          <w:rFonts w:ascii="Cambria Math" w:hAnsi="Cambria Math"/>
          <w:sz w:val="28"/>
        </w:rPr>
        <w:pict>
          <v:roundrect id="_x0000_s3505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D26050" w:rsidRDefault="00E353DD" w:rsidP="00A95AD4">
                  <w:pPr>
                    <w:pStyle w:val="AralkYok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 xml:space="preserve">      :</w:t>
                  </w:r>
                </w:p>
              </w:txbxContent>
            </v:textbox>
            <w10:wrap type="none"/>
            <w10:anchorlock/>
          </v:roundrect>
        </w:pict>
      </w:r>
    </w:p>
    <w:p w:rsidR="00A95AD4" w:rsidRDefault="001345C1" w:rsidP="00A95AD4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504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A95AD4"/>
              </w:txbxContent>
            </v:textbox>
            <w10:wrap type="none"/>
            <w10:anchorlock/>
          </v:roundrect>
        </w:pict>
      </w:r>
      <w:r w:rsidR="00A95AD4"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503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A95AD4"/>
              </w:txbxContent>
            </v:textbox>
            <w10:wrap type="none"/>
            <w10:anchorlock/>
          </v:roundrect>
        </w:pict>
      </w:r>
    </w:p>
    <w:p w:rsidR="00A95AD4" w:rsidRPr="00A95AD4" w:rsidRDefault="00A95AD4" w:rsidP="00A95AD4">
      <w:pPr>
        <w:pStyle w:val="AralkYok"/>
        <w:rPr>
          <w:rFonts w:ascii="Cambria Math" w:hAnsi="Cambria Math"/>
          <w:sz w:val="20"/>
        </w:rPr>
      </w:pPr>
    </w:p>
    <w:p w:rsidR="00A95AD4" w:rsidRDefault="00A95AD4" w:rsidP="00A95AD4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noProof/>
          <w:sz w:val="28"/>
        </w:rPr>
        <w:drawing>
          <wp:inline distT="0" distB="0" distL="0" distR="0">
            <wp:extent cx="806450" cy="812800"/>
            <wp:effectExtent l="19050" t="0" r="0" b="0"/>
            <wp:docPr id="306" name="Resim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53816" t="29268" r="21331" b="26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81280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noProof/>
          <w:sz w:val="28"/>
        </w:rPr>
        <w:drawing>
          <wp:inline distT="0" distB="0" distL="0" distR="0">
            <wp:extent cx="819150" cy="800100"/>
            <wp:effectExtent l="19050" t="0" r="0" b="0"/>
            <wp:docPr id="309" name="Resim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54011" t="29617" r="20744" b="26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0010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AD4" w:rsidRDefault="00A95AD4" w:rsidP="00A95AD4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  <w:t xml:space="preserve">     </w:t>
      </w:r>
      <w:r w:rsidR="001345C1">
        <w:rPr>
          <w:rFonts w:ascii="Cambria Math" w:hAnsi="Cambria Math"/>
          <w:sz w:val="28"/>
        </w:rPr>
      </w:r>
      <w:r w:rsidR="001345C1">
        <w:rPr>
          <w:rFonts w:ascii="Cambria Math" w:hAnsi="Cambria Math"/>
          <w:sz w:val="28"/>
        </w:rPr>
        <w:pict>
          <v:roundrect id="_x0000_s3502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D26050" w:rsidRDefault="00E353DD" w:rsidP="00A95AD4">
                  <w:pPr>
                    <w:pStyle w:val="AralkYok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 xml:space="preserve">      :</w:t>
                  </w:r>
                </w:p>
              </w:txbxContent>
            </v:textbox>
            <w10:wrap type="none"/>
            <w10:anchorlock/>
          </v:roundrect>
        </w:pict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  <w:tab/>
        <w:t xml:space="preserve">     </w:t>
      </w:r>
      <w:r w:rsidR="001345C1">
        <w:rPr>
          <w:rFonts w:ascii="Cambria Math" w:hAnsi="Cambria Math"/>
          <w:sz w:val="28"/>
        </w:rPr>
      </w:r>
      <w:r w:rsidR="001345C1">
        <w:rPr>
          <w:rFonts w:ascii="Cambria Math" w:hAnsi="Cambria Math"/>
          <w:sz w:val="28"/>
        </w:rPr>
        <w:pict>
          <v:roundrect id="_x0000_s3501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D26050" w:rsidRDefault="00E353DD" w:rsidP="00A95AD4">
                  <w:pPr>
                    <w:pStyle w:val="AralkYok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 xml:space="preserve">      :</w:t>
                  </w:r>
                </w:p>
              </w:txbxContent>
            </v:textbox>
            <w10:wrap type="none"/>
            <w10:anchorlock/>
          </v:roundrect>
        </w:pict>
      </w:r>
    </w:p>
    <w:p w:rsidR="00A95AD4" w:rsidRDefault="001345C1" w:rsidP="00A95AD4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500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A95AD4"/>
              </w:txbxContent>
            </v:textbox>
            <w10:wrap type="none"/>
            <w10:anchorlock/>
          </v:roundrect>
        </w:pict>
      </w:r>
      <w:r w:rsidR="00A95AD4"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499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A95AD4"/>
              </w:txbxContent>
            </v:textbox>
            <w10:wrap type="none"/>
            <w10:anchorlock/>
          </v:roundrect>
        </w:pict>
      </w:r>
    </w:p>
    <w:p w:rsidR="00A95AD4" w:rsidRPr="00A95AD4" w:rsidRDefault="00A95AD4" w:rsidP="00A95AD4">
      <w:pPr>
        <w:pStyle w:val="AralkYok"/>
        <w:rPr>
          <w:rFonts w:ascii="Cambria Math" w:hAnsi="Cambria Math"/>
          <w:sz w:val="20"/>
        </w:rPr>
      </w:pPr>
    </w:p>
    <w:p w:rsidR="00A95AD4" w:rsidRDefault="00A95AD4" w:rsidP="00A95AD4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noProof/>
          <w:sz w:val="28"/>
        </w:rPr>
        <w:drawing>
          <wp:inline distT="0" distB="0" distL="0" distR="0">
            <wp:extent cx="812800" cy="812800"/>
            <wp:effectExtent l="19050" t="0" r="6350" b="0"/>
            <wp:docPr id="312" name="Resim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53816" t="29268" r="21135" b="26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81280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noProof/>
          <w:sz w:val="28"/>
        </w:rPr>
        <w:drawing>
          <wp:inline distT="0" distB="0" distL="0" distR="0">
            <wp:extent cx="806450" cy="819150"/>
            <wp:effectExtent l="19050" t="0" r="0" b="0"/>
            <wp:docPr id="315" name="Resim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54012" t="28920" r="21135" b="26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81915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AD4" w:rsidRDefault="00A95AD4" w:rsidP="00A95AD4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  <w:t xml:space="preserve">     </w:t>
      </w:r>
      <w:r w:rsidR="001345C1">
        <w:rPr>
          <w:rFonts w:ascii="Cambria Math" w:hAnsi="Cambria Math"/>
          <w:sz w:val="28"/>
        </w:rPr>
      </w:r>
      <w:r w:rsidR="001345C1">
        <w:rPr>
          <w:rFonts w:ascii="Cambria Math" w:hAnsi="Cambria Math"/>
          <w:sz w:val="28"/>
        </w:rPr>
        <w:pict>
          <v:roundrect id="_x0000_s3498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D26050" w:rsidRDefault="00E353DD" w:rsidP="00A95AD4">
                  <w:pPr>
                    <w:pStyle w:val="AralkYok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 xml:space="preserve">      :</w:t>
                  </w:r>
                </w:p>
              </w:txbxContent>
            </v:textbox>
            <w10:wrap type="none"/>
            <w10:anchorlock/>
          </v:roundrect>
        </w:pict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  <w:tab/>
        <w:t xml:space="preserve">     </w:t>
      </w:r>
      <w:r w:rsidR="001345C1">
        <w:rPr>
          <w:rFonts w:ascii="Cambria Math" w:hAnsi="Cambria Math"/>
          <w:sz w:val="28"/>
        </w:rPr>
      </w:r>
      <w:r w:rsidR="001345C1">
        <w:rPr>
          <w:rFonts w:ascii="Cambria Math" w:hAnsi="Cambria Math"/>
          <w:sz w:val="28"/>
        </w:rPr>
        <w:pict>
          <v:roundrect id="_x0000_s3497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D26050" w:rsidRDefault="00E353DD" w:rsidP="00A95AD4">
                  <w:pPr>
                    <w:pStyle w:val="AralkYok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 xml:space="preserve">      :</w:t>
                  </w:r>
                </w:p>
              </w:txbxContent>
            </v:textbox>
            <w10:wrap type="none"/>
            <w10:anchorlock/>
          </v:roundrect>
        </w:pict>
      </w:r>
    </w:p>
    <w:p w:rsidR="00A95AD4" w:rsidRDefault="001345C1" w:rsidP="00A95AD4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496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A95AD4"/>
              </w:txbxContent>
            </v:textbox>
            <w10:wrap type="none"/>
            <w10:anchorlock/>
          </v:roundrect>
        </w:pict>
      </w:r>
      <w:r w:rsidR="00A95AD4"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495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A95AD4"/>
              </w:txbxContent>
            </v:textbox>
            <w10:wrap type="none"/>
            <w10:anchorlock/>
          </v:roundrect>
        </w:pict>
      </w:r>
    </w:p>
    <w:p w:rsidR="00D3323E" w:rsidRPr="008B68B5" w:rsidRDefault="00D3323E" w:rsidP="00D3323E">
      <w:pPr>
        <w:pStyle w:val="AralkYok"/>
        <w:numPr>
          <w:ilvl w:val="0"/>
          <w:numId w:val="3"/>
        </w:numPr>
        <w:rPr>
          <w:rFonts w:ascii="Cambria Math" w:hAnsi="Cambria Math"/>
          <w:sz w:val="24"/>
        </w:rPr>
      </w:pPr>
      <w:r w:rsidRPr="008B68B5">
        <w:rPr>
          <w:rFonts w:ascii="Cambria Math" w:hAnsi="Cambria Math"/>
          <w:sz w:val="24"/>
        </w:rPr>
        <w:lastRenderedPageBreak/>
        <w:t xml:space="preserve">Aşağıdaki saatleri </w:t>
      </w:r>
      <w:r>
        <w:rPr>
          <w:rFonts w:ascii="Cambria Math" w:hAnsi="Cambria Math"/>
          <w:b/>
          <w:sz w:val="24"/>
        </w:rPr>
        <w:t>sabah saati</w:t>
      </w:r>
      <w:r w:rsidRPr="008B68B5">
        <w:rPr>
          <w:rFonts w:ascii="Cambria Math" w:hAnsi="Cambria Math"/>
          <w:sz w:val="24"/>
        </w:rPr>
        <w:t xml:space="preserve"> olarak okuyalım.</w:t>
      </w:r>
    </w:p>
    <w:p w:rsidR="00D3323E" w:rsidRDefault="00D3323E" w:rsidP="00A95AD4">
      <w:pPr>
        <w:pStyle w:val="AralkYok"/>
        <w:rPr>
          <w:rFonts w:ascii="Cambria Math" w:hAnsi="Cambria Math"/>
          <w:sz w:val="28"/>
        </w:rPr>
      </w:pPr>
    </w:p>
    <w:p w:rsidR="00D3323E" w:rsidRDefault="00D3323E" w:rsidP="00A95AD4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noProof/>
          <w:sz w:val="28"/>
        </w:rPr>
        <w:drawing>
          <wp:inline distT="0" distB="0" distL="0" distR="0">
            <wp:extent cx="825500" cy="800100"/>
            <wp:effectExtent l="19050" t="0" r="0" b="0"/>
            <wp:docPr id="330" name="Resim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l="53816" t="29268" r="20744" b="26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80010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noProof/>
          <w:sz w:val="28"/>
        </w:rPr>
        <w:drawing>
          <wp:inline distT="0" distB="0" distL="0" distR="0">
            <wp:extent cx="819150" cy="781050"/>
            <wp:effectExtent l="19050" t="0" r="0" b="0"/>
            <wp:docPr id="333" name="Resim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54011" t="29617" r="20744" b="27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8105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23E" w:rsidRDefault="00D3323E" w:rsidP="00D3323E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  <w:t xml:space="preserve">     </w:t>
      </w:r>
      <w:r w:rsidR="001345C1">
        <w:rPr>
          <w:rFonts w:ascii="Cambria Math" w:hAnsi="Cambria Math"/>
          <w:sz w:val="28"/>
        </w:rPr>
      </w:r>
      <w:r w:rsidR="001345C1">
        <w:rPr>
          <w:rFonts w:ascii="Cambria Math" w:hAnsi="Cambria Math"/>
          <w:sz w:val="28"/>
        </w:rPr>
        <w:pict>
          <v:roundrect id="_x0000_s3494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D26050" w:rsidRDefault="00E353DD" w:rsidP="00D3323E">
                  <w:pPr>
                    <w:pStyle w:val="AralkYok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 xml:space="preserve">      :</w:t>
                  </w:r>
                </w:p>
              </w:txbxContent>
            </v:textbox>
            <w10:wrap type="none"/>
            <w10:anchorlock/>
          </v:roundrect>
        </w:pict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  <w:tab/>
        <w:t xml:space="preserve">     </w:t>
      </w:r>
      <w:r w:rsidR="001345C1">
        <w:rPr>
          <w:rFonts w:ascii="Cambria Math" w:hAnsi="Cambria Math"/>
          <w:sz w:val="28"/>
        </w:rPr>
      </w:r>
      <w:r w:rsidR="001345C1">
        <w:rPr>
          <w:rFonts w:ascii="Cambria Math" w:hAnsi="Cambria Math"/>
          <w:sz w:val="28"/>
        </w:rPr>
        <w:pict>
          <v:roundrect id="_x0000_s3493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D26050" w:rsidRDefault="00E353DD" w:rsidP="00D3323E">
                  <w:pPr>
                    <w:pStyle w:val="AralkYok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 xml:space="preserve">      :</w:t>
                  </w:r>
                </w:p>
              </w:txbxContent>
            </v:textbox>
            <w10:wrap type="none"/>
            <w10:anchorlock/>
          </v:roundrect>
        </w:pict>
      </w:r>
    </w:p>
    <w:p w:rsidR="00D3323E" w:rsidRDefault="001345C1" w:rsidP="00D3323E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492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D3323E"/>
              </w:txbxContent>
            </v:textbox>
            <w10:wrap type="none"/>
            <w10:anchorlock/>
          </v:roundrect>
        </w:pict>
      </w:r>
      <w:r w:rsidR="00D3323E"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491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D3323E"/>
              </w:txbxContent>
            </v:textbox>
            <w10:wrap type="none"/>
            <w10:anchorlock/>
          </v:roundrect>
        </w:pict>
      </w:r>
    </w:p>
    <w:p w:rsidR="00D3323E" w:rsidRDefault="00D3323E" w:rsidP="00A95AD4">
      <w:pPr>
        <w:pStyle w:val="AralkYok"/>
        <w:rPr>
          <w:rFonts w:ascii="Cambria Math" w:hAnsi="Cambria Math"/>
          <w:sz w:val="28"/>
        </w:rPr>
      </w:pPr>
    </w:p>
    <w:p w:rsidR="00D3323E" w:rsidRDefault="00D3323E" w:rsidP="00A95AD4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noProof/>
          <w:sz w:val="28"/>
        </w:rPr>
        <w:drawing>
          <wp:inline distT="0" distB="0" distL="0" distR="0">
            <wp:extent cx="800100" cy="806450"/>
            <wp:effectExtent l="19050" t="0" r="0" b="0"/>
            <wp:docPr id="336" name="Resim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l="54207" t="29268" r="21135" b="26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645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noProof/>
          <w:sz w:val="28"/>
        </w:rPr>
        <w:drawing>
          <wp:inline distT="0" distB="0" distL="0" distR="0">
            <wp:extent cx="806450" cy="806450"/>
            <wp:effectExtent l="19050" t="0" r="0" b="0"/>
            <wp:docPr id="339" name="Resim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l="54403" t="29268" r="20744" b="26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80645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23E" w:rsidRDefault="00D3323E" w:rsidP="00D3323E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  <w:t xml:space="preserve">     </w:t>
      </w:r>
      <w:r w:rsidR="001345C1">
        <w:rPr>
          <w:rFonts w:ascii="Cambria Math" w:hAnsi="Cambria Math"/>
          <w:sz w:val="28"/>
        </w:rPr>
      </w:r>
      <w:r w:rsidR="001345C1">
        <w:rPr>
          <w:rFonts w:ascii="Cambria Math" w:hAnsi="Cambria Math"/>
          <w:sz w:val="28"/>
        </w:rPr>
        <w:pict>
          <v:roundrect id="_x0000_s3490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D26050" w:rsidRDefault="00E353DD" w:rsidP="00D3323E">
                  <w:pPr>
                    <w:pStyle w:val="AralkYok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 xml:space="preserve">      :</w:t>
                  </w:r>
                </w:p>
              </w:txbxContent>
            </v:textbox>
            <w10:wrap type="none"/>
            <w10:anchorlock/>
          </v:roundrect>
        </w:pict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  <w:tab/>
        <w:t xml:space="preserve">     </w:t>
      </w:r>
      <w:r w:rsidR="001345C1">
        <w:rPr>
          <w:rFonts w:ascii="Cambria Math" w:hAnsi="Cambria Math"/>
          <w:sz w:val="28"/>
        </w:rPr>
      </w:r>
      <w:r w:rsidR="001345C1">
        <w:rPr>
          <w:rFonts w:ascii="Cambria Math" w:hAnsi="Cambria Math"/>
          <w:sz w:val="28"/>
        </w:rPr>
        <w:pict>
          <v:roundrect id="_x0000_s3489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D26050" w:rsidRDefault="00E353DD" w:rsidP="00D3323E">
                  <w:pPr>
                    <w:pStyle w:val="AralkYok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 xml:space="preserve">      :</w:t>
                  </w:r>
                </w:p>
              </w:txbxContent>
            </v:textbox>
            <w10:wrap type="none"/>
            <w10:anchorlock/>
          </v:roundrect>
        </w:pict>
      </w:r>
    </w:p>
    <w:p w:rsidR="00D3323E" w:rsidRDefault="001345C1" w:rsidP="00D3323E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488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D3323E"/>
              </w:txbxContent>
            </v:textbox>
            <w10:wrap type="none"/>
            <w10:anchorlock/>
          </v:roundrect>
        </w:pict>
      </w:r>
      <w:r w:rsidR="00D3323E"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487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D3323E"/>
              </w:txbxContent>
            </v:textbox>
            <w10:wrap type="none"/>
            <w10:anchorlock/>
          </v:roundrect>
        </w:pict>
      </w:r>
    </w:p>
    <w:p w:rsidR="00D3323E" w:rsidRDefault="00D3323E" w:rsidP="00A95AD4">
      <w:pPr>
        <w:pStyle w:val="AralkYok"/>
        <w:rPr>
          <w:rFonts w:ascii="Cambria Math" w:hAnsi="Cambria Math"/>
          <w:sz w:val="28"/>
        </w:rPr>
      </w:pPr>
    </w:p>
    <w:p w:rsidR="00D3323E" w:rsidRDefault="00D3323E" w:rsidP="00A95AD4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noProof/>
          <w:sz w:val="28"/>
        </w:rPr>
        <w:drawing>
          <wp:inline distT="0" distB="0" distL="0" distR="0">
            <wp:extent cx="800100" cy="787400"/>
            <wp:effectExtent l="19050" t="0" r="0" b="0"/>
            <wp:docPr id="342" name="Resim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l="54012" t="29617" r="21331" b="27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8740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noProof/>
          <w:sz w:val="28"/>
        </w:rPr>
        <w:drawing>
          <wp:inline distT="0" distB="0" distL="0" distR="0">
            <wp:extent cx="819150" cy="825500"/>
            <wp:effectExtent l="19050" t="0" r="0" b="0"/>
            <wp:docPr id="345" name="Resim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l="54207" t="28571" r="20548" b="26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2550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23E" w:rsidRDefault="00D3323E" w:rsidP="00D3323E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  <w:t xml:space="preserve">     </w:t>
      </w:r>
      <w:r w:rsidR="001345C1">
        <w:rPr>
          <w:rFonts w:ascii="Cambria Math" w:hAnsi="Cambria Math"/>
          <w:sz w:val="28"/>
        </w:rPr>
      </w:r>
      <w:r w:rsidR="001345C1">
        <w:rPr>
          <w:rFonts w:ascii="Cambria Math" w:hAnsi="Cambria Math"/>
          <w:sz w:val="28"/>
        </w:rPr>
        <w:pict>
          <v:roundrect id="_x0000_s3486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D26050" w:rsidRDefault="00E353DD" w:rsidP="00D3323E">
                  <w:pPr>
                    <w:pStyle w:val="AralkYok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 xml:space="preserve">      :</w:t>
                  </w:r>
                </w:p>
              </w:txbxContent>
            </v:textbox>
            <w10:wrap type="none"/>
            <w10:anchorlock/>
          </v:roundrect>
        </w:pict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  <w:tab/>
        <w:t xml:space="preserve">     </w:t>
      </w:r>
      <w:r w:rsidR="001345C1">
        <w:rPr>
          <w:rFonts w:ascii="Cambria Math" w:hAnsi="Cambria Math"/>
          <w:sz w:val="28"/>
        </w:rPr>
      </w:r>
      <w:r w:rsidR="001345C1">
        <w:rPr>
          <w:rFonts w:ascii="Cambria Math" w:hAnsi="Cambria Math"/>
          <w:sz w:val="28"/>
        </w:rPr>
        <w:pict>
          <v:roundrect id="_x0000_s3485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D26050" w:rsidRDefault="00E353DD" w:rsidP="00D3323E">
                  <w:pPr>
                    <w:pStyle w:val="AralkYok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 xml:space="preserve">      :</w:t>
                  </w:r>
                </w:p>
              </w:txbxContent>
            </v:textbox>
            <w10:wrap type="none"/>
            <w10:anchorlock/>
          </v:roundrect>
        </w:pict>
      </w:r>
    </w:p>
    <w:p w:rsidR="00D3323E" w:rsidRDefault="001345C1" w:rsidP="00D3323E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484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D3323E"/>
              </w:txbxContent>
            </v:textbox>
            <w10:wrap type="none"/>
            <w10:anchorlock/>
          </v:roundrect>
        </w:pict>
      </w:r>
      <w:r w:rsidR="00D3323E"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483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D3323E"/>
              </w:txbxContent>
            </v:textbox>
            <w10:wrap type="none"/>
            <w10:anchorlock/>
          </v:roundrect>
        </w:pict>
      </w:r>
    </w:p>
    <w:p w:rsidR="00D3323E" w:rsidRDefault="00D3323E" w:rsidP="00A95AD4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noProof/>
          <w:sz w:val="28"/>
        </w:rPr>
        <w:drawing>
          <wp:inline distT="0" distB="0" distL="0" distR="0">
            <wp:extent cx="793750" cy="819150"/>
            <wp:effectExtent l="19050" t="0" r="6350" b="0"/>
            <wp:docPr id="348" name="Resim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l="54207" t="29268" r="21331" b="25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81915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noProof/>
          <w:sz w:val="24"/>
        </w:rPr>
        <w:drawing>
          <wp:inline distT="0" distB="0" distL="0" distR="0">
            <wp:extent cx="819150" cy="819150"/>
            <wp:effectExtent l="19050" t="0" r="0" b="0"/>
            <wp:docPr id="12" name="Resim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l="53620" t="29617" r="21135" b="25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23E" w:rsidRDefault="00D3323E" w:rsidP="00D3323E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  <w:t xml:space="preserve">     </w:t>
      </w:r>
      <w:r w:rsidR="001345C1">
        <w:rPr>
          <w:rFonts w:ascii="Cambria Math" w:hAnsi="Cambria Math"/>
          <w:sz w:val="28"/>
        </w:rPr>
      </w:r>
      <w:r w:rsidR="001345C1">
        <w:rPr>
          <w:rFonts w:ascii="Cambria Math" w:hAnsi="Cambria Math"/>
          <w:sz w:val="28"/>
        </w:rPr>
        <w:pict>
          <v:roundrect id="_x0000_s3482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D26050" w:rsidRDefault="00E353DD" w:rsidP="00D3323E">
                  <w:pPr>
                    <w:pStyle w:val="AralkYok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 xml:space="preserve">      :</w:t>
                  </w:r>
                </w:p>
              </w:txbxContent>
            </v:textbox>
            <w10:wrap type="none"/>
            <w10:anchorlock/>
          </v:roundrect>
        </w:pict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  <w:tab/>
        <w:t xml:space="preserve">     </w:t>
      </w:r>
      <w:r w:rsidR="001345C1">
        <w:rPr>
          <w:rFonts w:ascii="Cambria Math" w:hAnsi="Cambria Math"/>
          <w:sz w:val="28"/>
        </w:rPr>
      </w:r>
      <w:r w:rsidR="001345C1">
        <w:rPr>
          <w:rFonts w:ascii="Cambria Math" w:hAnsi="Cambria Math"/>
          <w:sz w:val="28"/>
        </w:rPr>
        <w:pict>
          <v:roundrect id="_x0000_s3481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D26050" w:rsidRDefault="00E353DD" w:rsidP="00D3323E">
                  <w:pPr>
                    <w:pStyle w:val="AralkYok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 xml:space="preserve">      :</w:t>
                  </w:r>
                </w:p>
              </w:txbxContent>
            </v:textbox>
            <w10:wrap type="none"/>
            <w10:anchorlock/>
          </v:roundrect>
        </w:pict>
      </w:r>
    </w:p>
    <w:p w:rsidR="00D3323E" w:rsidRDefault="001345C1" w:rsidP="00D3323E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480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D3323E"/>
              </w:txbxContent>
            </v:textbox>
            <w10:wrap type="none"/>
            <w10:anchorlock/>
          </v:roundrect>
        </w:pict>
      </w:r>
      <w:r w:rsidR="00D3323E"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479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D3323E"/>
              </w:txbxContent>
            </v:textbox>
            <w10:wrap type="none"/>
            <w10:anchorlock/>
          </v:roundrect>
        </w:pict>
      </w:r>
    </w:p>
    <w:p w:rsidR="00D3323E" w:rsidRDefault="00D3323E" w:rsidP="00A22116">
      <w:pPr>
        <w:pStyle w:val="AralkYok"/>
        <w:rPr>
          <w:rFonts w:ascii="Cambria Math" w:hAnsi="Cambria Math"/>
          <w:sz w:val="24"/>
        </w:rPr>
      </w:pPr>
      <w:r>
        <w:rPr>
          <w:rFonts w:ascii="Cambria Math" w:hAnsi="Cambria Math"/>
          <w:noProof/>
          <w:sz w:val="24"/>
        </w:rPr>
        <w:drawing>
          <wp:inline distT="0" distB="0" distL="0" distR="0">
            <wp:extent cx="806450" cy="819150"/>
            <wp:effectExtent l="19050" t="0" r="0" b="0"/>
            <wp:docPr id="370" name="Resim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l="54208" t="28920" r="20939" b="26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81915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 Math" w:hAnsi="Cambria Math"/>
          <w:sz w:val="24"/>
        </w:rPr>
        <w:tab/>
      </w:r>
      <w:r>
        <w:rPr>
          <w:rFonts w:ascii="Cambria Math" w:hAnsi="Cambria Math"/>
          <w:sz w:val="24"/>
        </w:rPr>
        <w:tab/>
      </w:r>
      <w:r>
        <w:rPr>
          <w:rFonts w:ascii="Cambria Math" w:hAnsi="Cambria Math"/>
          <w:sz w:val="24"/>
        </w:rPr>
        <w:tab/>
      </w:r>
      <w:r>
        <w:rPr>
          <w:rFonts w:ascii="Cambria Math" w:hAnsi="Cambria Math"/>
          <w:noProof/>
          <w:sz w:val="24"/>
        </w:rPr>
        <w:drawing>
          <wp:inline distT="0" distB="0" distL="0" distR="0">
            <wp:extent cx="812800" cy="812800"/>
            <wp:effectExtent l="19050" t="0" r="6350" b="0"/>
            <wp:docPr id="373" name="Resim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l="53620" t="29268" r="21331" b="26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81280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23E" w:rsidRDefault="00D3323E" w:rsidP="00D3323E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  <w:t xml:space="preserve">     </w:t>
      </w:r>
      <w:r w:rsidR="001345C1">
        <w:rPr>
          <w:rFonts w:ascii="Cambria Math" w:hAnsi="Cambria Math"/>
          <w:sz w:val="28"/>
        </w:rPr>
      </w:r>
      <w:r w:rsidR="001345C1">
        <w:rPr>
          <w:rFonts w:ascii="Cambria Math" w:hAnsi="Cambria Math"/>
          <w:sz w:val="28"/>
        </w:rPr>
        <w:pict>
          <v:roundrect id="_x0000_s3478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D26050" w:rsidRDefault="00E353DD" w:rsidP="00D3323E">
                  <w:pPr>
                    <w:pStyle w:val="AralkYok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 xml:space="preserve">      :</w:t>
                  </w:r>
                </w:p>
              </w:txbxContent>
            </v:textbox>
            <w10:wrap type="none"/>
            <w10:anchorlock/>
          </v:roundrect>
        </w:pict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  <w:tab/>
        <w:t xml:space="preserve">     </w:t>
      </w:r>
      <w:r w:rsidR="001345C1">
        <w:rPr>
          <w:rFonts w:ascii="Cambria Math" w:hAnsi="Cambria Math"/>
          <w:sz w:val="28"/>
        </w:rPr>
      </w:r>
      <w:r w:rsidR="001345C1">
        <w:rPr>
          <w:rFonts w:ascii="Cambria Math" w:hAnsi="Cambria Math"/>
          <w:sz w:val="28"/>
        </w:rPr>
        <w:pict>
          <v:roundrect id="_x0000_s3477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D26050" w:rsidRDefault="00E353DD" w:rsidP="00D3323E">
                  <w:pPr>
                    <w:pStyle w:val="AralkYok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 xml:space="preserve">      :</w:t>
                  </w:r>
                </w:p>
              </w:txbxContent>
            </v:textbox>
            <w10:wrap type="none"/>
            <w10:anchorlock/>
          </v:roundrect>
        </w:pict>
      </w:r>
    </w:p>
    <w:p w:rsidR="00D3323E" w:rsidRDefault="001345C1" w:rsidP="00D3323E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476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D3323E"/>
              </w:txbxContent>
            </v:textbox>
            <w10:wrap type="none"/>
            <w10:anchorlock/>
          </v:roundrect>
        </w:pict>
      </w:r>
      <w:r w:rsidR="00D3323E"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475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D3323E"/>
              </w:txbxContent>
            </v:textbox>
            <w10:wrap type="none"/>
            <w10:anchorlock/>
          </v:roundrect>
        </w:pict>
      </w:r>
    </w:p>
    <w:p w:rsidR="00D3323E" w:rsidRDefault="00D3323E" w:rsidP="00A22116">
      <w:pPr>
        <w:pStyle w:val="AralkYok"/>
        <w:rPr>
          <w:rFonts w:ascii="Cambria Math" w:hAnsi="Cambria Math"/>
          <w:sz w:val="24"/>
        </w:rPr>
      </w:pPr>
      <w:r>
        <w:rPr>
          <w:rFonts w:ascii="Cambria Math" w:hAnsi="Cambria Math"/>
          <w:noProof/>
          <w:sz w:val="24"/>
        </w:rPr>
        <w:drawing>
          <wp:inline distT="0" distB="0" distL="0" distR="0">
            <wp:extent cx="793750" cy="812800"/>
            <wp:effectExtent l="19050" t="0" r="6350" b="0"/>
            <wp:docPr id="388" name="Resim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l="54207" t="29617" r="21331" b="25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81280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 Math" w:hAnsi="Cambria Math"/>
          <w:sz w:val="24"/>
        </w:rPr>
        <w:tab/>
      </w:r>
      <w:r>
        <w:rPr>
          <w:rFonts w:ascii="Cambria Math" w:hAnsi="Cambria Math"/>
          <w:sz w:val="24"/>
        </w:rPr>
        <w:tab/>
      </w:r>
      <w:r>
        <w:rPr>
          <w:rFonts w:ascii="Cambria Math" w:hAnsi="Cambria Math"/>
          <w:sz w:val="24"/>
        </w:rPr>
        <w:tab/>
      </w:r>
      <w:r>
        <w:rPr>
          <w:rFonts w:ascii="Cambria Math" w:hAnsi="Cambria Math"/>
          <w:noProof/>
          <w:sz w:val="24"/>
        </w:rPr>
        <w:drawing>
          <wp:inline distT="0" distB="0" distL="0" distR="0">
            <wp:extent cx="812800" cy="825500"/>
            <wp:effectExtent l="19050" t="0" r="6350" b="0"/>
            <wp:docPr id="391" name="Resim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l="54207" t="28920" r="20744" b="25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82550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23E" w:rsidRDefault="00D3323E" w:rsidP="00D3323E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  <w:t xml:space="preserve">     </w:t>
      </w:r>
      <w:r w:rsidR="001345C1">
        <w:rPr>
          <w:rFonts w:ascii="Cambria Math" w:hAnsi="Cambria Math"/>
          <w:sz w:val="28"/>
        </w:rPr>
      </w:r>
      <w:r w:rsidR="001345C1">
        <w:rPr>
          <w:rFonts w:ascii="Cambria Math" w:hAnsi="Cambria Math"/>
          <w:sz w:val="28"/>
        </w:rPr>
        <w:pict>
          <v:roundrect id="_x0000_s3474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D26050" w:rsidRDefault="00E353DD" w:rsidP="00D3323E">
                  <w:pPr>
                    <w:pStyle w:val="AralkYok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 xml:space="preserve">      :</w:t>
                  </w:r>
                </w:p>
              </w:txbxContent>
            </v:textbox>
            <w10:wrap type="none"/>
            <w10:anchorlock/>
          </v:roundrect>
        </w:pict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  <w:tab/>
        <w:t xml:space="preserve">     </w:t>
      </w:r>
      <w:r w:rsidR="001345C1">
        <w:rPr>
          <w:rFonts w:ascii="Cambria Math" w:hAnsi="Cambria Math"/>
          <w:sz w:val="28"/>
        </w:rPr>
      </w:r>
      <w:r w:rsidR="001345C1">
        <w:rPr>
          <w:rFonts w:ascii="Cambria Math" w:hAnsi="Cambria Math"/>
          <w:sz w:val="28"/>
        </w:rPr>
        <w:pict>
          <v:roundrect id="_x0000_s3473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D26050" w:rsidRDefault="00E353DD" w:rsidP="00D3323E">
                  <w:pPr>
                    <w:pStyle w:val="AralkYok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 xml:space="preserve">      :</w:t>
                  </w:r>
                </w:p>
              </w:txbxContent>
            </v:textbox>
            <w10:wrap type="none"/>
            <w10:anchorlock/>
          </v:roundrect>
        </w:pict>
      </w:r>
    </w:p>
    <w:p w:rsidR="00D3323E" w:rsidRDefault="001345C1" w:rsidP="00D3323E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472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D3323E"/>
              </w:txbxContent>
            </v:textbox>
            <w10:wrap type="none"/>
            <w10:anchorlock/>
          </v:roundrect>
        </w:pict>
      </w:r>
      <w:r w:rsidR="00D3323E"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471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D3323E"/>
              </w:txbxContent>
            </v:textbox>
            <w10:wrap type="none"/>
            <w10:anchorlock/>
          </v:roundrect>
        </w:pict>
      </w:r>
    </w:p>
    <w:p w:rsidR="00D3323E" w:rsidRDefault="00D3323E" w:rsidP="00A22116">
      <w:pPr>
        <w:pStyle w:val="AralkYok"/>
        <w:rPr>
          <w:rFonts w:ascii="Cambria Math" w:hAnsi="Cambria Math"/>
          <w:sz w:val="24"/>
        </w:rPr>
      </w:pPr>
      <w:r>
        <w:rPr>
          <w:rFonts w:ascii="Cambria Math" w:hAnsi="Cambria Math"/>
          <w:noProof/>
          <w:sz w:val="24"/>
        </w:rPr>
        <w:drawing>
          <wp:inline distT="0" distB="0" distL="0" distR="0">
            <wp:extent cx="806450" cy="800100"/>
            <wp:effectExtent l="19050" t="0" r="0" b="0"/>
            <wp:docPr id="394" name="Resim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l="54403" t="29268" r="20744" b="26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80010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 Math" w:hAnsi="Cambria Math"/>
          <w:sz w:val="24"/>
        </w:rPr>
        <w:tab/>
      </w:r>
      <w:r>
        <w:rPr>
          <w:rFonts w:ascii="Cambria Math" w:hAnsi="Cambria Math"/>
          <w:sz w:val="24"/>
        </w:rPr>
        <w:tab/>
      </w:r>
      <w:r>
        <w:rPr>
          <w:rFonts w:ascii="Cambria Math" w:hAnsi="Cambria Math"/>
          <w:sz w:val="24"/>
        </w:rPr>
        <w:tab/>
      </w:r>
      <w:r>
        <w:rPr>
          <w:rFonts w:ascii="Cambria Math" w:hAnsi="Cambria Math"/>
          <w:noProof/>
          <w:sz w:val="24"/>
        </w:rPr>
        <w:drawing>
          <wp:inline distT="0" distB="0" distL="0" distR="0">
            <wp:extent cx="806450" cy="806450"/>
            <wp:effectExtent l="19050" t="0" r="0" b="0"/>
            <wp:docPr id="397" name="Resim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 l="53816" t="29617" r="21331" b="26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80645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23E" w:rsidRDefault="00D3323E" w:rsidP="00D3323E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  <w:t xml:space="preserve">     </w:t>
      </w:r>
      <w:r w:rsidR="001345C1">
        <w:rPr>
          <w:rFonts w:ascii="Cambria Math" w:hAnsi="Cambria Math"/>
          <w:sz w:val="28"/>
        </w:rPr>
      </w:r>
      <w:r w:rsidR="001345C1">
        <w:rPr>
          <w:rFonts w:ascii="Cambria Math" w:hAnsi="Cambria Math"/>
          <w:sz w:val="28"/>
        </w:rPr>
        <w:pict>
          <v:roundrect id="_x0000_s3470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D26050" w:rsidRDefault="00E353DD" w:rsidP="00D3323E">
                  <w:pPr>
                    <w:pStyle w:val="AralkYok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 xml:space="preserve">      :</w:t>
                  </w:r>
                </w:p>
              </w:txbxContent>
            </v:textbox>
            <w10:wrap type="none"/>
            <w10:anchorlock/>
          </v:roundrect>
        </w:pict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  <w:tab/>
        <w:t xml:space="preserve">     </w:t>
      </w:r>
      <w:r w:rsidR="001345C1">
        <w:rPr>
          <w:rFonts w:ascii="Cambria Math" w:hAnsi="Cambria Math"/>
          <w:sz w:val="28"/>
        </w:rPr>
      </w:r>
      <w:r w:rsidR="001345C1">
        <w:rPr>
          <w:rFonts w:ascii="Cambria Math" w:hAnsi="Cambria Math"/>
          <w:sz w:val="28"/>
        </w:rPr>
        <w:pict>
          <v:roundrect id="_x0000_s3469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D26050" w:rsidRDefault="00E353DD" w:rsidP="00D3323E">
                  <w:pPr>
                    <w:pStyle w:val="AralkYok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 xml:space="preserve">      :</w:t>
                  </w:r>
                </w:p>
              </w:txbxContent>
            </v:textbox>
            <w10:wrap type="none"/>
            <w10:anchorlock/>
          </v:roundrect>
        </w:pict>
      </w:r>
    </w:p>
    <w:p w:rsidR="00D3323E" w:rsidRDefault="001345C1" w:rsidP="00D3323E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468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D3323E"/>
              </w:txbxContent>
            </v:textbox>
            <w10:wrap type="none"/>
            <w10:anchorlock/>
          </v:roundrect>
        </w:pict>
      </w:r>
      <w:r w:rsidR="00D3323E"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467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D3323E"/>
              </w:txbxContent>
            </v:textbox>
            <w10:wrap type="none"/>
            <w10:anchorlock/>
          </v:roundrect>
        </w:pict>
      </w:r>
    </w:p>
    <w:p w:rsidR="006B3A7A" w:rsidRPr="00AD6DE9" w:rsidRDefault="006B3A7A" w:rsidP="00CC0BAC">
      <w:pPr>
        <w:pStyle w:val="AralkYok"/>
        <w:numPr>
          <w:ilvl w:val="0"/>
          <w:numId w:val="3"/>
        </w:numPr>
        <w:rPr>
          <w:rFonts w:ascii="Cambria Math" w:hAnsi="Cambria Math"/>
          <w:sz w:val="28"/>
        </w:rPr>
      </w:pPr>
      <w:r w:rsidRPr="00AD6DE9">
        <w:rPr>
          <w:rFonts w:ascii="Cambria Math" w:hAnsi="Cambria Math"/>
          <w:b/>
          <w:sz w:val="24"/>
        </w:rPr>
        <w:lastRenderedPageBreak/>
        <w:t>Verilen dijital saati okuyalım. Dijital saate göre akrep ve yelkovan çizelim.</w:t>
      </w:r>
    </w:p>
    <w:p w:rsidR="006B3A7A" w:rsidRDefault="006B3A7A" w:rsidP="006B3A7A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  <w:t xml:space="preserve"> </w:t>
      </w:r>
      <w:r w:rsidR="001345C1">
        <w:rPr>
          <w:rFonts w:ascii="Cambria Math" w:hAnsi="Cambria Math"/>
          <w:sz w:val="28"/>
        </w:rPr>
      </w:r>
      <w:r w:rsidR="001345C1">
        <w:rPr>
          <w:rFonts w:ascii="Cambria Math" w:hAnsi="Cambria Math"/>
          <w:sz w:val="28"/>
        </w:rPr>
        <w:pict>
          <v:roundrect id="_x0000_s3466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D26050" w:rsidRDefault="00E353DD" w:rsidP="006B3A7A">
                  <w:pPr>
                    <w:pStyle w:val="AralkYok"/>
                    <w:jc w:val="center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>18 :30</w:t>
                  </w:r>
                </w:p>
              </w:txbxContent>
            </v:textbox>
            <w10:wrap type="none"/>
            <w10:anchorlock/>
          </v:roundrect>
        </w:pict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  <w:tab/>
      </w:r>
      <w:r w:rsidR="001345C1">
        <w:rPr>
          <w:rFonts w:ascii="Cambria Math" w:hAnsi="Cambria Math"/>
          <w:sz w:val="28"/>
        </w:rPr>
      </w:r>
      <w:r w:rsidR="001345C1">
        <w:rPr>
          <w:rFonts w:ascii="Cambria Math" w:hAnsi="Cambria Math"/>
          <w:sz w:val="28"/>
        </w:rPr>
        <w:pict>
          <v:roundrect id="_x0000_s3465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D26050" w:rsidRDefault="00E353DD" w:rsidP="006B3A7A">
                  <w:pPr>
                    <w:pStyle w:val="AralkYok"/>
                    <w:jc w:val="center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>17:05</w:t>
                  </w:r>
                </w:p>
              </w:txbxContent>
            </v:textbox>
            <w10:wrap type="none"/>
            <w10:anchorlock/>
          </v:roundrect>
        </w:pict>
      </w:r>
      <w:r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  <w:tab/>
        <w:t xml:space="preserve">     </w:t>
      </w:r>
    </w:p>
    <w:p w:rsidR="006B3A7A" w:rsidRPr="00AD6DE9" w:rsidRDefault="001345C1" w:rsidP="006B3A7A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464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6B3A7A"/>
              </w:txbxContent>
            </v:textbox>
            <w10:wrap type="none"/>
            <w10:anchorlock/>
          </v:roundrect>
        </w:pict>
      </w:r>
      <w:r w:rsidR="006B3A7A"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463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6B3A7A"/>
              </w:txbxContent>
            </v:textbox>
            <w10:wrap type="none"/>
            <w10:anchorlock/>
          </v:roundrect>
        </w:pict>
      </w:r>
    </w:p>
    <w:p w:rsidR="006B3A7A" w:rsidRDefault="001345C1" w:rsidP="006B3A7A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group id="_x0000_s1614" style="width:79.55pt;height:78.45pt;mso-position-horizontal-relative:char;mso-position-vertical-relative:line" coordorigin="864,674" coordsize="2017,1954">
            <v:roundrect id="_x0000_s1615" style="position:absolute;left:1766;top:2421;width:218;height:207" arcsize="10923f" strokecolor="red">
              <v:shadow on="t"/>
              <v:textbox style="mso-next-textbox:#_x0000_s1615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6</w:t>
                    </w:r>
                  </w:p>
                </w:txbxContent>
              </v:textbox>
            </v:roundrect>
            <v:group id="_x0000_s1616" style="position:absolute;left:1075;top:674;width:1806;height:1747" coordorigin="2031,12629" coordsize="2831,2775">
              <v:group id="_x0000_s1617" style="position:absolute;left:2031;top:12629;width:2831;height:2775" coordorigin="2031,12629" coordsize="2831,2775">
                <v:oval id="_x0000_s1618" style="position:absolute;left:2062;top:13002;width:2475;height:2384" strokecolor="red">
                  <v:shadow on="t"/>
                </v:oval>
                <v:group id="_x0000_s1619" style="position:absolute;left:2031;top:12629;width:2831;height:2775" coordorigin="2031,12629" coordsize="2831,2775">
                  <v:group id="_x0000_s1620" style="position:absolute;left:3097;top:12629;width:1765;height:1673" coordorigin="3097,12629" coordsize="1765,1673">
                    <v:shape id="_x0000_s1621" type="#_x0000_t32" style="position:absolute;left:3277;top:12940;width:0;height:196" o:connectortype="straight" strokecolor="red" strokeweight="3pt">
                      <v:shadow on="t"/>
                    </v:shape>
                    <v:shape id="_x0000_s1622" type="#_x0000_t32" style="position:absolute;left:3672;top:13054;width:136;height:196;flip:x" o:connectortype="straight" strokecolor="red" strokeweight="3pt">
                      <v:shadow on="t"/>
                    </v:shape>
                    <v:shape id="_x0000_s1623" type="#_x0000_t32" style="position:absolute;left:4204;top:13560;width:182;height:93;flip:x" o:connectortype="straight" strokecolor="red" strokeweight="3pt">
                      <v:shadow on="t"/>
                    </v:shape>
                    <v:shape id="_x0000_s1624" type="#_x0000_t32" style="position:absolute;left:4359;top:14120;width:183;height:1;flip:x" o:connectortype="straight" strokecolor="red" strokeweight="3pt">
                      <v:shadow on="t"/>
                    </v:shape>
                    <v:roundrect id="_x0000_s1625" style="position:absolute;left:3097;top:12629;width:343;height:329" arcsize="10923f" strokecolor="red">
                      <v:shadow on="t"/>
                      <v:textbox style="mso-next-textbox:#_x0000_s1625" inset="0,0,0,0">
                        <w:txbxContent>
                          <w:p w:rsidR="00E353DD" w:rsidRPr="00053113" w:rsidRDefault="00E353DD" w:rsidP="006B3A7A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12</w:t>
                            </w:r>
                          </w:p>
                        </w:txbxContent>
                      </v:textbox>
                    </v:roundrect>
                    <v:roundrect id="_x0000_s1626" style="position:absolute;left:3764;top:12807;width:343;height:329" arcsize="10923f" strokecolor="red">
                      <v:shadow on="t"/>
                      <v:textbox style="mso-next-textbox:#_x0000_s1626" inset="0,0,0,0">
                        <w:txbxContent>
                          <w:p w:rsidR="00E353DD" w:rsidRPr="00053113" w:rsidRDefault="00E353DD" w:rsidP="006B3A7A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xbxContent>
                      </v:textbox>
                    </v:roundrect>
                    <v:roundrect id="_x0000_s1627" style="position:absolute;left:4342;top:13324;width:343;height:329" arcsize="10923f" strokecolor="red">
                      <v:shadow on="t"/>
                      <v:textbox style="mso-next-textbox:#_x0000_s1627" inset="0,0,0,0">
                        <w:txbxContent>
                          <w:p w:rsidR="00E353DD" w:rsidRPr="00053113" w:rsidRDefault="00E353DD" w:rsidP="006B3A7A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xbxContent>
                      </v:textbox>
                    </v:roundrect>
                    <v:roundrect id="_x0000_s1628" style="position:absolute;left:4519;top:13973;width:343;height:329" arcsize="10923f" strokecolor="red">
                      <v:shadow on="t"/>
                      <v:textbox style="mso-next-textbox:#_x0000_s1628" inset="0,0,0,0">
                        <w:txbxContent>
                          <w:p w:rsidR="00E353DD" w:rsidRPr="00053113" w:rsidRDefault="00E353DD" w:rsidP="006B3A7A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xbxContent>
                      </v:textbox>
                    </v:roundrect>
                  </v:group>
                  <v:shape id="_x0000_s1629" type="#_x0000_t32" style="position:absolute;left:4258;top:14693;width:128;height:106" o:connectortype="straight" strokecolor="red" strokeweight="4pt">
                    <v:shadow on="t"/>
                  </v:shape>
                  <v:shape id="_x0000_s1630" type="#_x0000_t32" style="position:absolute;left:3840;top:15101;width:60;height:151" o:connectortype="straight" strokecolor="red" strokeweight="4pt">
                    <v:shadow on="t"/>
                  </v:shape>
                  <v:shape id="_x0000_s1631" type="#_x0000_t32" style="position:absolute;left:3277;top:15235;width:0;height:169" o:connectortype="straight" strokecolor="red" strokeweight="4pt">
                    <v:shadow on="t"/>
                  </v:shape>
                  <v:shape id="_x0000_s1632" type="#_x0000_t32" style="position:absolute;left:2685;top:15101;width:71;height:169;flip:x" o:connectortype="straight" strokecolor="red" strokeweight="4pt">
                    <v:shadow on="t"/>
                  </v:shape>
                  <v:shape id="_x0000_s1633" type="#_x0000_t32" style="position:absolute;left:2231;top:14738;width:182;height:124;flip:x" o:connectortype="straight" strokecolor="red" strokeweight="4pt">
                    <v:shadow on="t"/>
                  </v:shape>
                  <v:shape id="_x0000_s1634" type="#_x0000_t32" style="position:absolute;left:2031;top:14183;width:200;height:0;flip:x" o:connectortype="straight" strokecolor="red" strokeweight="4pt">
                    <v:shadow on="t"/>
                  </v:shape>
                  <v:shape id="_x0000_s1635" type="#_x0000_t32" style="position:absolute;left:2749;top:13099;width:60;height:151" o:connectortype="straight" strokecolor="red" strokeweight="4pt">
                    <v:shadow on="t"/>
                  </v:shape>
                  <v:shape id="_x0000_s1636" type="#_x0000_t32" style="position:absolute;left:2210;top:13578;width:128;height:106" o:connectortype="straight" strokecolor="red" strokeweight="4pt">
                    <v:shadow on="t"/>
                  </v:shape>
                </v:group>
              </v:group>
              <v:oval id="_x0000_s1637" style="position:absolute;left:3200;top:14120;width:187;height:182" fillcolor="#1f497d [3215]" strokecolor="red"/>
            </v:group>
            <v:roundrect id="_x0000_s1638" style="position:absolute;left:1352;top:786;width:219;height:207" arcsize="10923f" strokecolor="red">
              <v:textbox style="mso-next-textbox:#_x0000_s1638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11</w:t>
                    </w:r>
                  </w:p>
                </w:txbxContent>
              </v:textbox>
            </v:roundrect>
            <v:roundrect id="_x0000_s1639" style="position:absolute;left:978;top:1106;width:218;height:207" arcsize="10923f" strokecolor="red">
              <v:textbox style="mso-next-textbox:#_x0000_s1639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10</w:t>
                    </w:r>
                  </w:p>
                </w:txbxContent>
              </v:textbox>
            </v:roundrect>
            <v:roundrect id="_x0000_s1640" style="position:absolute;left:2549;top:1973;width:218;height:207" arcsize="10923f" strokecolor="red">
              <v:textbox style="mso-next-textbox:#_x0000_s1640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4</w:t>
                    </w:r>
                  </w:p>
                </w:txbxContent>
              </v:textbox>
            </v:roundrect>
            <v:roundrect id="_x0000_s1641" style="position:absolute;left:2208;top:2315;width:219;height:207" arcsize="10923f" strokecolor="red">
              <v:textbox style="mso-next-textbox:#_x0000_s1641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5</w:t>
                    </w:r>
                  </w:p>
                </w:txbxContent>
              </v:textbox>
            </v:roundrect>
            <v:roundrect id="_x0000_s1642" style="position:absolute;left:1318;top:2315;width:219;height:207" arcsize="10923f" strokecolor="red">
              <v:textbox style="mso-next-textbox:#_x0000_s1642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7</w:t>
                    </w:r>
                  </w:p>
                </w:txbxContent>
              </v:textbox>
            </v:roundrect>
            <v:roundrect id="_x0000_s1643" style="position:absolute;left:864;top:1548;width:219;height:207" arcsize="10923f" strokecolor="red">
              <v:textbox style="mso-next-textbox:#_x0000_s1643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9</w:t>
                    </w:r>
                  </w:p>
                </w:txbxContent>
              </v:textbox>
            </v:roundrect>
            <v:roundrect id="_x0000_s1644" style="position:absolute;left:1029;top:2040;width:218;height:207" arcsize="10923f" strokecolor="red">
              <v:textbox style="mso-next-textbox:#_x0000_s1644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8</w:t>
                    </w:r>
                  </w:p>
                </w:txbxContent>
              </v:textbox>
            </v:roundrect>
            <w10:wrap type="none"/>
            <w10:anchorlock/>
          </v:group>
        </w:pict>
      </w:r>
      <w:r w:rsidR="006B3A7A">
        <w:rPr>
          <w:rFonts w:ascii="Cambria Math" w:hAnsi="Cambria Math"/>
          <w:sz w:val="28"/>
        </w:rPr>
        <w:tab/>
      </w:r>
      <w:r w:rsidR="006B3A7A"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group id="_x0000_s1579" style="width:79.55pt;height:78.45pt;mso-position-horizontal-relative:char;mso-position-vertical-relative:line" coordorigin="864,674" coordsize="2017,1954">
            <v:roundrect id="_x0000_s1580" style="position:absolute;left:1766;top:2421;width:218;height:207" arcsize="10923f" strokecolor="red">
              <v:shadow on="t"/>
              <v:textbox style="mso-next-textbox:#_x0000_s1580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6</w:t>
                    </w:r>
                  </w:p>
                </w:txbxContent>
              </v:textbox>
            </v:roundrect>
            <v:group id="_x0000_s1581" style="position:absolute;left:1075;top:674;width:1806;height:1747" coordorigin="2031,12629" coordsize="2831,2775">
              <v:group id="_x0000_s1582" style="position:absolute;left:2031;top:12629;width:2831;height:2775" coordorigin="2031,12629" coordsize="2831,2775">
                <v:oval id="_x0000_s1583" style="position:absolute;left:2062;top:13002;width:2475;height:2384" strokecolor="red">
                  <v:shadow on="t"/>
                </v:oval>
                <v:group id="_x0000_s1584" style="position:absolute;left:2031;top:12629;width:2831;height:2775" coordorigin="2031,12629" coordsize="2831,2775">
                  <v:group id="_x0000_s1585" style="position:absolute;left:3097;top:12629;width:1765;height:1673" coordorigin="3097,12629" coordsize="1765,1673">
                    <v:shape id="_x0000_s1586" type="#_x0000_t32" style="position:absolute;left:3277;top:12940;width:0;height:196" o:connectortype="straight" strokecolor="red" strokeweight="3pt">
                      <v:shadow on="t"/>
                    </v:shape>
                    <v:shape id="_x0000_s1587" type="#_x0000_t32" style="position:absolute;left:3672;top:13054;width:136;height:196;flip:x" o:connectortype="straight" strokecolor="red" strokeweight="3pt">
                      <v:shadow on="t"/>
                    </v:shape>
                    <v:shape id="_x0000_s1588" type="#_x0000_t32" style="position:absolute;left:4204;top:13560;width:182;height:93;flip:x" o:connectortype="straight" strokecolor="red" strokeweight="3pt">
                      <v:shadow on="t"/>
                    </v:shape>
                    <v:shape id="_x0000_s1589" type="#_x0000_t32" style="position:absolute;left:4359;top:14120;width:183;height:1;flip:x" o:connectortype="straight" strokecolor="red" strokeweight="3pt">
                      <v:shadow on="t"/>
                    </v:shape>
                    <v:roundrect id="_x0000_s1590" style="position:absolute;left:3097;top:12629;width:343;height:329" arcsize="10923f" strokecolor="red">
                      <v:shadow on="t"/>
                      <v:textbox style="mso-next-textbox:#_x0000_s1590" inset="0,0,0,0">
                        <w:txbxContent>
                          <w:p w:rsidR="00E353DD" w:rsidRPr="00053113" w:rsidRDefault="00E353DD" w:rsidP="006B3A7A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12</w:t>
                            </w:r>
                          </w:p>
                        </w:txbxContent>
                      </v:textbox>
                    </v:roundrect>
                    <v:roundrect id="_x0000_s1591" style="position:absolute;left:3764;top:12807;width:343;height:329" arcsize="10923f" strokecolor="red">
                      <v:shadow on="t"/>
                      <v:textbox style="mso-next-textbox:#_x0000_s1591" inset="0,0,0,0">
                        <w:txbxContent>
                          <w:p w:rsidR="00E353DD" w:rsidRPr="00053113" w:rsidRDefault="00E353DD" w:rsidP="006B3A7A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xbxContent>
                      </v:textbox>
                    </v:roundrect>
                    <v:roundrect id="_x0000_s1592" style="position:absolute;left:4342;top:13324;width:343;height:329" arcsize="10923f" strokecolor="red">
                      <v:shadow on="t"/>
                      <v:textbox style="mso-next-textbox:#_x0000_s1592" inset="0,0,0,0">
                        <w:txbxContent>
                          <w:p w:rsidR="00E353DD" w:rsidRPr="00053113" w:rsidRDefault="00E353DD" w:rsidP="006B3A7A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xbxContent>
                      </v:textbox>
                    </v:roundrect>
                    <v:roundrect id="_x0000_s1593" style="position:absolute;left:4519;top:13973;width:343;height:329" arcsize="10923f" strokecolor="red">
                      <v:shadow on="t"/>
                      <v:textbox style="mso-next-textbox:#_x0000_s1593" inset="0,0,0,0">
                        <w:txbxContent>
                          <w:p w:rsidR="00E353DD" w:rsidRPr="00053113" w:rsidRDefault="00E353DD" w:rsidP="006B3A7A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xbxContent>
                      </v:textbox>
                    </v:roundrect>
                  </v:group>
                  <v:shape id="_x0000_s1594" type="#_x0000_t32" style="position:absolute;left:4258;top:14693;width:128;height:106" o:connectortype="straight" strokecolor="red" strokeweight="4pt">
                    <v:shadow on="t"/>
                  </v:shape>
                  <v:shape id="_x0000_s1595" type="#_x0000_t32" style="position:absolute;left:3840;top:15101;width:60;height:151" o:connectortype="straight" strokecolor="red" strokeweight="4pt">
                    <v:shadow on="t"/>
                  </v:shape>
                  <v:shape id="_x0000_s1596" type="#_x0000_t32" style="position:absolute;left:3277;top:15235;width:0;height:169" o:connectortype="straight" strokecolor="red" strokeweight="4pt">
                    <v:shadow on="t"/>
                  </v:shape>
                  <v:shape id="_x0000_s1597" type="#_x0000_t32" style="position:absolute;left:2685;top:15101;width:71;height:169;flip:x" o:connectortype="straight" strokecolor="red" strokeweight="4pt">
                    <v:shadow on="t"/>
                  </v:shape>
                  <v:shape id="_x0000_s1598" type="#_x0000_t32" style="position:absolute;left:2231;top:14738;width:182;height:124;flip:x" o:connectortype="straight" strokecolor="red" strokeweight="4pt">
                    <v:shadow on="t"/>
                  </v:shape>
                  <v:shape id="_x0000_s1599" type="#_x0000_t32" style="position:absolute;left:2031;top:14183;width:200;height:0;flip:x" o:connectortype="straight" strokecolor="red" strokeweight="4pt">
                    <v:shadow on="t"/>
                  </v:shape>
                  <v:shape id="_x0000_s1600" type="#_x0000_t32" style="position:absolute;left:2749;top:13099;width:60;height:151" o:connectortype="straight" strokecolor="red" strokeweight="4pt">
                    <v:shadow on="t"/>
                  </v:shape>
                  <v:shape id="_x0000_s1601" type="#_x0000_t32" style="position:absolute;left:2210;top:13578;width:128;height:106" o:connectortype="straight" strokecolor="red" strokeweight="4pt">
                    <v:shadow on="t"/>
                  </v:shape>
                </v:group>
              </v:group>
              <v:oval id="_x0000_s1602" style="position:absolute;left:3200;top:14120;width:187;height:182" fillcolor="#1f497d [3215]" strokecolor="red"/>
            </v:group>
            <v:roundrect id="_x0000_s1603" style="position:absolute;left:1352;top:786;width:219;height:207" arcsize="10923f" strokecolor="red">
              <v:textbox style="mso-next-textbox:#_x0000_s1603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11</w:t>
                    </w:r>
                  </w:p>
                </w:txbxContent>
              </v:textbox>
            </v:roundrect>
            <v:roundrect id="_x0000_s1604" style="position:absolute;left:978;top:1106;width:218;height:207" arcsize="10923f" strokecolor="red">
              <v:textbox style="mso-next-textbox:#_x0000_s1604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10</w:t>
                    </w:r>
                  </w:p>
                </w:txbxContent>
              </v:textbox>
            </v:roundrect>
            <v:roundrect id="_x0000_s1605" style="position:absolute;left:2549;top:1973;width:218;height:207" arcsize="10923f" strokecolor="red">
              <v:textbox style="mso-next-textbox:#_x0000_s1605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4</w:t>
                    </w:r>
                  </w:p>
                </w:txbxContent>
              </v:textbox>
            </v:roundrect>
            <v:roundrect id="_x0000_s1606" style="position:absolute;left:2208;top:2315;width:219;height:207" arcsize="10923f" strokecolor="red">
              <v:textbox style="mso-next-textbox:#_x0000_s1606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5</w:t>
                    </w:r>
                  </w:p>
                </w:txbxContent>
              </v:textbox>
            </v:roundrect>
            <v:roundrect id="_x0000_s1607" style="position:absolute;left:1318;top:2315;width:219;height:207" arcsize="10923f" strokecolor="red">
              <v:textbox style="mso-next-textbox:#_x0000_s1607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7</w:t>
                    </w:r>
                  </w:p>
                </w:txbxContent>
              </v:textbox>
            </v:roundrect>
            <v:roundrect id="_x0000_s1608" style="position:absolute;left:864;top:1548;width:219;height:207" arcsize="10923f" strokecolor="red">
              <v:textbox style="mso-next-textbox:#_x0000_s1608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9</w:t>
                    </w:r>
                  </w:p>
                </w:txbxContent>
              </v:textbox>
            </v:roundrect>
            <v:roundrect id="_x0000_s1609" style="position:absolute;left:1029;top:2040;width:218;height:207" arcsize="10923f" strokecolor="red">
              <v:textbox style="mso-next-textbox:#_x0000_s1609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8</w:t>
                    </w:r>
                  </w:p>
                </w:txbxContent>
              </v:textbox>
            </v:roundrect>
            <w10:wrap type="none"/>
            <w10:anchorlock/>
          </v:group>
        </w:pict>
      </w:r>
    </w:p>
    <w:p w:rsidR="006B3A7A" w:rsidRDefault="001345C1" w:rsidP="006B3A7A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462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D26050" w:rsidRDefault="00E353DD" w:rsidP="006B3A7A">
                  <w:pPr>
                    <w:pStyle w:val="AralkYok"/>
                    <w:jc w:val="center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>12 :45</w:t>
                  </w:r>
                </w:p>
              </w:txbxContent>
            </v:textbox>
            <w10:wrap type="none"/>
            <w10:anchorlock/>
          </v:roundrect>
        </w:pict>
      </w:r>
      <w:r w:rsidR="006B3A7A">
        <w:rPr>
          <w:rFonts w:ascii="Cambria Math" w:hAnsi="Cambria Math"/>
          <w:sz w:val="28"/>
        </w:rPr>
        <w:tab/>
      </w:r>
      <w:r w:rsidR="006B3A7A">
        <w:rPr>
          <w:rFonts w:ascii="Cambria Math" w:hAnsi="Cambria Math"/>
          <w:sz w:val="28"/>
        </w:rPr>
        <w:tab/>
      </w:r>
      <w:r w:rsidR="006B3A7A"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461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D26050" w:rsidRDefault="00E353DD" w:rsidP="006B3A7A">
                  <w:pPr>
                    <w:pStyle w:val="AralkYok"/>
                    <w:jc w:val="center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>13:25</w:t>
                  </w:r>
                </w:p>
              </w:txbxContent>
            </v:textbox>
            <w10:wrap type="none"/>
            <w10:anchorlock/>
          </v:roundrect>
        </w:pict>
      </w:r>
      <w:r w:rsidR="006B3A7A">
        <w:rPr>
          <w:rFonts w:ascii="Cambria Math" w:hAnsi="Cambria Math"/>
          <w:sz w:val="28"/>
        </w:rPr>
        <w:tab/>
      </w:r>
      <w:r w:rsidR="006B3A7A">
        <w:rPr>
          <w:rFonts w:ascii="Cambria Math" w:hAnsi="Cambria Math"/>
          <w:sz w:val="28"/>
        </w:rPr>
        <w:tab/>
        <w:t xml:space="preserve">     </w:t>
      </w:r>
    </w:p>
    <w:p w:rsidR="006B3A7A" w:rsidRPr="00AD6DE9" w:rsidRDefault="001345C1" w:rsidP="006B3A7A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460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6B3A7A"/>
              </w:txbxContent>
            </v:textbox>
            <w10:wrap type="none"/>
            <w10:anchorlock/>
          </v:roundrect>
        </w:pict>
      </w:r>
      <w:r w:rsidR="006B3A7A"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459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6B3A7A"/>
              </w:txbxContent>
            </v:textbox>
            <w10:wrap type="none"/>
            <w10:anchorlock/>
          </v:roundrect>
        </w:pict>
      </w:r>
    </w:p>
    <w:p w:rsidR="006B3A7A" w:rsidRDefault="001345C1" w:rsidP="006B3A7A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group id="_x0000_s1680" style="width:79.55pt;height:78.45pt;mso-position-horizontal-relative:char;mso-position-vertical-relative:line" coordorigin="864,674" coordsize="2017,1954">
            <v:roundrect id="_x0000_s1681" style="position:absolute;left:1766;top:2421;width:218;height:207" arcsize="10923f" strokecolor="red">
              <v:shadow on="t"/>
              <v:textbox style="mso-next-textbox:#_x0000_s1681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6</w:t>
                    </w:r>
                  </w:p>
                </w:txbxContent>
              </v:textbox>
            </v:roundrect>
            <v:group id="_x0000_s1682" style="position:absolute;left:1075;top:674;width:1806;height:1747" coordorigin="2031,12629" coordsize="2831,2775">
              <v:group id="_x0000_s1683" style="position:absolute;left:2031;top:12629;width:2831;height:2775" coordorigin="2031,12629" coordsize="2831,2775">
                <v:oval id="_x0000_s1684" style="position:absolute;left:2062;top:13002;width:2475;height:2384" strokecolor="red">
                  <v:shadow on="t"/>
                </v:oval>
                <v:group id="_x0000_s1685" style="position:absolute;left:2031;top:12629;width:2831;height:2775" coordorigin="2031,12629" coordsize="2831,2775">
                  <v:group id="_x0000_s1686" style="position:absolute;left:3097;top:12629;width:1765;height:1673" coordorigin="3097,12629" coordsize="1765,1673">
                    <v:shape id="_x0000_s1687" type="#_x0000_t32" style="position:absolute;left:3277;top:12940;width:0;height:196" o:connectortype="straight" strokecolor="red" strokeweight="3pt">
                      <v:shadow on="t"/>
                    </v:shape>
                    <v:shape id="_x0000_s1688" type="#_x0000_t32" style="position:absolute;left:3672;top:13054;width:136;height:196;flip:x" o:connectortype="straight" strokecolor="red" strokeweight="3pt">
                      <v:shadow on="t"/>
                    </v:shape>
                    <v:shape id="_x0000_s1689" type="#_x0000_t32" style="position:absolute;left:4204;top:13560;width:182;height:93;flip:x" o:connectortype="straight" strokecolor="red" strokeweight="3pt">
                      <v:shadow on="t"/>
                    </v:shape>
                    <v:shape id="_x0000_s1690" type="#_x0000_t32" style="position:absolute;left:4359;top:14120;width:183;height:1;flip:x" o:connectortype="straight" strokecolor="red" strokeweight="3pt">
                      <v:shadow on="t"/>
                    </v:shape>
                    <v:roundrect id="_x0000_s1691" style="position:absolute;left:3097;top:12629;width:343;height:329" arcsize="10923f" strokecolor="red">
                      <v:shadow on="t"/>
                      <v:textbox style="mso-next-textbox:#_x0000_s1691" inset="0,0,0,0">
                        <w:txbxContent>
                          <w:p w:rsidR="00E353DD" w:rsidRPr="00053113" w:rsidRDefault="00E353DD" w:rsidP="006B3A7A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12</w:t>
                            </w:r>
                          </w:p>
                        </w:txbxContent>
                      </v:textbox>
                    </v:roundrect>
                    <v:roundrect id="_x0000_s1692" style="position:absolute;left:3764;top:12807;width:343;height:329" arcsize="10923f" strokecolor="red">
                      <v:shadow on="t"/>
                      <v:textbox style="mso-next-textbox:#_x0000_s1692" inset="0,0,0,0">
                        <w:txbxContent>
                          <w:p w:rsidR="00E353DD" w:rsidRPr="00053113" w:rsidRDefault="00E353DD" w:rsidP="006B3A7A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xbxContent>
                      </v:textbox>
                    </v:roundrect>
                    <v:roundrect id="_x0000_s1693" style="position:absolute;left:4342;top:13324;width:343;height:329" arcsize="10923f" strokecolor="red">
                      <v:shadow on="t"/>
                      <v:textbox style="mso-next-textbox:#_x0000_s1693" inset="0,0,0,0">
                        <w:txbxContent>
                          <w:p w:rsidR="00E353DD" w:rsidRPr="00053113" w:rsidRDefault="00E353DD" w:rsidP="006B3A7A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xbxContent>
                      </v:textbox>
                    </v:roundrect>
                    <v:roundrect id="_x0000_s1694" style="position:absolute;left:4519;top:13973;width:343;height:329" arcsize="10923f" strokecolor="red">
                      <v:shadow on="t"/>
                      <v:textbox style="mso-next-textbox:#_x0000_s1694" inset="0,0,0,0">
                        <w:txbxContent>
                          <w:p w:rsidR="00E353DD" w:rsidRPr="00053113" w:rsidRDefault="00E353DD" w:rsidP="006B3A7A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xbxContent>
                      </v:textbox>
                    </v:roundrect>
                  </v:group>
                  <v:shape id="_x0000_s1695" type="#_x0000_t32" style="position:absolute;left:4258;top:14693;width:128;height:106" o:connectortype="straight" strokecolor="red" strokeweight="4pt">
                    <v:shadow on="t"/>
                  </v:shape>
                  <v:shape id="_x0000_s1696" type="#_x0000_t32" style="position:absolute;left:3840;top:15101;width:60;height:151" o:connectortype="straight" strokecolor="red" strokeweight="4pt">
                    <v:shadow on="t"/>
                  </v:shape>
                  <v:shape id="_x0000_s1697" type="#_x0000_t32" style="position:absolute;left:3277;top:15235;width:0;height:169" o:connectortype="straight" strokecolor="red" strokeweight="4pt">
                    <v:shadow on="t"/>
                  </v:shape>
                  <v:shape id="_x0000_s1698" type="#_x0000_t32" style="position:absolute;left:2685;top:15101;width:71;height:169;flip:x" o:connectortype="straight" strokecolor="red" strokeweight="4pt">
                    <v:shadow on="t"/>
                  </v:shape>
                  <v:shape id="_x0000_s1699" type="#_x0000_t32" style="position:absolute;left:2231;top:14738;width:182;height:124;flip:x" o:connectortype="straight" strokecolor="red" strokeweight="4pt">
                    <v:shadow on="t"/>
                  </v:shape>
                  <v:shape id="_x0000_s1700" type="#_x0000_t32" style="position:absolute;left:2031;top:14183;width:200;height:0;flip:x" o:connectortype="straight" strokecolor="red" strokeweight="4pt">
                    <v:shadow on="t"/>
                  </v:shape>
                  <v:shape id="_x0000_s1701" type="#_x0000_t32" style="position:absolute;left:2749;top:13099;width:60;height:151" o:connectortype="straight" strokecolor="red" strokeweight="4pt">
                    <v:shadow on="t"/>
                  </v:shape>
                  <v:shape id="_x0000_s1702" type="#_x0000_t32" style="position:absolute;left:2210;top:13578;width:128;height:106" o:connectortype="straight" strokecolor="red" strokeweight="4pt">
                    <v:shadow on="t"/>
                  </v:shape>
                </v:group>
              </v:group>
              <v:oval id="_x0000_s1703" style="position:absolute;left:3200;top:14120;width:187;height:182" fillcolor="#1f497d [3215]" strokecolor="red"/>
            </v:group>
            <v:roundrect id="_x0000_s1704" style="position:absolute;left:1352;top:786;width:219;height:207" arcsize="10923f" strokecolor="red">
              <v:textbox style="mso-next-textbox:#_x0000_s1704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11</w:t>
                    </w:r>
                  </w:p>
                </w:txbxContent>
              </v:textbox>
            </v:roundrect>
            <v:roundrect id="_x0000_s1705" style="position:absolute;left:978;top:1106;width:218;height:207" arcsize="10923f" strokecolor="red">
              <v:textbox style="mso-next-textbox:#_x0000_s1705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10</w:t>
                    </w:r>
                  </w:p>
                </w:txbxContent>
              </v:textbox>
            </v:roundrect>
            <v:roundrect id="_x0000_s1706" style="position:absolute;left:2549;top:1973;width:218;height:207" arcsize="10923f" strokecolor="red">
              <v:textbox style="mso-next-textbox:#_x0000_s1706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4</w:t>
                    </w:r>
                  </w:p>
                </w:txbxContent>
              </v:textbox>
            </v:roundrect>
            <v:roundrect id="_x0000_s1707" style="position:absolute;left:2208;top:2315;width:219;height:207" arcsize="10923f" strokecolor="red">
              <v:textbox style="mso-next-textbox:#_x0000_s1707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5</w:t>
                    </w:r>
                  </w:p>
                </w:txbxContent>
              </v:textbox>
            </v:roundrect>
            <v:roundrect id="_x0000_s1708" style="position:absolute;left:1318;top:2315;width:219;height:207" arcsize="10923f" strokecolor="red">
              <v:textbox style="mso-next-textbox:#_x0000_s1708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7</w:t>
                    </w:r>
                  </w:p>
                </w:txbxContent>
              </v:textbox>
            </v:roundrect>
            <v:roundrect id="_x0000_s1709" style="position:absolute;left:864;top:1548;width:219;height:207" arcsize="10923f" strokecolor="red">
              <v:textbox style="mso-next-textbox:#_x0000_s1709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9</w:t>
                    </w:r>
                  </w:p>
                </w:txbxContent>
              </v:textbox>
            </v:roundrect>
            <v:roundrect id="_x0000_s1710" style="position:absolute;left:1029;top:2040;width:218;height:207" arcsize="10923f" strokecolor="red">
              <v:textbox style="mso-next-textbox:#_x0000_s1710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8</w:t>
                    </w:r>
                  </w:p>
                </w:txbxContent>
              </v:textbox>
            </v:roundrect>
            <w10:wrap type="none"/>
            <w10:anchorlock/>
          </v:group>
        </w:pict>
      </w:r>
      <w:r w:rsidR="006B3A7A">
        <w:rPr>
          <w:rFonts w:ascii="Cambria Math" w:hAnsi="Cambria Math"/>
          <w:sz w:val="28"/>
        </w:rPr>
        <w:tab/>
      </w:r>
      <w:r w:rsidR="006B3A7A"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group id="_x0000_s1645" style="width:79.55pt;height:78.45pt;mso-position-horizontal-relative:char;mso-position-vertical-relative:line" coordorigin="864,674" coordsize="2017,1954">
            <v:roundrect id="_x0000_s1646" style="position:absolute;left:1766;top:2421;width:218;height:207" arcsize="10923f" strokecolor="red">
              <v:shadow on="t"/>
              <v:textbox style="mso-next-textbox:#_x0000_s1646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6</w:t>
                    </w:r>
                  </w:p>
                </w:txbxContent>
              </v:textbox>
            </v:roundrect>
            <v:group id="_x0000_s1647" style="position:absolute;left:1075;top:674;width:1806;height:1747" coordorigin="2031,12629" coordsize="2831,2775">
              <v:group id="_x0000_s1648" style="position:absolute;left:2031;top:12629;width:2831;height:2775" coordorigin="2031,12629" coordsize="2831,2775">
                <v:oval id="_x0000_s1649" style="position:absolute;left:2062;top:13002;width:2475;height:2384" strokecolor="red">
                  <v:shadow on="t"/>
                </v:oval>
                <v:group id="_x0000_s1650" style="position:absolute;left:2031;top:12629;width:2831;height:2775" coordorigin="2031,12629" coordsize="2831,2775">
                  <v:group id="_x0000_s1651" style="position:absolute;left:3097;top:12629;width:1765;height:1673" coordorigin="3097,12629" coordsize="1765,1673">
                    <v:shape id="_x0000_s1652" type="#_x0000_t32" style="position:absolute;left:3277;top:12940;width:0;height:196" o:connectortype="straight" strokecolor="red" strokeweight="3pt">
                      <v:shadow on="t"/>
                    </v:shape>
                    <v:shape id="_x0000_s1653" type="#_x0000_t32" style="position:absolute;left:3672;top:13054;width:136;height:196;flip:x" o:connectortype="straight" strokecolor="red" strokeweight="3pt">
                      <v:shadow on="t"/>
                    </v:shape>
                    <v:shape id="_x0000_s1654" type="#_x0000_t32" style="position:absolute;left:4204;top:13560;width:182;height:93;flip:x" o:connectortype="straight" strokecolor="red" strokeweight="3pt">
                      <v:shadow on="t"/>
                    </v:shape>
                    <v:shape id="_x0000_s1655" type="#_x0000_t32" style="position:absolute;left:4359;top:14120;width:183;height:1;flip:x" o:connectortype="straight" strokecolor="red" strokeweight="3pt">
                      <v:shadow on="t"/>
                    </v:shape>
                    <v:roundrect id="_x0000_s1656" style="position:absolute;left:3097;top:12629;width:343;height:329" arcsize="10923f" strokecolor="red">
                      <v:shadow on="t"/>
                      <v:textbox style="mso-next-textbox:#_x0000_s1656" inset="0,0,0,0">
                        <w:txbxContent>
                          <w:p w:rsidR="00E353DD" w:rsidRPr="00053113" w:rsidRDefault="00E353DD" w:rsidP="006B3A7A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12</w:t>
                            </w:r>
                          </w:p>
                        </w:txbxContent>
                      </v:textbox>
                    </v:roundrect>
                    <v:roundrect id="_x0000_s1657" style="position:absolute;left:3764;top:12807;width:343;height:329" arcsize="10923f" strokecolor="red">
                      <v:shadow on="t"/>
                      <v:textbox style="mso-next-textbox:#_x0000_s1657" inset="0,0,0,0">
                        <w:txbxContent>
                          <w:p w:rsidR="00E353DD" w:rsidRPr="00053113" w:rsidRDefault="00E353DD" w:rsidP="006B3A7A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xbxContent>
                      </v:textbox>
                    </v:roundrect>
                    <v:roundrect id="_x0000_s1658" style="position:absolute;left:4342;top:13324;width:343;height:329" arcsize="10923f" strokecolor="red">
                      <v:shadow on="t"/>
                      <v:textbox style="mso-next-textbox:#_x0000_s1658" inset="0,0,0,0">
                        <w:txbxContent>
                          <w:p w:rsidR="00E353DD" w:rsidRPr="00053113" w:rsidRDefault="00E353DD" w:rsidP="006B3A7A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xbxContent>
                      </v:textbox>
                    </v:roundrect>
                    <v:roundrect id="_x0000_s1659" style="position:absolute;left:4519;top:13973;width:343;height:329" arcsize="10923f" strokecolor="red">
                      <v:shadow on="t"/>
                      <v:textbox style="mso-next-textbox:#_x0000_s1659" inset="0,0,0,0">
                        <w:txbxContent>
                          <w:p w:rsidR="00E353DD" w:rsidRPr="00053113" w:rsidRDefault="00E353DD" w:rsidP="006B3A7A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xbxContent>
                      </v:textbox>
                    </v:roundrect>
                  </v:group>
                  <v:shape id="_x0000_s1660" type="#_x0000_t32" style="position:absolute;left:4258;top:14693;width:128;height:106" o:connectortype="straight" strokecolor="red" strokeweight="4pt">
                    <v:shadow on="t"/>
                  </v:shape>
                  <v:shape id="_x0000_s1661" type="#_x0000_t32" style="position:absolute;left:3840;top:15101;width:60;height:151" o:connectortype="straight" strokecolor="red" strokeweight="4pt">
                    <v:shadow on="t"/>
                  </v:shape>
                  <v:shape id="_x0000_s1662" type="#_x0000_t32" style="position:absolute;left:3277;top:15235;width:0;height:169" o:connectortype="straight" strokecolor="red" strokeweight="4pt">
                    <v:shadow on="t"/>
                  </v:shape>
                  <v:shape id="_x0000_s1663" type="#_x0000_t32" style="position:absolute;left:2685;top:15101;width:71;height:169;flip:x" o:connectortype="straight" strokecolor="red" strokeweight="4pt">
                    <v:shadow on="t"/>
                  </v:shape>
                  <v:shape id="_x0000_s1664" type="#_x0000_t32" style="position:absolute;left:2231;top:14738;width:182;height:124;flip:x" o:connectortype="straight" strokecolor="red" strokeweight="4pt">
                    <v:shadow on="t"/>
                  </v:shape>
                  <v:shape id="_x0000_s1665" type="#_x0000_t32" style="position:absolute;left:2031;top:14183;width:200;height:0;flip:x" o:connectortype="straight" strokecolor="red" strokeweight="4pt">
                    <v:shadow on="t"/>
                  </v:shape>
                  <v:shape id="_x0000_s1666" type="#_x0000_t32" style="position:absolute;left:2749;top:13099;width:60;height:151" o:connectortype="straight" strokecolor="red" strokeweight="4pt">
                    <v:shadow on="t"/>
                  </v:shape>
                  <v:shape id="_x0000_s1667" type="#_x0000_t32" style="position:absolute;left:2210;top:13578;width:128;height:106" o:connectortype="straight" strokecolor="red" strokeweight="4pt">
                    <v:shadow on="t"/>
                  </v:shape>
                </v:group>
              </v:group>
              <v:oval id="_x0000_s1668" style="position:absolute;left:3200;top:14120;width:187;height:182" fillcolor="#1f497d [3215]" strokecolor="red"/>
            </v:group>
            <v:roundrect id="_x0000_s1669" style="position:absolute;left:1352;top:786;width:219;height:207" arcsize="10923f" strokecolor="red">
              <v:textbox style="mso-next-textbox:#_x0000_s1669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11</w:t>
                    </w:r>
                  </w:p>
                </w:txbxContent>
              </v:textbox>
            </v:roundrect>
            <v:roundrect id="_x0000_s1670" style="position:absolute;left:978;top:1106;width:218;height:207" arcsize="10923f" strokecolor="red">
              <v:textbox style="mso-next-textbox:#_x0000_s1670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10</w:t>
                    </w:r>
                  </w:p>
                </w:txbxContent>
              </v:textbox>
            </v:roundrect>
            <v:roundrect id="_x0000_s1671" style="position:absolute;left:2549;top:1973;width:218;height:207" arcsize="10923f" strokecolor="red">
              <v:textbox style="mso-next-textbox:#_x0000_s1671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4</w:t>
                    </w:r>
                  </w:p>
                </w:txbxContent>
              </v:textbox>
            </v:roundrect>
            <v:roundrect id="_x0000_s1672" style="position:absolute;left:2208;top:2315;width:219;height:207" arcsize="10923f" strokecolor="red">
              <v:textbox style="mso-next-textbox:#_x0000_s1672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5</w:t>
                    </w:r>
                  </w:p>
                </w:txbxContent>
              </v:textbox>
            </v:roundrect>
            <v:roundrect id="_x0000_s1673" style="position:absolute;left:1318;top:2315;width:219;height:207" arcsize="10923f" strokecolor="red">
              <v:textbox style="mso-next-textbox:#_x0000_s1673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7</w:t>
                    </w:r>
                  </w:p>
                </w:txbxContent>
              </v:textbox>
            </v:roundrect>
            <v:roundrect id="_x0000_s1674" style="position:absolute;left:864;top:1548;width:219;height:207" arcsize="10923f" strokecolor="red">
              <v:textbox style="mso-next-textbox:#_x0000_s1674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9</w:t>
                    </w:r>
                  </w:p>
                </w:txbxContent>
              </v:textbox>
            </v:roundrect>
            <v:roundrect id="_x0000_s1675" style="position:absolute;left:1029;top:2040;width:218;height:207" arcsize="10923f" strokecolor="red">
              <v:textbox style="mso-next-textbox:#_x0000_s1675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8</w:t>
                    </w:r>
                  </w:p>
                </w:txbxContent>
              </v:textbox>
            </v:roundrect>
            <w10:wrap type="none"/>
            <w10:anchorlock/>
          </v:group>
        </w:pict>
      </w:r>
    </w:p>
    <w:p w:rsidR="006B3A7A" w:rsidRDefault="001345C1" w:rsidP="006B3A7A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458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D26050" w:rsidRDefault="00E353DD" w:rsidP="006B3A7A">
                  <w:pPr>
                    <w:pStyle w:val="AralkYok"/>
                    <w:jc w:val="center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>14:45</w:t>
                  </w:r>
                </w:p>
              </w:txbxContent>
            </v:textbox>
            <w10:wrap type="none"/>
            <w10:anchorlock/>
          </v:roundrect>
        </w:pict>
      </w:r>
      <w:r w:rsidR="006B3A7A">
        <w:rPr>
          <w:rFonts w:ascii="Cambria Math" w:hAnsi="Cambria Math"/>
          <w:sz w:val="28"/>
        </w:rPr>
        <w:tab/>
      </w:r>
      <w:r w:rsidR="006B3A7A">
        <w:rPr>
          <w:rFonts w:ascii="Cambria Math" w:hAnsi="Cambria Math"/>
          <w:sz w:val="28"/>
        </w:rPr>
        <w:tab/>
      </w:r>
      <w:r w:rsidR="006B3A7A"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457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D26050" w:rsidRDefault="00E353DD" w:rsidP="006B3A7A">
                  <w:pPr>
                    <w:pStyle w:val="AralkYok"/>
                    <w:jc w:val="center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>18:25</w:t>
                  </w:r>
                </w:p>
              </w:txbxContent>
            </v:textbox>
            <w10:wrap type="none"/>
            <w10:anchorlock/>
          </v:roundrect>
        </w:pict>
      </w:r>
      <w:r w:rsidR="006B3A7A">
        <w:rPr>
          <w:rFonts w:ascii="Cambria Math" w:hAnsi="Cambria Math"/>
          <w:sz w:val="28"/>
        </w:rPr>
        <w:tab/>
      </w:r>
      <w:r w:rsidR="006B3A7A">
        <w:rPr>
          <w:rFonts w:ascii="Cambria Math" w:hAnsi="Cambria Math"/>
          <w:sz w:val="28"/>
        </w:rPr>
        <w:tab/>
        <w:t xml:space="preserve">     </w:t>
      </w:r>
    </w:p>
    <w:p w:rsidR="006B3A7A" w:rsidRPr="00AD6DE9" w:rsidRDefault="001345C1" w:rsidP="006B3A7A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456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6B3A7A"/>
              </w:txbxContent>
            </v:textbox>
            <w10:wrap type="none"/>
            <w10:anchorlock/>
          </v:roundrect>
        </w:pict>
      </w:r>
      <w:r w:rsidR="006B3A7A"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455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6B3A7A"/>
              </w:txbxContent>
            </v:textbox>
            <w10:wrap type="none"/>
            <w10:anchorlock/>
          </v:roundrect>
        </w:pict>
      </w:r>
    </w:p>
    <w:p w:rsidR="006B3A7A" w:rsidRDefault="001345C1" w:rsidP="006B3A7A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group id="_x0000_s1746" style="width:79.55pt;height:78.45pt;mso-position-horizontal-relative:char;mso-position-vertical-relative:line" coordorigin="864,674" coordsize="2017,1954">
            <v:roundrect id="_x0000_s1747" style="position:absolute;left:1766;top:2421;width:218;height:207" arcsize="10923f" strokecolor="red">
              <v:shadow on="t"/>
              <v:textbox style="mso-next-textbox:#_x0000_s1747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6</w:t>
                    </w:r>
                  </w:p>
                </w:txbxContent>
              </v:textbox>
            </v:roundrect>
            <v:group id="_x0000_s1748" style="position:absolute;left:1075;top:674;width:1806;height:1747" coordorigin="2031,12629" coordsize="2831,2775">
              <v:group id="_x0000_s1749" style="position:absolute;left:2031;top:12629;width:2831;height:2775" coordorigin="2031,12629" coordsize="2831,2775">
                <v:oval id="_x0000_s1750" style="position:absolute;left:2062;top:13002;width:2475;height:2384" strokecolor="red">
                  <v:shadow on="t"/>
                </v:oval>
                <v:group id="_x0000_s1751" style="position:absolute;left:2031;top:12629;width:2831;height:2775" coordorigin="2031,12629" coordsize="2831,2775">
                  <v:group id="_x0000_s1752" style="position:absolute;left:3097;top:12629;width:1765;height:1673" coordorigin="3097,12629" coordsize="1765,1673">
                    <v:shape id="_x0000_s1753" type="#_x0000_t32" style="position:absolute;left:3277;top:12940;width:0;height:196" o:connectortype="straight" strokecolor="red" strokeweight="3pt">
                      <v:shadow on="t"/>
                    </v:shape>
                    <v:shape id="_x0000_s1754" type="#_x0000_t32" style="position:absolute;left:3672;top:13054;width:136;height:196;flip:x" o:connectortype="straight" strokecolor="red" strokeweight="3pt">
                      <v:shadow on="t"/>
                    </v:shape>
                    <v:shape id="_x0000_s1755" type="#_x0000_t32" style="position:absolute;left:4204;top:13560;width:182;height:93;flip:x" o:connectortype="straight" strokecolor="red" strokeweight="3pt">
                      <v:shadow on="t"/>
                    </v:shape>
                    <v:shape id="_x0000_s1756" type="#_x0000_t32" style="position:absolute;left:4359;top:14120;width:183;height:1;flip:x" o:connectortype="straight" strokecolor="red" strokeweight="3pt">
                      <v:shadow on="t"/>
                    </v:shape>
                    <v:roundrect id="_x0000_s1757" style="position:absolute;left:3097;top:12629;width:343;height:329" arcsize="10923f" strokecolor="red">
                      <v:shadow on="t"/>
                      <v:textbox style="mso-next-textbox:#_x0000_s1757" inset="0,0,0,0">
                        <w:txbxContent>
                          <w:p w:rsidR="00E353DD" w:rsidRPr="00053113" w:rsidRDefault="00E353DD" w:rsidP="006B3A7A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12</w:t>
                            </w:r>
                          </w:p>
                        </w:txbxContent>
                      </v:textbox>
                    </v:roundrect>
                    <v:roundrect id="_x0000_s1758" style="position:absolute;left:3764;top:12807;width:343;height:329" arcsize="10923f" strokecolor="red">
                      <v:shadow on="t"/>
                      <v:textbox style="mso-next-textbox:#_x0000_s1758" inset="0,0,0,0">
                        <w:txbxContent>
                          <w:p w:rsidR="00E353DD" w:rsidRPr="00053113" w:rsidRDefault="00E353DD" w:rsidP="006B3A7A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xbxContent>
                      </v:textbox>
                    </v:roundrect>
                    <v:roundrect id="_x0000_s1759" style="position:absolute;left:4342;top:13324;width:343;height:329" arcsize="10923f" strokecolor="red">
                      <v:shadow on="t"/>
                      <v:textbox style="mso-next-textbox:#_x0000_s1759" inset="0,0,0,0">
                        <w:txbxContent>
                          <w:p w:rsidR="00E353DD" w:rsidRPr="00053113" w:rsidRDefault="00E353DD" w:rsidP="006B3A7A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xbxContent>
                      </v:textbox>
                    </v:roundrect>
                    <v:roundrect id="_x0000_s1760" style="position:absolute;left:4519;top:13973;width:343;height:329" arcsize="10923f" strokecolor="red">
                      <v:shadow on="t"/>
                      <v:textbox style="mso-next-textbox:#_x0000_s1760" inset="0,0,0,0">
                        <w:txbxContent>
                          <w:p w:rsidR="00E353DD" w:rsidRPr="00053113" w:rsidRDefault="00E353DD" w:rsidP="006B3A7A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xbxContent>
                      </v:textbox>
                    </v:roundrect>
                  </v:group>
                  <v:shape id="_x0000_s1761" type="#_x0000_t32" style="position:absolute;left:4258;top:14693;width:128;height:106" o:connectortype="straight" strokecolor="red" strokeweight="4pt">
                    <v:shadow on="t"/>
                  </v:shape>
                  <v:shape id="_x0000_s1762" type="#_x0000_t32" style="position:absolute;left:3840;top:15101;width:60;height:151" o:connectortype="straight" strokecolor="red" strokeweight="4pt">
                    <v:shadow on="t"/>
                  </v:shape>
                  <v:shape id="_x0000_s1763" type="#_x0000_t32" style="position:absolute;left:3277;top:15235;width:0;height:169" o:connectortype="straight" strokecolor="red" strokeweight="4pt">
                    <v:shadow on="t"/>
                  </v:shape>
                  <v:shape id="_x0000_s1764" type="#_x0000_t32" style="position:absolute;left:2685;top:15101;width:71;height:169;flip:x" o:connectortype="straight" strokecolor="red" strokeweight="4pt">
                    <v:shadow on="t"/>
                  </v:shape>
                  <v:shape id="_x0000_s1765" type="#_x0000_t32" style="position:absolute;left:2231;top:14738;width:182;height:124;flip:x" o:connectortype="straight" strokecolor="red" strokeweight="4pt">
                    <v:shadow on="t"/>
                  </v:shape>
                  <v:shape id="_x0000_s1766" type="#_x0000_t32" style="position:absolute;left:2031;top:14183;width:200;height:0;flip:x" o:connectortype="straight" strokecolor="red" strokeweight="4pt">
                    <v:shadow on="t"/>
                  </v:shape>
                  <v:shape id="_x0000_s1767" type="#_x0000_t32" style="position:absolute;left:2749;top:13099;width:60;height:151" o:connectortype="straight" strokecolor="red" strokeweight="4pt">
                    <v:shadow on="t"/>
                  </v:shape>
                  <v:shape id="_x0000_s1768" type="#_x0000_t32" style="position:absolute;left:2210;top:13578;width:128;height:106" o:connectortype="straight" strokecolor="red" strokeweight="4pt">
                    <v:shadow on="t"/>
                  </v:shape>
                </v:group>
              </v:group>
              <v:oval id="_x0000_s1769" style="position:absolute;left:3200;top:14120;width:187;height:182" fillcolor="#1f497d [3215]" strokecolor="red"/>
            </v:group>
            <v:roundrect id="_x0000_s1770" style="position:absolute;left:1352;top:786;width:219;height:207" arcsize="10923f" strokecolor="red">
              <v:textbox style="mso-next-textbox:#_x0000_s1770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11</w:t>
                    </w:r>
                  </w:p>
                </w:txbxContent>
              </v:textbox>
            </v:roundrect>
            <v:roundrect id="_x0000_s1771" style="position:absolute;left:978;top:1106;width:218;height:207" arcsize="10923f" strokecolor="red">
              <v:textbox style="mso-next-textbox:#_x0000_s1771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10</w:t>
                    </w:r>
                  </w:p>
                </w:txbxContent>
              </v:textbox>
            </v:roundrect>
            <v:roundrect id="_x0000_s1772" style="position:absolute;left:2549;top:1973;width:218;height:207" arcsize="10923f" strokecolor="red">
              <v:textbox style="mso-next-textbox:#_x0000_s1772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4</w:t>
                    </w:r>
                  </w:p>
                </w:txbxContent>
              </v:textbox>
            </v:roundrect>
            <v:roundrect id="_x0000_s1773" style="position:absolute;left:2208;top:2315;width:219;height:207" arcsize="10923f" strokecolor="red">
              <v:textbox style="mso-next-textbox:#_x0000_s1773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5</w:t>
                    </w:r>
                  </w:p>
                </w:txbxContent>
              </v:textbox>
            </v:roundrect>
            <v:roundrect id="_x0000_s1774" style="position:absolute;left:1318;top:2315;width:219;height:207" arcsize="10923f" strokecolor="red">
              <v:textbox style="mso-next-textbox:#_x0000_s1774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7</w:t>
                    </w:r>
                  </w:p>
                </w:txbxContent>
              </v:textbox>
            </v:roundrect>
            <v:roundrect id="_x0000_s1775" style="position:absolute;left:864;top:1548;width:219;height:207" arcsize="10923f" strokecolor="red">
              <v:textbox style="mso-next-textbox:#_x0000_s1775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9</w:t>
                    </w:r>
                  </w:p>
                </w:txbxContent>
              </v:textbox>
            </v:roundrect>
            <v:roundrect id="_x0000_s1776" style="position:absolute;left:1029;top:2040;width:218;height:207" arcsize="10923f" strokecolor="red">
              <v:textbox style="mso-next-textbox:#_x0000_s1776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8</w:t>
                    </w:r>
                  </w:p>
                </w:txbxContent>
              </v:textbox>
            </v:roundrect>
            <w10:wrap type="none"/>
            <w10:anchorlock/>
          </v:group>
        </w:pict>
      </w:r>
      <w:r w:rsidR="006B3A7A">
        <w:rPr>
          <w:rFonts w:ascii="Cambria Math" w:hAnsi="Cambria Math"/>
          <w:sz w:val="28"/>
        </w:rPr>
        <w:tab/>
      </w:r>
      <w:r w:rsidR="006B3A7A"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group id="_x0000_s1711" style="width:79.55pt;height:78.45pt;mso-position-horizontal-relative:char;mso-position-vertical-relative:line" coordorigin="864,674" coordsize="2017,1954">
            <v:roundrect id="_x0000_s1712" style="position:absolute;left:1766;top:2421;width:218;height:207" arcsize="10923f" strokecolor="red">
              <v:shadow on="t"/>
              <v:textbox style="mso-next-textbox:#_x0000_s1712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6</w:t>
                    </w:r>
                  </w:p>
                </w:txbxContent>
              </v:textbox>
            </v:roundrect>
            <v:group id="_x0000_s1713" style="position:absolute;left:1075;top:674;width:1806;height:1747" coordorigin="2031,12629" coordsize="2831,2775">
              <v:group id="_x0000_s1714" style="position:absolute;left:2031;top:12629;width:2831;height:2775" coordorigin="2031,12629" coordsize="2831,2775">
                <v:oval id="_x0000_s1715" style="position:absolute;left:2062;top:13002;width:2475;height:2384" strokecolor="red">
                  <v:shadow on="t"/>
                </v:oval>
                <v:group id="_x0000_s1716" style="position:absolute;left:2031;top:12629;width:2831;height:2775" coordorigin="2031,12629" coordsize="2831,2775">
                  <v:group id="_x0000_s1717" style="position:absolute;left:3097;top:12629;width:1765;height:1673" coordorigin="3097,12629" coordsize="1765,1673">
                    <v:shape id="_x0000_s1718" type="#_x0000_t32" style="position:absolute;left:3277;top:12940;width:0;height:196" o:connectortype="straight" strokecolor="red" strokeweight="3pt">
                      <v:shadow on="t"/>
                    </v:shape>
                    <v:shape id="_x0000_s1719" type="#_x0000_t32" style="position:absolute;left:3672;top:13054;width:136;height:196;flip:x" o:connectortype="straight" strokecolor="red" strokeweight="3pt">
                      <v:shadow on="t"/>
                    </v:shape>
                    <v:shape id="_x0000_s1720" type="#_x0000_t32" style="position:absolute;left:4204;top:13560;width:182;height:93;flip:x" o:connectortype="straight" strokecolor="red" strokeweight="3pt">
                      <v:shadow on="t"/>
                    </v:shape>
                    <v:shape id="_x0000_s1721" type="#_x0000_t32" style="position:absolute;left:4359;top:14120;width:183;height:1;flip:x" o:connectortype="straight" strokecolor="red" strokeweight="3pt">
                      <v:shadow on="t"/>
                    </v:shape>
                    <v:roundrect id="_x0000_s1722" style="position:absolute;left:3097;top:12629;width:343;height:329" arcsize="10923f" strokecolor="red">
                      <v:shadow on="t"/>
                      <v:textbox style="mso-next-textbox:#_x0000_s1722" inset="0,0,0,0">
                        <w:txbxContent>
                          <w:p w:rsidR="00E353DD" w:rsidRPr="00053113" w:rsidRDefault="00E353DD" w:rsidP="006B3A7A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12</w:t>
                            </w:r>
                          </w:p>
                        </w:txbxContent>
                      </v:textbox>
                    </v:roundrect>
                    <v:roundrect id="_x0000_s1723" style="position:absolute;left:3764;top:12807;width:343;height:329" arcsize="10923f" strokecolor="red">
                      <v:shadow on="t"/>
                      <v:textbox style="mso-next-textbox:#_x0000_s1723" inset="0,0,0,0">
                        <w:txbxContent>
                          <w:p w:rsidR="00E353DD" w:rsidRPr="00053113" w:rsidRDefault="00E353DD" w:rsidP="006B3A7A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xbxContent>
                      </v:textbox>
                    </v:roundrect>
                    <v:roundrect id="_x0000_s1724" style="position:absolute;left:4342;top:13324;width:343;height:329" arcsize="10923f" strokecolor="red">
                      <v:shadow on="t"/>
                      <v:textbox style="mso-next-textbox:#_x0000_s1724" inset="0,0,0,0">
                        <w:txbxContent>
                          <w:p w:rsidR="00E353DD" w:rsidRPr="00053113" w:rsidRDefault="00E353DD" w:rsidP="006B3A7A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xbxContent>
                      </v:textbox>
                    </v:roundrect>
                    <v:roundrect id="_x0000_s1725" style="position:absolute;left:4519;top:13973;width:343;height:329" arcsize="10923f" strokecolor="red">
                      <v:shadow on="t"/>
                      <v:textbox style="mso-next-textbox:#_x0000_s1725" inset="0,0,0,0">
                        <w:txbxContent>
                          <w:p w:rsidR="00E353DD" w:rsidRPr="00053113" w:rsidRDefault="00E353DD" w:rsidP="006B3A7A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xbxContent>
                      </v:textbox>
                    </v:roundrect>
                  </v:group>
                  <v:shape id="_x0000_s1726" type="#_x0000_t32" style="position:absolute;left:4258;top:14693;width:128;height:106" o:connectortype="straight" strokecolor="red" strokeweight="4pt">
                    <v:shadow on="t"/>
                  </v:shape>
                  <v:shape id="_x0000_s1727" type="#_x0000_t32" style="position:absolute;left:3840;top:15101;width:60;height:151" o:connectortype="straight" strokecolor="red" strokeweight="4pt">
                    <v:shadow on="t"/>
                  </v:shape>
                  <v:shape id="_x0000_s1728" type="#_x0000_t32" style="position:absolute;left:3277;top:15235;width:0;height:169" o:connectortype="straight" strokecolor="red" strokeweight="4pt">
                    <v:shadow on="t"/>
                  </v:shape>
                  <v:shape id="_x0000_s1729" type="#_x0000_t32" style="position:absolute;left:2685;top:15101;width:71;height:169;flip:x" o:connectortype="straight" strokecolor="red" strokeweight="4pt">
                    <v:shadow on="t"/>
                  </v:shape>
                  <v:shape id="_x0000_s1730" type="#_x0000_t32" style="position:absolute;left:2231;top:14738;width:182;height:124;flip:x" o:connectortype="straight" strokecolor="red" strokeweight="4pt">
                    <v:shadow on="t"/>
                  </v:shape>
                  <v:shape id="_x0000_s1731" type="#_x0000_t32" style="position:absolute;left:2031;top:14183;width:200;height:0;flip:x" o:connectortype="straight" strokecolor="red" strokeweight="4pt">
                    <v:shadow on="t"/>
                  </v:shape>
                  <v:shape id="_x0000_s1732" type="#_x0000_t32" style="position:absolute;left:2749;top:13099;width:60;height:151" o:connectortype="straight" strokecolor="red" strokeweight="4pt">
                    <v:shadow on="t"/>
                  </v:shape>
                  <v:shape id="_x0000_s1733" type="#_x0000_t32" style="position:absolute;left:2210;top:13578;width:128;height:106" o:connectortype="straight" strokecolor="red" strokeweight="4pt">
                    <v:shadow on="t"/>
                  </v:shape>
                </v:group>
              </v:group>
              <v:oval id="_x0000_s1734" style="position:absolute;left:3200;top:14120;width:187;height:182" fillcolor="#1f497d [3215]" strokecolor="red"/>
            </v:group>
            <v:roundrect id="_x0000_s1735" style="position:absolute;left:1352;top:786;width:219;height:207" arcsize="10923f" strokecolor="red">
              <v:textbox style="mso-next-textbox:#_x0000_s1735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11</w:t>
                    </w:r>
                  </w:p>
                </w:txbxContent>
              </v:textbox>
            </v:roundrect>
            <v:roundrect id="_x0000_s1736" style="position:absolute;left:978;top:1106;width:218;height:207" arcsize="10923f" strokecolor="red">
              <v:textbox style="mso-next-textbox:#_x0000_s1736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10</w:t>
                    </w:r>
                  </w:p>
                </w:txbxContent>
              </v:textbox>
            </v:roundrect>
            <v:roundrect id="_x0000_s1737" style="position:absolute;left:2549;top:1973;width:218;height:207" arcsize="10923f" strokecolor="red">
              <v:textbox style="mso-next-textbox:#_x0000_s1737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4</w:t>
                    </w:r>
                  </w:p>
                </w:txbxContent>
              </v:textbox>
            </v:roundrect>
            <v:roundrect id="_x0000_s1738" style="position:absolute;left:2208;top:2315;width:219;height:207" arcsize="10923f" strokecolor="red">
              <v:textbox style="mso-next-textbox:#_x0000_s1738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5</w:t>
                    </w:r>
                  </w:p>
                </w:txbxContent>
              </v:textbox>
            </v:roundrect>
            <v:roundrect id="_x0000_s1739" style="position:absolute;left:1318;top:2315;width:219;height:207" arcsize="10923f" strokecolor="red">
              <v:textbox style="mso-next-textbox:#_x0000_s1739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7</w:t>
                    </w:r>
                  </w:p>
                </w:txbxContent>
              </v:textbox>
            </v:roundrect>
            <v:roundrect id="_x0000_s1740" style="position:absolute;left:864;top:1548;width:219;height:207" arcsize="10923f" strokecolor="red">
              <v:textbox style="mso-next-textbox:#_x0000_s1740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9</w:t>
                    </w:r>
                  </w:p>
                </w:txbxContent>
              </v:textbox>
            </v:roundrect>
            <v:roundrect id="_x0000_s1741" style="position:absolute;left:1029;top:2040;width:218;height:207" arcsize="10923f" strokecolor="red">
              <v:textbox style="mso-next-textbox:#_x0000_s1741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8</w:t>
                    </w:r>
                  </w:p>
                </w:txbxContent>
              </v:textbox>
            </v:roundrect>
            <w10:wrap type="none"/>
            <w10:anchorlock/>
          </v:group>
        </w:pict>
      </w:r>
    </w:p>
    <w:p w:rsidR="006B3A7A" w:rsidRDefault="001345C1" w:rsidP="006B3A7A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454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D26050" w:rsidRDefault="00E353DD" w:rsidP="006B3A7A">
                  <w:pPr>
                    <w:pStyle w:val="AralkYok"/>
                    <w:jc w:val="center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>08 :40</w:t>
                  </w:r>
                </w:p>
              </w:txbxContent>
            </v:textbox>
            <w10:wrap type="none"/>
            <w10:anchorlock/>
          </v:roundrect>
        </w:pict>
      </w:r>
      <w:r w:rsidR="006B3A7A">
        <w:rPr>
          <w:rFonts w:ascii="Cambria Math" w:hAnsi="Cambria Math"/>
          <w:sz w:val="28"/>
        </w:rPr>
        <w:tab/>
      </w:r>
      <w:r w:rsidR="006B3A7A">
        <w:rPr>
          <w:rFonts w:ascii="Cambria Math" w:hAnsi="Cambria Math"/>
          <w:sz w:val="28"/>
        </w:rPr>
        <w:tab/>
      </w:r>
      <w:r w:rsidR="006B3A7A"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453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D26050" w:rsidRDefault="00E353DD" w:rsidP="006B3A7A">
                  <w:pPr>
                    <w:pStyle w:val="AralkYok"/>
                    <w:jc w:val="center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>08:35</w:t>
                  </w:r>
                </w:p>
              </w:txbxContent>
            </v:textbox>
            <w10:wrap type="none"/>
            <w10:anchorlock/>
          </v:roundrect>
        </w:pict>
      </w:r>
      <w:r w:rsidR="006B3A7A">
        <w:rPr>
          <w:rFonts w:ascii="Cambria Math" w:hAnsi="Cambria Math"/>
          <w:sz w:val="28"/>
        </w:rPr>
        <w:tab/>
      </w:r>
      <w:r w:rsidR="006B3A7A">
        <w:rPr>
          <w:rFonts w:ascii="Cambria Math" w:hAnsi="Cambria Math"/>
          <w:sz w:val="28"/>
        </w:rPr>
        <w:tab/>
        <w:t xml:space="preserve">     </w:t>
      </w:r>
    </w:p>
    <w:p w:rsidR="006B3A7A" w:rsidRPr="00AD6DE9" w:rsidRDefault="001345C1" w:rsidP="006B3A7A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452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6B3A7A"/>
              </w:txbxContent>
            </v:textbox>
            <w10:wrap type="none"/>
            <w10:anchorlock/>
          </v:roundrect>
        </w:pict>
      </w:r>
      <w:r w:rsidR="006B3A7A"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451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6B3A7A"/>
              </w:txbxContent>
            </v:textbox>
            <w10:wrap type="none"/>
            <w10:anchorlock/>
          </v:roundrect>
        </w:pict>
      </w:r>
    </w:p>
    <w:p w:rsidR="006B3A7A" w:rsidRDefault="001345C1" w:rsidP="006B3A7A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group id="_x0000_s1812" style="width:79.55pt;height:78.45pt;mso-position-horizontal-relative:char;mso-position-vertical-relative:line" coordorigin="864,674" coordsize="2017,1954">
            <v:roundrect id="_x0000_s1813" style="position:absolute;left:1766;top:2421;width:218;height:207" arcsize="10923f" strokecolor="red">
              <v:shadow on="t"/>
              <v:textbox style="mso-next-textbox:#_x0000_s1813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6</w:t>
                    </w:r>
                  </w:p>
                </w:txbxContent>
              </v:textbox>
            </v:roundrect>
            <v:group id="_x0000_s1814" style="position:absolute;left:1075;top:674;width:1806;height:1747" coordorigin="2031,12629" coordsize="2831,2775">
              <v:group id="_x0000_s1815" style="position:absolute;left:2031;top:12629;width:2831;height:2775" coordorigin="2031,12629" coordsize="2831,2775">
                <v:oval id="_x0000_s1816" style="position:absolute;left:2062;top:13002;width:2475;height:2384" strokecolor="red">
                  <v:shadow on="t"/>
                </v:oval>
                <v:group id="_x0000_s1817" style="position:absolute;left:2031;top:12629;width:2831;height:2775" coordorigin="2031,12629" coordsize="2831,2775">
                  <v:group id="_x0000_s1818" style="position:absolute;left:3097;top:12629;width:1765;height:1673" coordorigin="3097,12629" coordsize="1765,1673">
                    <v:shape id="_x0000_s1819" type="#_x0000_t32" style="position:absolute;left:3277;top:12940;width:0;height:196" o:connectortype="straight" strokecolor="red" strokeweight="3pt">
                      <v:shadow on="t"/>
                    </v:shape>
                    <v:shape id="_x0000_s1820" type="#_x0000_t32" style="position:absolute;left:3672;top:13054;width:136;height:196;flip:x" o:connectortype="straight" strokecolor="red" strokeweight="3pt">
                      <v:shadow on="t"/>
                    </v:shape>
                    <v:shape id="_x0000_s1821" type="#_x0000_t32" style="position:absolute;left:4204;top:13560;width:182;height:93;flip:x" o:connectortype="straight" strokecolor="red" strokeweight="3pt">
                      <v:shadow on="t"/>
                    </v:shape>
                    <v:shape id="_x0000_s1822" type="#_x0000_t32" style="position:absolute;left:4359;top:14120;width:183;height:1;flip:x" o:connectortype="straight" strokecolor="red" strokeweight="3pt">
                      <v:shadow on="t"/>
                    </v:shape>
                    <v:roundrect id="_x0000_s1823" style="position:absolute;left:3097;top:12629;width:343;height:329" arcsize="10923f" strokecolor="red">
                      <v:shadow on="t"/>
                      <v:textbox style="mso-next-textbox:#_x0000_s1823" inset="0,0,0,0">
                        <w:txbxContent>
                          <w:p w:rsidR="00E353DD" w:rsidRPr="00053113" w:rsidRDefault="00E353DD" w:rsidP="006B3A7A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12</w:t>
                            </w:r>
                          </w:p>
                        </w:txbxContent>
                      </v:textbox>
                    </v:roundrect>
                    <v:roundrect id="_x0000_s1824" style="position:absolute;left:3764;top:12807;width:343;height:329" arcsize="10923f" strokecolor="red">
                      <v:shadow on="t"/>
                      <v:textbox style="mso-next-textbox:#_x0000_s1824" inset="0,0,0,0">
                        <w:txbxContent>
                          <w:p w:rsidR="00E353DD" w:rsidRPr="00053113" w:rsidRDefault="00E353DD" w:rsidP="006B3A7A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xbxContent>
                      </v:textbox>
                    </v:roundrect>
                    <v:roundrect id="_x0000_s1825" style="position:absolute;left:4342;top:13324;width:343;height:329" arcsize="10923f" strokecolor="red">
                      <v:shadow on="t"/>
                      <v:textbox style="mso-next-textbox:#_x0000_s1825" inset="0,0,0,0">
                        <w:txbxContent>
                          <w:p w:rsidR="00E353DD" w:rsidRPr="00053113" w:rsidRDefault="00E353DD" w:rsidP="006B3A7A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xbxContent>
                      </v:textbox>
                    </v:roundrect>
                    <v:roundrect id="_x0000_s1826" style="position:absolute;left:4519;top:13973;width:343;height:329" arcsize="10923f" strokecolor="red">
                      <v:shadow on="t"/>
                      <v:textbox style="mso-next-textbox:#_x0000_s1826" inset="0,0,0,0">
                        <w:txbxContent>
                          <w:p w:rsidR="00E353DD" w:rsidRPr="00053113" w:rsidRDefault="00E353DD" w:rsidP="006B3A7A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xbxContent>
                      </v:textbox>
                    </v:roundrect>
                  </v:group>
                  <v:shape id="_x0000_s1827" type="#_x0000_t32" style="position:absolute;left:4258;top:14693;width:128;height:106" o:connectortype="straight" strokecolor="red" strokeweight="4pt">
                    <v:shadow on="t"/>
                  </v:shape>
                  <v:shape id="_x0000_s1828" type="#_x0000_t32" style="position:absolute;left:3840;top:15101;width:60;height:151" o:connectortype="straight" strokecolor="red" strokeweight="4pt">
                    <v:shadow on="t"/>
                  </v:shape>
                  <v:shape id="_x0000_s1829" type="#_x0000_t32" style="position:absolute;left:3277;top:15235;width:0;height:169" o:connectortype="straight" strokecolor="red" strokeweight="4pt">
                    <v:shadow on="t"/>
                  </v:shape>
                  <v:shape id="_x0000_s1830" type="#_x0000_t32" style="position:absolute;left:2685;top:15101;width:71;height:169;flip:x" o:connectortype="straight" strokecolor="red" strokeweight="4pt">
                    <v:shadow on="t"/>
                  </v:shape>
                  <v:shape id="_x0000_s1831" type="#_x0000_t32" style="position:absolute;left:2231;top:14738;width:182;height:124;flip:x" o:connectortype="straight" strokecolor="red" strokeweight="4pt">
                    <v:shadow on="t"/>
                  </v:shape>
                  <v:shape id="_x0000_s1832" type="#_x0000_t32" style="position:absolute;left:2031;top:14183;width:200;height:0;flip:x" o:connectortype="straight" strokecolor="red" strokeweight="4pt">
                    <v:shadow on="t"/>
                  </v:shape>
                  <v:shape id="_x0000_s1833" type="#_x0000_t32" style="position:absolute;left:2749;top:13099;width:60;height:151" o:connectortype="straight" strokecolor="red" strokeweight="4pt">
                    <v:shadow on="t"/>
                  </v:shape>
                  <v:shape id="_x0000_s1834" type="#_x0000_t32" style="position:absolute;left:2210;top:13578;width:128;height:106" o:connectortype="straight" strokecolor="red" strokeweight="4pt">
                    <v:shadow on="t"/>
                  </v:shape>
                </v:group>
              </v:group>
              <v:oval id="_x0000_s1835" style="position:absolute;left:3200;top:14120;width:187;height:182" fillcolor="#1f497d [3215]" strokecolor="red"/>
            </v:group>
            <v:roundrect id="_x0000_s1836" style="position:absolute;left:1352;top:786;width:219;height:207" arcsize="10923f" strokecolor="red">
              <v:textbox style="mso-next-textbox:#_x0000_s1836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11</w:t>
                    </w:r>
                  </w:p>
                </w:txbxContent>
              </v:textbox>
            </v:roundrect>
            <v:roundrect id="_x0000_s1837" style="position:absolute;left:978;top:1106;width:218;height:207" arcsize="10923f" strokecolor="red">
              <v:textbox style="mso-next-textbox:#_x0000_s1837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10</w:t>
                    </w:r>
                  </w:p>
                </w:txbxContent>
              </v:textbox>
            </v:roundrect>
            <v:roundrect id="_x0000_s1838" style="position:absolute;left:2549;top:1973;width:218;height:207" arcsize="10923f" strokecolor="red">
              <v:textbox style="mso-next-textbox:#_x0000_s1838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4</w:t>
                    </w:r>
                  </w:p>
                </w:txbxContent>
              </v:textbox>
            </v:roundrect>
            <v:roundrect id="_x0000_s1839" style="position:absolute;left:2208;top:2315;width:219;height:207" arcsize="10923f" strokecolor="red">
              <v:textbox style="mso-next-textbox:#_x0000_s1839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5</w:t>
                    </w:r>
                  </w:p>
                </w:txbxContent>
              </v:textbox>
            </v:roundrect>
            <v:roundrect id="_x0000_s1840" style="position:absolute;left:1318;top:2315;width:219;height:207" arcsize="10923f" strokecolor="red">
              <v:textbox style="mso-next-textbox:#_x0000_s1840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7</w:t>
                    </w:r>
                  </w:p>
                </w:txbxContent>
              </v:textbox>
            </v:roundrect>
            <v:roundrect id="_x0000_s1841" style="position:absolute;left:864;top:1548;width:219;height:207" arcsize="10923f" strokecolor="red">
              <v:textbox style="mso-next-textbox:#_x0000_s1841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9</w:t>
                    </w:r>
                  </w:p>
                </w:txbxContent>
              </v:textbox>
            </v:roundrect>
            <v:roundrect id="_x0000_s1842" style="position:absolute;left:1029;top:2040;width:218;height:207" arcsize="10923f" strokecolor="red">
              <v:textbox style="mso-next-textbox:#_x0000_s1842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8</w:t>
                    </w:r>
                  </w:p>
                </w:txbxContent>
              </v:textbox>
            </v:roundrect>
            <w10:wrap type="none"/>
            <w10:anchorlock/>
          </v:group>
        </w:pict>
      </w:r>
      <w:r w:rsidR="006B3A7A">
        <w:rPr>
          <w:rFonts w:ascii="Cambria Math" w:hAnsi="Cambria Math"/>
          <w:sz w:val="28"/>
        </w:rPr>
        <w:tab/>
      </w:r>
      <w:r w:rsidR="006B3A7A"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group id="_x0000_s1777" style="width:79.55pt;height:78.45pt;mso-position-horizontal-relative:char;mso-position-vertical-relative:line" coordorigin="864,674" coordsize="2017,1954">
            <v:roundrect id="_x0000_s1778" style="position:absolute;left:1766;top:2421;width:218;height:207" arcsize="10923f" strokecolor="red">
              <v:shadow on="t"/>
              <v:textbox style="mso-next-textbox:#_x0000_s1778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6</w:t>
                    </w:r>
                  </w:p>
                </w:txbxContent>
              </v:textbox>
            </v:roundrect>
            <v:group id="_x0000_s1779" style="position:absolute;left:1075;top:674;width:1806;height:1747" coordorigin="2031,12629" coordsize="2831,2775">
              <v:group id="_x0000_s1780" style="position:absolute;left:2031;top:12629;width:2831;height:2775" coordorigin="2031,12629" coordsize="2831,2775">
                <v:oval id="_x0000_s1781" style="position:absolute;left:2062;top:13002;width:2475;height:2384" strokecolor="red">
                  <v:shadow on="t"/>
                </v:oval>
                <v:group id="_x0000_s1782" style="position:absolute;left:2031;top:12629;width:2831;height:2775" coordorigin="2031,12629" coordsize="2831,2775">
                  <v:group id="_x0000_s1783" style="position:absolute;left:3097;top:12629;width:1765;height:1673" coordorigin="3097,12629" coordsize="1765,1673">
                    <v:shape id="_x0000_s1784" type="#_x0000_t32" style="position:absolute;left:3277;top:12940;width:0;height:196" o:connectortype="straight" strokecolor="red" strokeweight="3pt">
                      <v:shadow on="t"/>
                    </v:shape>
                    <v:shape id="_x0000_s1785" type="#_x0000_t32" style="position:absolute;left:3672;top:13054;width:136;height:196;flip:x" o:connectortype="straight" strokecolor="red" strokeweight="3pt">
                      <v:shadow on="t"/>
                    </v:shape>
                    <v:shape id="_x0000_s1786" type="#_x0000_t32" style="position:absolute;left:4204;top:13560;width:182;height:93;flip:x" o:connectortype="straight" strokecolor="red" strokeweight="3pt">
                      <v:shadow on="t"/>
                    </v:shape>
                    <v:shape id="_x0000_s1787" type="#_x0000_t32" style="position:absolute;left:4359;top:14120;width:183;height:1;flip:x" o:connectortype="straight" strokecolor="red" strokeweight="3pt">
                      <v:shadow on="t"/>
                    </v:shape>
                    <v:roundrect id="_x0000_s1788" style="position:absolute;left:3097;top:12629;width:343;height:329" arcsize="10923f" strokecolor="red">
                      <v:shadow on="t"/>
                      <v:textbox style="mso-next-textbox:#_x0000_s1788" inset="0,0,0,0">
                        <w:txbxContent>
                          <w:p w:rsidR="00E353DD" w:rsidRPr="00053113" w:rsidRDefault="00E353DD" w:rsidP="006B3A7A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12</w:t>
                            </w:r>
                          </w:p>
                        </w:txbxContent>
                      </v:textbox>
                    </v:roundrect>
                    <v:roundrect id="_x0000_s1789" style="position:absolute;left:3764;top:12807;width:343;height:329" arcsize="10923f" strokecolor="red">
                      <v:shadow on="t"/>
                      <v:textbox style="mso-next-textbox:#_x0000_s1789" inset="0,0,0,0">
                        <w:txbxContent>
                          <w:p w:rsidR="00E353DD" w:rsidRPr="00053113" w:rsidRDefault="00E353DD" w:rsidP="006B3A7A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xbxContent>
                      </v:textbox>
                    </v:roundrect>
                    <v:roundrect id="_x0000_s1790" style="position:absolute;left:4342;top:13324;width:343;height:329" arcsize="10923f" strokecolor="red">
                      <v:shadow on="t"/>
                      <v:textbox style="mso-next-textbox:#_x0000_s1790" inset="0,0,0,0">
                        <w:txbxContent>
                          <w:p w:rsidR="00E353DD" w:rsidRPr="00053113" w:rsidRDefault="00E353DD" w:rsidP="006B3A7A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xbxContent>
                      </v:textbox>
                    </v:roundrect>
                    <v:roundrect id="_x0000_s1791" style="position:absolute;left:4519;top:13973;width:343;height:329" arcsize="10923f" strokecolor="red">
                      <v:shadow on="t"/>
                      <v:textbox style="mso-next-textbox:#_x0000_s1791" inset="0,0,0,0">
                        <w:txbxContent>
                          <w:p w:rsidR="00E353DD" w:rsidRPr="00053113" w:rsidRDefault="00E353DD" w:rsidP="006B3A7A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xbxContent>
                      </v:textbox>
                    </v:roundrect>
                  </v:group>
                  <v:shape id="_x0000_s1792" type="#_x0000_t32" style="position:absolute;left:4258;top:14693;width:128;height:106" o:connectortype="straight" strokecolor="red" strokeweight="4pt">
                    <v:shadow on="t"/>
                  </v:shape>
                  <v:shape id="_x0000_s1793" type="#_x0000_t32" style="position:absolute;left:3840;top:15101;width:60;height:151" o:connectortype="straight" strokecolor="red" strokeweight="4pt">
                    <v:shadow on="t"/>
                  </v:shape>
                  <v:shape id="_x0000_s1794" type="#_x0000_t32" style="position:absolute;left:3277;top:15235;width:0;height:169" o:connectortype="straight" strokecolor="red" strokeweight="4pt">
                    <v:shadow on="t"/>
                  </v:shape>
                  <v:shape id="_x0000_s1795" type="#_x0000_t32" style="position:absolute;left:2685;top:15101;width:71;height:169;flip:x" o:connectortype="straight" strokecolor="red" strokeweight="4pt">
                    <v:shadow on="t"/>
                  </v:shape>
                  <v:shape id="_x0000_s1796" type="#_x0000_t32" style="position:absolute;left:2231;top:14738;width:182;height:124;flip:x" o:connectortype="straight" strokecolor="red" strokeweight="4pt">
                    <v:shadow on="t"/>
                  </v:shape>
                  <v:shape id="_x0000_s1797" type="#_x0000_t32" style="position:absolute;left:2031;top:14183;width:200;height:0;flip:x" o:connectortype="straight" strokecolor="red" strokeweight="4pt">
                    <v:shadow on="t"/>
                  </v:shape>
                  <v:shape id="_x0000_s1798" type="#_x0000_t32" style="position:absolute;left:2749;top:13099;width:60;height:151" o:connectortype="straight" strokecolor="red" strokeweight="4pt">
                    <v:shadow on="t"/>
                  </v:shape>
                  <v:shape id="_x0000_s1799" type="#_x0000_t32" style="position:absolute;left:2210;top:13578;width:128;height:106" o:connectortype="straight" strokecolor="red" strokeweight="4pt">
                    <v:shadow on="t"/>
                  </v:shape>
                </v:group>
              </v:group>
              <v:oval id="_x0000_s1800" style="position:absolute;left:3200;top:14120;width:187;height:182" fillcolor="#1f497d [3215]" strokecolor="red"/>
            </v:group>
            <v:roundrect id="_x0000_s1801" style="position:absolute;left:1352;top:786;width:219;height:207" arcsize="10923f" strokecolor="red">
              <v:textbox style="mso-next-textbox:#_x0000_s1801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11</w:t>
                    </w:r>
                  </w:p>
                </w:txbxContent>
              </v:textbox>
            </v:roundrect>
            <v:roundrect id="_x0000_s1802" style="position:absolute;left:978;top:1106;width:218;height:207" arcsize="10923f" strokecolor="red">
              <v:textbox style="mso-next-textbox:#_x0000_s1802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10</w:t>
                    </w:r>
                  </w:p>
                </w:txbxContent>
              </v:textbox>
            </v:roundrect>
            <v:roundrect id="_x0000_s1803" style="position:absolute;left:2549;top:1973;width:218;height:207" arcsize="10923f" strokecolor="red">
              <v:textbox style="mso-next-textbox:#_x0000_s1803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4</w:t>
                    </w:r>
                  </w:p>
                </w:txbxContent>
              </v:textbox>
            </v:roundrect>
            <v:roundrect id="_x0000_s1804" style="position:absolute;left:2208;top:2315;width:219;height:207" arcsize="10923f" strokecolor="red">
              <v:textbox style="mso-next-textbox:#_x0000_s1804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5</w:t>
                    </w:r>
                  </w:p>
                </w:txbxContent>
              </v:textbox>
            </v:roundrect>
            <v:roundrect id="_x0000_s1805" style="position:absolute;left:1318;top:2315;width:219;height:207" arcsize="10923f" strokecolor="red">
              <v:textbox style="mso-next-textbox:#_x0000_s1805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7</w:t>
                    </w:r>
                  </w:p>
                </w:txbxContent>
              </v:textbox>
            </v:roundrect>
            <v:roundrect id="_x0000_s1806" style="position:absolute;left:864;top:1548;width:219;height:207" arcsize="10923f" strokecolor="red">
              <v:textbox style="mso-next-textbox:#_x0000_s1806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9</w:t>
                    </w:r>
                  </w:p>
                </w:txbxContent>
              </v:textbox>
            </v:roundrect>
            <v:roundrect id="_x0000_s1807" style="position:absolute;left:1029;top:2040;width:218;height:207" arcsize="10923f" strokecolor="red">
              <v:textbox style="mso-next-textbox:#_x0000_s1807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8</w:t>
                    </w:r>
                  </w:p>
                </w:txbxContent>
              </v:textbox>
            </v:roundrect>
            <w10:wrap type="none"/>
            <w10:anchorlock/>
          </v:group>
        </w:pict>
      </w:r>
    </w:p>
    <w:p w:rsidR="006B3A7A" w:rsidRDefault="001345C1" w:rsidP="006B3A7A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450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D26050" w:rsidRDefault="00E353DD" w:rsidP="006B3A7A">
                  <w:pPr>
                    <w:pStyle w:val="AralkYok"/>
                    <w:jc w:val="center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>09:20</w:t>
                  </w:r>
                </w:p>
              </w:txbxContent>
            </v:textbox>
            <w10:wrap type="none"/>
            <w10:anchorlock/>
          </v:roundrect>
        </w:pict>
      </w:r>
      <w:r w:rsidR="006B3A7A">
        <w:rPr>
          <w:rFonts w:ascii="Cambria Math" w:hAnsi="Cambria Math"/>
          <w:sz w:val="28"/>
        </w:rPr>
        <w:tab/>
      </w:r>
      <w:r w:rsidR="006B3A7A">
        <w:rPr>
          <w:rFonts w:ascii="Cambria Math" w:hAnsi="Cambria Math"/>
          <w:sz w:val="28"/>
        </w:rPr>
        <w:tab/>
      </w:r>
      <w:r w:rsidR="006B3A7A"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449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D26050" w:rsidRDefault="00E353DD" w:rsidP="006B3A7A">
                  <w:pPr>
                    <w:pStyle w:val="AralkYok"/>
                    <w:jc w:val="center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>11:50</w:t>
                  </w:r>
                </w:p>
              </w:txbxContent>
            </v:textbox>
            <w10:wrap type="none"/>
            <w10:anchorlock/>
          </v:roundrect>
        </w:pict>
      </w:r>
      <w:r w:rsidR="006B3A7A">
        <w:rPr>
          <w:rFonts w:ascii="Cambria Math" w:hAnsi="Cambria Math"/>
          <w:sz w:val="28"/>
        </w:rPr>
        <w:tab/>
      </w:r>
      <w:r w:rsidR="006B3A7A">
        <w:rPr>
          <w:rFonts w:ascii="Cambria Math" w:hAnsi="Cambria Math"/>
          <w:sz w:val="28"/>
        </w:rPr>
        <w:tab/>
        <w:t xml:space="preserve">     </w:t>
      </w:r>
    </w:p>
    <w:p w:rsidR="006B3A7A" w:rsidRPr="00AD6DE9" w:rsidRDefault="001345C1" w:rsidP="006B3A7A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448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6B3A7A"/>
              </w:txbxContent>
            </v:textbox>
            <w10:wrap type="none"/>
            <w10:anchorlock/>
          </v:roundrect>
        </w:pict>
      </w:r>
      <w:r w:rsidR="006B3A7A"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447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6B3A7A"/>
              </w:txbxContent>
            </v:textbox>
            <w10:wrap type="none"/>
            <w10:anchorlock/>
          </v:roundrect>
        </w:pict>
      </w:r>
    </w:p>
    <w:p w:rsidR="006B3A7A" w:rsidRDefault="001345C1" w:rsidP="006B3A7A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group id="_x0000_s1878" style="width:79.55pt;height:78.45pt;mso-position-horizontal-relative:char;mso-position-vertical-relative:line" coordorigin="864,674" coordsize="2017,1954">
            <v:roundrect id="_x0000_s1879" style="position:absolute;left:1766;top:2421;width:218;height:207" arcsize="10923f" strokecolor="red">
              <v:shadow on="t"/>
              <v:textbox style="mso-next-textbox:#_x0000_s1879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6</w:t>
                    </w:r>
                  </w:p>
                </w:txbxContent>
              </v:textbox>
            </v:roundrect>
            <v:group id="_x0000_s1880" style="position:absolute;left:1075;top:674;width:1806;height:1747" coordorigin="2031,12629" coordsize="2831,2775">
              <v:group id="_x0000_s1881" style="position:absolute;left:2031;top:12629;width:2831;height:2775" coordorigin="2031,12629" coordsize="2831,2775">
                <v:oval id="_x0000_s1882" style="position:absolute;left:2062;top:13002;width:2475;height:2384" strokecolor="red">
                  <v:shadow on="t"/>
                </v:oval>
                <v:group id="_x0000_s1883" style="position:absolute;left:2031;top:12629;width:2831;height:2775" coordorigin="2031,12629" coordsize="2831,2775">
                  <v:group id="_x0000_s1884" style="position:absolute;left:3097;top:12629;width:1765;height:1673" coordorigin="3097,12629" coordsize="1765,1673">
                    <v:shape id="_x0000_s1885" type="#_x0000_t32" style="position:absolute;left:3277;top:12940;width:0;height:196" o:connectortype="straight" strokecolor="red" strokeweight="3pt">
                      <v:shadow on="t"/>
                    </v:shape>
                    <v:shape id="_x0000_s1886" type="#_x0000_t32" style="position:absolute;left:3672;top:13054;width:136;height:196;flip:x" o:connectortype="straight" strokecolor="red" strokeweight="3pt">
                      <v:shadow on="t"/>
                    </v:shape>
                    <v:shape id="_x0000_s1887" type="#_x0000_t32" style="position:absolute;left:4204;top:13560;width:182;height:93;flip:x" o:connectortype="straight" strokecolor="red" strokeweight="3pt">
                      <v:shadow on="t"/>
                    </v:shape>
                    <v:shape id="_x0000_s1888" type="#_x0000_t32" style="position:absolute;left:4359;top:14120;width:183;height:1;flip:x" o:connectortype="straight" strokecolor="red" strokeweight="3pt">
                      <v:shadow on="t"/>
                    </v:shape>
                    <v:roundrect id="_x0000_s1889" style="position:absolute;left:3097;top:12629;width:343;height:329" arcsize="10923f" strokecolor="red">
                      <v:shadow on="t"/>
                      <v:textbox style="mso-next-textbox:#_x0000_s1889" inset="0,0,0,0">
                        <w:txbxContent>
                          <w:p w:rsidR="00E353DD" w:rsidRPr="00053113" w:rsidRDefault="00E353DD" w:rsidP="006B3A7A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12</w:t>
                            </w:r>
                          </w:p>
                        </w:txbxContent>
                      </v:textbox>
                    </v:roundrect>
                    <v:roundrect id="_x0000_s1890" style="position:absolute;left:3764;top:12807;width:343;height:329" arcsize="10923f" strokecolor="red">
                      <v:shadow on="t"/>
                      <v:textbox style="mso-next-textbox:#_x0000_s1890" inset="0,0,0,0">
                        <w:txbxContent>
                          <w:p w:rsidR="00E353DD" w:rsidRPr="00053113" w:rsidRDefault="00E353DD" w:rsidP="006B3A7A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xbxContent>
                      </v:textbox>
                    </v:roundrect>
                    <v:roundrect id="_x0000_s1891" style="position:absolute;left:4342;top:13324;width:343;height:329" arcsize="10923f" strokecolor="red">
                      <v:shadow on="t"/>
                      <v:textbox style="mso-next-textbox:#_x0000_s1891" inset="0,0,0,0">
                        <w:txbxContent>
                          <w:p w:rsidR="00E353DD" w:rsidRPr="00053113" w:rsidRDefault="00E353DD" w:rsidP="006B3A7A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xbxContent>
                      </v:textbox>
                    </v:roundrect>
                    <v:roundrect id="_x0000_s1892" style="position:absolute;left:4519;top:13973;width:343;height:329" arcsize="10923f" strokecolor="red">
                      <v:shadow on="t"/>
                      <v:textbox style="mso-next-textbox:#_x0000_s1892" inset="0,0,0,0">
                        <w:txbxContent>
                          <w:p w:rsidR="00E353DD" w:rsidRPr="00053113" w:rsidRDefault="00E353DD" w:rsidP="006B3A7A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xbxContent>
                      </v:textbox>
                    </v:roundrect>
                  </v:group>
                  <v:shape id="_x0000_s1893" type="#_x0000_t32" style="position:absolute;left:4258;top:14693;width:128;height:106" o:connectortype="straight" strokecolor="red" strokeweight="4pt">
                    <v:shadow on="t"/>
                  </v:shape>
                  <v:shape id="_x0000_s1894" type="#_x0000_t32" style="position:absolute;left:3840;top:15101;width:60;height:151" o:connectortype="straight" strokecolor="red" strokeweight="4pt">
                    <v:shadow on="t"/>
                  </v:shape>
                  <v:shape id="_x0000_s1895" type="#_x0000_t32" style="position:absolute;left:3277;top:15235;width:0;height:169" o:connectortype="straight" strokecolor="red" strokeweight="4pt">
                    <v:shadow on="t"/>
                  </v:shape>
                  <v:shape id="_x0000_s1896" type="#_x0000_t32" style="position:absolute;left:2685;top:15101;width:71;height:169;flip:x" o:connectortype="straight" strokecolor="red" strokeweight="4pt">
                    <v:shadow on="t"/>
                  </v:shape>
                  <v:shape id="_x0000_s1897" type="#_x0000_t32" style="position:absolute;left:2231;top:14738;width:182;height:124;flip:x" o:connectortype="straight" strokecolor="red" strokeweight="4pt">
                    <v:shadow on="t"/>
                  </v:shape>
                  <v:shape id="_x0000_s1898" type="#_x0000_t32" style="position:absolute;left:2031;top:14183;width:200;height:0;flip:x" o:connectortype="straight" strokecolor="red" strokeweight="4pt">
                    <v:shadow on="t"/>
                  </v:shape>
                  <v:shape id="_x0000_s1899" type="#_x0000_t32" style="position:absolute;left:2749;top:13099;width:60;height:151" o:connectortype="straight" strokecolor="red" strokeweight="4pt">
                    <v:shadow on="t"/>
                  </v:shape>
                  <v:shape id="_x0000_s1900" type="#_x0000_t32" style="position:absolute;left:2210;top:13578;width:128;height:106" o:connectortype="straight" strokecolor="red" strokeweight="4pt">
                    <v:shadow on="t"/>
                  </v:shape>
                </v:group>
              </v:group>
              <v:oval id="_x0000_s1901" style="position:absolute;left:3200;top:14120;width:187;height:182" fillcolor="#1f497d [3215]" strokecolor="red"/>
            </v:group>
            <v:roundrect id="_x0000_s1902" style="position:absolute;left:1352;top:786;width:219;height:207" arcsize="10923f" strokecolor="red">
              <v:textbox style="mso-next-textbox:#_x0000_s1902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11</w:t>
                    </w:r>
                  </w:p>
                </w:txbxContent>
              </v:textbox>
            </v:roundrect>
            <v:roundrect id="_x0000_s1903" style="position:absolute;left:978;top:1106;width:218;height:207" arcsize="10923f" strokecolor="red">
              <v:textbox style="mso-next-textbox:#_x0000_s1903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10</w:t>
                    </w:r>
                  </w:p>
                </w:txbxContent>
              </v:textbox>
            </v:roundrect>
            <v:roundrect id="_x0000_s1904" style="position:absolute;left:2549;top:1973;width:218;height:207" arcsize="10923f" strokecolor="red">
              <v:textbox style="mso-next-textbox:#_x0000_s1904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4</w:t>
                    </w:r>
                  </w:p>
                </w:txbxContent>
              </v:textbox>
            </v:roundrect>
            <v:roundrect id="_x0000_s1905" style="position:absolute;left:2208;top:2315;width:219;height:207" arcsize="10923f" strokecolor="red">
              <v:textbox style="mso-next-textbox:#_x0000_s1905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5</w:t>
                    </w:r>
                  </w:p>
                </w:txbxContent>
              </v:textbox>
            </v:roundrect>
            <v:roundrect id="_x0000_s1906" style="position:absolute;left:1318;top:2315;width:219;height:207" arcsize="10923f" strokecolor="red">
              <v:textbox style="mso-next-textbox:#_x0000_s1906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7</w:t>
                    </w:r>
                  </w:p>
                </w:txbxContent>
              </v:textbox>
            </v:roundrect>
            <v:roundrect id="_x0000_s1907" style="position:absolute;left:864;top:1548;width:219;height:207" arcsize="10923f" strokecolor="red">
              <v:textbox style="mso-next-textbox:#_x0000_s1907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9</w:t>
                    </w:r>
                  </w:p>
                </w:txbxContent>
              </v:textbox>
            </v:roundrect>
            <v:roundrect id="_x0000_s1908" style="position:absolute;left:1029;top:2040;width:218;height:207" arcsize="10923f" strokecolor="red">
              <v:textbox style="mso-next-textbox:#_x0000_s1908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8</w:t>
                    </w:r>
                  </w:p>
                </w:txbxContent>
              </v:textbox>
            </v:roundrect>
            <w10:wrap type="none"/>
            <w10:anchorlock/>
          </v:group>
        </w:pict>
      </w:r>
      <w:r w:rsidR="006B3A7A">
        <w:rPr>
          <w:rFonts w:ascii="Cambria Math" w:hAnsi="Cambria Math"/>
          <w:sz w:val="28"/>
        </w:rPr>
        <w:tab/>
      </w:r>
      <w:r w:rsidR="006B3A7A"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group id="_x0000_s1843" style="width:79.55pt;height:78.45pt;mso-position-horizontal-relative:char;mso-position-vertical-relative:line" coordorigin="864,674" coordsize="2017,1954">
            <v:roundrect id="_x0000_s1844" style="position:absolute;left:1766;top:2421;width:218;height:207" arcsize="10923f" strokecolor="red">
              <v:shadow on="t"/>
              <v:textbox style="mso-next-textbox:#_x0000_s1844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6</w:t>
                    </w:r>
                  </w:p>
                </w:txbxContent>
              </v:textbox>
            </v:roundrect>
            <v:group id="_x0000_s1845" style="position:absolute;left:1075;top:674;width:1806;height:1747" coordorigin="2031,12629" coordsize="2831,2775">
              <v:group id="_x0000_s1846" style="position:absolute;left:2031;top:12629;width:2831;height:2775" coordorigin="2031,12629" coordsize="2831,2775">
                <v:oval id="_x0000_s1847" style="position:absolute;left:2062;top:13002;width:2475;height:2384" strokecolor="red">
                  <v:shadow on="t"/>
                </v:oval>
                <v:group id="_x0000_s1848" style="position:absolute;left:2031;top:12629;width:2831;height:2775" coordorigin="2031,12629" coordsize="2831,2775">
                  <v:group id="_x0000_s1849" style="position:absolute;left:3097;top:12629;width:1765;height:1673" coordorigin="3097,12629" coordsize="1765,1673">
                    <v:shape id="_x0000_s1850" type="#_x0000_t32" style="position:absolute;left:3277;top:12940;width:0;height:196" o:connectortype="straight" strokecolor="red" strokeweight="3pt">
                      <v:shadow on="t"/>
                    </v:shape>
                    <v:shape id="_x0000_s1851" type="#_x0000_t32" style="position:absolute;left:3672;top:13054;width:136;height:196;flip:x" o:connectortype="straight" strokecolor="red" strokeweight="3pt">
                      <v:shadow on="t"/>
                    </v:shape>
                    <v:shape id="_x0000_s1852" type="#_x0000_t32" style="position:absolute;left:4204;top:13560;width:182;height:93;flip:x" o:connectortype="straight" strokecolor="red" strokeweight="3pt">
                      <v:shadow on="t"/>
                    </v:shape>
                    <v:shape id="_x0000_s1853" type="#_x0000_t32" style="position:absolute;left:4359;top:14120;width:183;height:1;flip:x" o:connectortype="straight" strokecolor="red" strokeweight="3pt">
                      <v:shadow on="t"/>
                    </v:shape>
                    <v:roundrect id="_x0000_s1854" style="position:absolute;left:3097;top:12629;width:343;height:329" arcsize="10923f" strokecolor="red">
                      <v:shadow on="t"/>
                      <v:textbox style="mso-next-textbox:#_x0000_s1854" inset="0,0,0,0">
                        <w:txbxContent>
                          <w:p w:rsidR="00E353DD" w:rsidRPr="00053113" w:rsidRDefault="00E353DD" w:rsidP="006B3A7A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12</w:t>
                            </w:r>
                          </w:p>
                        </w:txbxContent>
                      </v:textbox>
                    </v:roundrect>
                    <v:roundrect id="_x0000_s1855" style="position:absolute;left:3764;top:12807;width:343;height:329" arcsize="10923f" strokecolor="red">
                      <v:shadow on="t"/>
                      <v:textbox style="mso-next-textbox:#_x0000_s1855" inset="0,0,0,0">
                        <w:txbxContent>
                          <w:p w:rsidR="00E353DD" w:rsidRPr="00053113" w:rsidRDefault="00E353DD" w:rsidP="006B3A7A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xbxContent>
                      </v:textbox>
                    </v:roundrect>
                    <v:roundrect id="_x0000_s1856" style="position:absolute;left:4342;top:13324;width:343;height:329" arcsize="10923f" strokecolor="red">
                      <v:shadow on="t"/>
                      <v:textbox style="mso-next-textbox:#_x0000_s1856" inset="0,0,0,0">
                        <w:txbxContent>
                          <w:p w:rsidR="00E353DD" w:rsidRPr="00053113" w:rsidRDefault="00E353DD" w:rsidP="006B3A7A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xbxContent>
                      </v:textbox>
                    </v:roundrect>
                    <v:roundrect id="_x0000_s1857" style="position:absolute;left:4519;top:13973;width:343;height:329" arcsize="10923f" strokecolor="red">
                      <v:shadow on="t"/>
                      <v:textbox style="mso-next-textbox:#_x0000_s1857" inset="0,0,0,0">
                        <w:txbxContent>
                          <w:p w:rsidR="00E353DD" w:rsidRPr="00053113" w:rsidRDefault="00E353DD" w:rsidP="006B3A7A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xbxContent>
                      </v:textbox>
                    </v:roundrect>
                  </v:group>
                  <v:shape id="_x0000_s1858" type="#_x0000_t32" style="position:absolute;left:4258;top:14693;width:128;height:106" o:connectortype="straight" strokecolor="red" strokeweight="4pt">
                    <v:shadow on="t"/>
                  </v:shape>
                  <v:shape id="_x0000_s1859" type="#_x0000_t32" style="position:absolute;left:3840;top:15101;width:60;height:151" o:connectortype="straight" strokecolor="red" strokeweight="4pt">
                    <v:shadow on="t"/>
                  </v:shape>
                  <v:shape id="_x0000_s1860" type="#_x0000_t32" style="position:absolute;left:3277;top:15235;width:0;height:169" o:connectortype="straight" strokecolor="red" strokeweight="4pt">
                    <v:shadow on="t"/>
                  </v:shape>
                  <v:shape id="_x0000_s1861" type="#_x0000_t32" style="position:absolute;left:2685;top:15101;width:71;height:169;flip:x" o:connectortype="straight" strokecolor="red" strokeweight="4pt">
                    <v:shadow on="t"/>
                  </v:shape>
                  <v:shape id="_x0000_s1862" type="#_x0000_t32" style="position:absolute;left:2231;top:14738;width:182;height:124;flip:x" o:connectortype="straight" strokecolor="red" strokeweight="4pt">
                    <v:shadow on="t"/>
                  </v:shape>
                  <v:shape id="_x0000_s1863" type="#_x0000_t32" style="position:absolute;left:2031;top:14183;width:200;height:0;flip:x" o:connectortype="straight" strokecolor="red" strokeweight="4pt">
                    <v:shadow on="t"/>
                  </v:shape>
                  <v:shape id="_x0000_s1864" type="#_x0000_t32" style="position:absolute;left:2749;top:13099;width:60;height:151" o:connectortype="straight" strokecolor="red" strokeweight="4pt">
                    <v:shadow on="t"/>
                  </v:shape>
                  <v:shape id="_x0000_s1865" type="#_x0000_t32" style="position:absolute;left:2210;top:13578;width:128;height:106" o:connectortype="straight" strokecolor="red" strokeweight="4pt">
                    <v:shadow on="t"/>
                  </v:shape>
                </v:group>
              </v:group>
              <v:oval id="_x0000_s1866" style="position:absolute;left:3200;top:14120;width:187;height:182" fillcolor="#1f497d [3215]" strokecolor="red"/>
            </v:group>
            <v:roundrect id="_x0000_s1867" style="position:absolute;left:1352;top:786;width:219;height:207" arcsize="10923f" strokecolor="red">
              <v:textbox style="mso-next-textbox:#_x0000_s1867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11</w:t>
                    </w:r>
                  </w:p>
                </w:txbxContent>
              </v:textbox>
            </v:roundrect>
            <v:roundrect id="_x0000_s1868" style="position:absolute;left:978;top:1106;width:218;height:207" arcsize="10923f" strokecolor="red">
              <v:textbox style="mso-next-textbox:#_x0000_s1868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10</w:t>
                    </w:r>
                  </w:p>
                </w:txbxContent>
              </v:textbox>
            </v:roundrect>
            <v:roundrect id="_x0000_s1869" style="position:absolute;left:2549;top:1973;width:218;height:207" arcsize="10923f" strokecolor="red">
              <v:textbox style="mso-next-textbox:#_x0000_s1869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4</w:t>
                    </w:r>
                  </w:p>
                </w:txbxContent>
              </v:textbox>
            </v:roundrect>
            <v:roundrect id="_x0000_s1870" style="position:absolute;left:2208;top:2315;width:219;height:207" arcsize="10923f" strokecolor="red">
              <v:textbox style="mso-next-textbox:#_x0000_s1870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5</w:t>
                    </w:r>
                  </w:p>
                </w:txbxContent>
              </v:textbox>
            </v:roundrect>
            <v:roundrect id="_x0000_s1871" style="position:absolute;left:1318;top:2315;width:219;height:207" arcsize="10923f" strokecolor="red">
              <v:textbox style="mso-next-textbox:#_x0000_s1871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7</w:t>
                    </w:r>
                  </w:p>
                </w:txbxContent>
              </v:textbox>
            </v:roundrect>
            <v:roundrect id="_x0000_s1872" style="position:absolute;left:864;top:1548;width:219;height:207" arcsize="10923f" strokecolor="red">
              <v:textbox style="mso-next-textbox:#_x0000_s1872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9</w:t>
                    </w:r>
                  </w:p>
                </w:txbxContent>
              </v:textbox>
            </v:roundrect>
            <v:roundrect id="_x0000_s1873" style="position:absolute;left:1029;top:2040;width:218;height:207" arcsize="10923f" strokecolor="red">
              <v:textbox style="mso-next-textbox:#_x0000_s1873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8</w:t>
                    </w:r>
                  </w:p>
                </w:txbxContent>
              </v:textbox>
            </v:roundrect>
            <w10:wrap type="none"/>
            <w10:anchorlock/>
          </v:group>
        </w:pict>
      </w:r>
    </w:p>
    <w:p w:rsidR="006B3A7A" w:rsidRDefault="001345C1" w:rsidP="006B3A7A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446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D26050" w:rsidRDefault="00E353DD" w:rsidP="006B3A7A">
                  <w:pPr>
                    <w:pStyle w:val="AralkYok"/>
                    <w:jc w:val="center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>12 :20</w:t>
                  </w:r>
                </w:p>
              </w:txbxContent>
            </v:textbox>
            <w10:wrap type="none"/>
            <w10:anchorlock/>
          </v:roundrect>
        </w:pict>
      </w:r>
      <w:r w:rsidR="006B3A7A">
        <w:rPr>
          <w:rFonts w:ascii="Cambria Math" w:hAnsi="Cambria Math"/>
          <w:sz w:val="28"/>
        </w:rPr>
        <w:tab/>
      </w:r>
      <w:r w:rsidR="006B3A7A">
        <w:rPr>
          <w:rFonts w:ascii="Cambria Math" w:hAnsi="Cambria Math"/>
          <w:sz w:val="28"/>
        </w:rPr>
        <w:tab/>
      </w:r>
      <w:r w:rsidR="006B3A7A"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445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D26050" w:rsidRDefault="00E353DD" w:rsidP="006B3A7A">
                  <w:pPr>
                    <w:pStyle w:val="AralkYok"/>
                    <w:jc w:val="center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>02:25</w:t>
                  </w:r>
                </w:p>
              </w:txbxContent>
            </v:textbox>
            <w10:wrap type="none"/>
            <w10:anchorlock/>
          </v:roundrect>
        </w:pict>
      </w:r>
      <w:r w:rsidR="006B3A7A">
        <w:rPr>
          <w:rFonts w:ascii="Cambria Math" w:hAnsi="Cambria Math"/>
          <w:sz w:val="28"/>
        </w:rPr>
        <w:tab/>
      </w:r>
      <w:r w:rsidR="006B3A7A">
        <w:rPr>
          <w:rFonts w:ascii="Cambria Math" w:hAnsi="Cambria Math"/>
          <w:sz w:val="28"/>
        </w:rPr>
        <w:tab/>
        <w:t xml:space="preserve">     </w:t>
      </w:r>
    </w:p>
    <w:p w:rsidR="006B3A7A" w:rsidRPr="00AD6DE9" w:rsidRDefault="001345C1" w:rsidP="006B3A7A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444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6B3A7A"/>
              </w:txbxContent>
            </v:textbox>
            <w10:wrap type="none"/>
            <w10:anchorlock/>
          </v:roundrect>
        </w:pict>
      </w:r>
      <w:r w:rsidR="006B3A7A"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443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6B3A7A"/>
              </w:txbxContent>
            </v:textbox>
            <w10:wrap type="none"/>
            <w10:anchorlock/>
          </v:roundrect>
        </w:pict>
      </w:r>
    </w:p>
    <w:p w:rsidR="006B3A7A" w:rsidRDefault="001345C1" w:rsidP="006B3A7A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group id="_x0000_s1944" style="width:79.55pt;height:78.45pt;mso-position-horizontal-relative:char;mso-position-vertical-relative:line" coordorigin="864,674" coordsize="2017,1954">
            <v:roundrect id="_x0000_s1945" style="position:absolute;left:1766;top:2421;width:218;height:207" arcsize="10923f" strokecolor="red">
              <v:shadow on="t"/>
              <v:textbox style="mso-next-textbox:#_x0000_s1945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6</w:t>
                    </w:r>
                  </w:p>
                </w:txbxContent>
              </v:textbox>
            </v:roundrect>
            <v:group id="_x0000_s1946" style="position:absolute;left:1075;top:674;width:1806;height:1747" coordorigin="2031,12629" coordsize="2831,2775">
              <v:group id="_x0000_s1947" style="position:absolute;left:2031;top:12629;width:2831;height:2775" coordorigin="2031,12629" coordsize="2831,2775">
                <v:oval id="_x0000_s1948" style="position:absolute;left:2062;top:13002;width:2475;height:2384" strokecolor="red">
                  <v:shadow on="t"/>
                </v:oval>
                <v:group id="_x0000_s1949" style="position:absolute;left:2031;top:12629;width:2831;height:2775" coordorigin="2031,12629" coordsize="2831,2775">
                  <v:group id="_x0000_s1950" style="position:absolute;left:3097;top:12629;width:1765;height:1673" coordorigin="3097,12629" coordsize="1765,1673">
                    <v:shape id="_x0000_s1951" type="#_x0000_t32" style="position:absolute;left:3277;top:12940;width:0;height:196" o:connectortype="straight" strokecolor="red" strokeweight="3pt">
                      <v:shadow on="t"/>
                    </v:shape>
                    <v:shape id="_x0000_s1952" type="#_x0000_t32" style="position:absolute;left:3672;top:13054;width:136;height:196;flip:x" o:connectortype="straight" strokecolor="red" strokeweight="3pt">
                      <v:shadow on="t"/>
                    </v:shape>
                    <v:shape id="_x0000_s1953" type="#_x0000_t32" style="position:absolute;left:4204;top:13560;width:182;height:93;flip:x" o:connectortype="straight" strokecolor="red" strokeweight="3pt">
                      <v:shadow on="t"/>
                    </v:shape>
                    <v:shape id="_x0000_s1954" type="#_x0000_t32" style="position:absolute;left:4359;top:14120;width:183;height:1;flip:x" o:connectortype="straight" strokecolor="red" strokeweight="3pt">
                      <v:shadow on="t"/>
                    </v:shape>
                    <v:roundrect id="_x0000_s1955" style="position:absolute;left:3097;top:12629;width:343;height:329" arcsize="10923f" strokecolor="red">
                      <v:shadow on="t"/>
                      <v:textbox style="mso-next-textbox:#_x0000_s1955" inset="0,0,0,0">
                        <w:txbxContent>
                          <w:p w:rsidR="00E353DD" w:rsidRPr="00053113" w:rsidRDefault="00E353DD" w:rsidP="006B3A7A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12</w:t>
                            </w:r>
                          </w:p>
                        </w:txbxContent>
                      </v:textbox>
                    </v:roundrect>
                    <v:roundrect id="_x0000_s1956" style="position:absolute;left:3764;top:12807;width:343;height:329" arcsize="10923f" strokecolor="red">
                      <v:shadow on="t"/>
                      <v:textbox style="mso-next-textbox:#_x0000_s1956" inset="0,0,0,0">
                        <w:txbxContent>
                          <w:p w:rsidR="00E353DD" w:rsidRPr="00053113" w:rsidRDefault="00E353DD" w:rsidP="006B3A7A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xbxContent>
                      </v:textbox>
                    </v:roundrect>
                    <v:roundrect id="_x0000_s1957" style="position:absolute;left:4342;top:13324;width:343;height:329" arcsize="10923f" strokecolor="red">
                      <v:shadow on="t"/>
                      <v:textbox style="mso-next-textbox:#_x0000_s1957" inset="0,0,0,0">
                        <w:txbxContent>
                          <w:p w:rsidR="00E353DD" w:rsidRPr="00053113" w:rsidRDefault="00E353DD" w:rsidP="006B3A7A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xbxContent>
                      </v:textbox>
                    </v:roundrect>
                    <v:roundrect id="_x0000_s1958" style="position:absolute;left:4519;top:13973;width:343;height:329" arcsize="10923f" strokecolor="red">
                      <v:shadow on="t"/>
                      <v:textbox style="mso-next-textbox:#_x0000_s1958" inset="0,0,0,0">
                        <w:txbxContent>
                          <w:p w:rsidR="00E353DD" w:rsidRPr="00053113" w:rsidRDefault="00E353DD" w:rsidP="006B3A7A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xbxContent>
                      </v:textbox>
                    </v:roundrect>
                  </v:group>
                  <v:shape id="_x0000_s1959" type="#_x0000_t32" style="position:absolute;left:4258;top:14693;width:128;height:106" o:connectortype="straight" strokecolor="red" strokeweight="4pt">
                    <v:shadow on="t"/>
                  </v:shape>
                  <v:shape id="_x0000_s1960" type="#_x0000_t32" style="position:absolute;left:3840;top:15101;width:60;height:151" o:connectortype="straight" strokecolor="red" strokeweight="4pt">
                    <v:shadow on="t"/>
                  </v:shape>
                  <v:shape id="_x0000_s1961" type="#_x0000_t32" style="position:absolute;left:3277;top:15235;width:0;height:169" o:connectortype="straight" strokecolor="red" strokeweight="4pt">
                    <v:shadow on="t"/>
                  </v:shape>
                  <v:shape id="_x0000_s1962" type="#_x0000_t32" style="position:absolute;left:2685;top:15101;width:71;height:169;flip:x" o:connectortype="straight" strokecolor="red" strokeweight="4pt">
                    <v:shadow on="t"/>
                  </v:shape>
                  <v:shape id="_x0000_s1963" type="#_x0000_t32" style="position:absolute;left:2231;top:14738;width:182;height:124;flip:x" o:connectortype="straight" strokecolor="red" strokeweight="4pt">
                    <v:shadow on="t"/>
                  </v:shape>
                  <v:shape id="_x0000_s1964" type="#_x0000_t32" style="position:absolute;left:2031;top:14183;width:200;height:0;flip:x" o:connectortype="straight" strokecolor="red" strokeweight="4pt">
                    <v:shadow on="t"/>
                  </v:shape>
                  <v:shape id="_x0000_s1965" type="#_x0000_t32" style="position:absolute;left:2749;top:13099;width:60;height:151" o:connectortype="straight" strokecolor="red" strokeweight="4pt">
                    <v:shadow on="t"/>
                  </v:shape>
                  <v:shape id="_x0000_s1966" type="#_x0000_t32" style="position:absolute;left:2210;top:13578;width:128;height:106" o:connectortype="straight" strokecolor="red" strokeweight="4pt">
                    <v:shadow on="t"/>
                  </v:shape>
                </v:group>
              </v:group>
              <v:oval id="_x0000_s1967" style="position:absolute;left:3200;top:14120;width:187;height:182" fillcolor="#1f497d [3215]" strokecolor="red"/>
            </v:group>
            <v:roundrect id="_x0000_s1968" style="position:absolute;left:1352;top:786;width:219;height:207" arcsize="10923f" strokecolor="red">
              <v:textbox style="mso-next-textbox:#_x0000_s1968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11</w:t>
                    </w:r>
                  </w:p>
                </w:txbxContent>
              </v:textbox>
            </v:roundrect>
            <v:roundrect id="_x0000_s1969" style="position:absolute;left:978;top:1106;width:218;height:207" arcsize="10923f" strokecolor="red">
              <v:textbox style="mso-next-textbox:#_x0000_s1969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10</w:t>
                    </w:r>
                  </w:p>
                </w:txbxContent>
              </v:textbox>
            </v:roundrect>
            <v:roundrect id="_x0000_s1970" style="position:absolute;left:2549;top:1973;width:218;height:207" arcsize="10923f" strokecolor="red">
              <v:textbox style="mso-next-textbox:#_x0000_s1970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4</w:t>
                    </w:r>
                  </w:p>
                </w:txbxContent>
              </v:textbox>
            </v:roundrect>
            <v:roundrect id="_x0000_s1971" style="position:absolute;left:2208;top:2315;width:219;height:207" arcsize="10923f" strokecolor="red">
              <v:textbox style="mso-next-textbox:#_x0000_s1971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5</w:t>
                    </w:r>
                  </w:p>
                </w:txbxContent>
              </v:textbox>
            </v:roundrect>
            <v:roundrect id="_x0000_s1972" style="position:absolute;left:1318;top:2315;width:219;height:207" arcsize="10923f" strokecolor="red">
              <v:textbox style="mso-next-textbox:#_x0000_s1972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7</w:t>
                    </w:r>
                  </w:p>
                </w:txbxContent>
              </v:textbox>
            </v:roundrect>
            <v:roundrect id="_x0000_s1973" style="position:absolute;left:864;top:1548;width:219;height:207" arcsize="10923f" strokecolor="red">
              <v:textbox style="mso-next-textbox:#_x0000_s1973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9</w:t>
                    </w:r>
                  </w:p>
                </w:txbxContent>
              </v:textbox>
            </v:roundrect>
            <v:roundrect id="_x0000_s1974" style="position:absolute;left:1029;top:2040;width:218;height:207" arcsize="10923f" strokecolor="red">
              <v:textbox style="mso-next-textbox:#_x0000_s1974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8</w:t>
                    </w:r>
                  </w:p>
                </w:txbxContent>
              </v:textbox>
            </v:roundrect>
            <w10:wrap type="none"/>
            <w10:anchorlock/>
          </v:group>
        </w:pict>
      </w:r>
      <w:r w:rsidR="006B3A7A">
        <w:rPr>
          <w:rFonts w:ascii="Cambria Math" w:hAnsi="Cambria Math"/>
          <w:sz w:val="28"/>
        </w:rPr>
        <w:tab/>
      </w:r>
      <w:r w:rsidR="006B3A7A"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group id="_x0000_s1909" style="width:79.55pt;height:78.45pt;mso-position-horizontal-relative:char;mso-position-vertical-relative:line" coordorigin="864,674" coordsize="2017,1954">
            <v:roundrect id="_x0000_s1910" style="position:absolute;left:1766;top:2421;width:218;height:207" arcsize="10923f" strokecolor="red">
              <v:shadow on="t"/>
              <v:textbox style="mso-next-textbox:#_x0000_s1910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6</w:t>
                    </w:r>
                  </w:p>
                </w:txbxContent>
              </v:textbox>
            </v:roundrect>
            <v:group id="_x0000_s1911" style="position:absolute;left:1075;top:674;width:1806;height:1747" coordorigin="2031,12629" coordsize="2831,2775">
              <v:group id="_x0000_s1912" style="position:absolute;left:2031;top:12629;width:2831;height:2775" coordorigin="2031,12629" coordsize="2831,2775">
                <v:oval id="_x0000_s1913" style="position:absolute;left:2062;top:13002;width:2475;height:2384" strokecolor="red">
                  <v:shadow on="t"/>
                </v:oval>
                <v:group id="_x0000_s1914" style="position:absolute;left:2031;top:12629;width:2831;height:2775" coordorigin="2031,12629" coordsize="2831,2775">
                  <v:group id="_x0000_s1915" style="position:absolute;left:3097;top:12629;width:1765;height:1673" coordorigin="3097,12629" coordsize="1765,1673">
                    <v:shape id="_x0000_s1916" type="#_x0000_t32" style="position:absolute;left:3277;top:12940;width:0;height:196" o:connectortype="straight" strokecolor="red" strokeweight="3pt">
                      <v:shadow on="t"/>
                    </v:shape>
                    <v:shape id="_x0000_s1917" type="#_x0000_t32" style="position:absolute;left:3672;top:13054;width:136;height:196;flip:x" o:connectortype="straight" strokecolor="red" strokeweight="3pt">
                      <v:shadow on="t"/>
                    </v:shape>
                    <v:shape id="_x0000_s1918" type="#_x0000_t32" style="position:absolute;left:4204;top:13560;width:182;height:93;flip:x" o:connectortype="straight" strokecolor="red" strokeweight="3pt">
                      <v:shadow on="t"/>
                    </v:shape>
                    <v:shape id="_x0000_s1919" type="#_x0000_t32" style="position:absolute;left:4359;top:14120;width:183;height:1;flip:x" o:connectortype="straight" strokecolor="red" strokeweight="3pt">
                      <v:shadow on="t"/>
                    </v:shape>
                    <v:roundrect id="_x0000_s1920" style="position:absolute;left:3097;top:12629;width:343;height:329" arcsize="10923f" strokecolor="red">
                      <v:shadow on="t"/>
                      <v:textbox style="mso-next-textbox:#_x0000_s1920" inset="0,0,0,0">
                        <w:txbxContent>
                          <w:p w:rsidR="00E353DD" w:rsidRPr="00053113" w:rsidRDefault="00E353DD" w:rsidP="006B3A7A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12</w:t>
                            </w:r>
                          </w:p>
                        </w:txbxContent>
                      </v:textbox>
                    </v:roundrect>
                    <v:roundrect id="_x0000_s1921" style="position:absolute;left:3764;top:12807;width:343;height:329" arcsize="10923f" strokecolor="red">
                      <v:shadow on="t"/>
                      <v:textbox style="mso-next-textbox:#_x0000_s1921" inset="0,0,0,0">
                        <w:txbxContent>
                          <w:p w:rsidR="00E353DD" w:rsidRPr="00053113" w:rsidRDefault="00E353DD" w:rsidP="006B3A7A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xbxContent>
                      </v:textbox>
                    </v:roundrect>
                    <v:roundrect id="_x0000_s1922" style="position:absolute;left:4342;top:13324;width:343;height:329" arcsize="10923f" strokecolor="red">
                      <v:shadow on="t"/>
                      <v:textbox style="mso-next-textbox:#_x0000_s1922" inset="0,0,0,0">
                        <w:txbxContent>
                          <w:p w:rsidR="00E353DD" w:rsidRPr="00053113" w:rsidRDefault="00E353DD" w:rsidP="006B3A7A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xbxContent>
                      </v:textbox>
                    </v:roundrect>
                    <v:roundrect id="_x0000_s1923" style="position:absolute;left:4519;top:13973;width:343;height:329" arcsize="10923f" strokecolor="red">
                      <v:shadow on="t"/>
                      <v:textbox style="mso-next-textbox:#_x0000_s1923" inset="0,0,0,0">
                        <w:txbxContent>
                          <w:p w:rsidR="00E353DD" w:rsidRPr="00053113" w:rsidRDefault="00E353DD" w:rsidP="006B3A7A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xbxContent>
                      </v:textbox>
                    </v:roundrect>
                  </v:group>
                  <v:shape id="_x0000_s1924" type="#_x0000_t32" style="position:absolute;left:4258;top:14693;width:128;height:106" o:connectortype="straight" strokecolor="red" strokeweight="4pt">
                    <v:shadow on="t"/>
                  </v:shape>
                  <v:shape id="_x0000_s1925" type="#_x0000_t32" style="position:absolute;left:3840;top:15101;width:60;height:151" o:connectortype="straight" strokecolor="red" strokeweight="4pt">
                    <v:shadow on="t"/>
                  </v:shape>
                  <v:shape id="_x0000_s1926" type="#_x0000_t32" style="position:absolute;left:3277;top:15235;width:0;height:169" o:connectortype="straight" strokecolor="red" strokeweight="4pt">
                    <v:shadow on="t"/>
                  </v:shape>
                  <v:shape id="_x0000_s1927" type="#_x0000_t32" style="position:absolute;left:2685;top:15101;width:71;height:169;flip:x" o:connectortype="straight" strokecolor="red" strokeweight="4pt">
                    <v:shadow on="t"/>
                  </v:shape>
                  <v:shape id="_x0000_s1928" type="#_x0000_t32" style="position:absolute;left:2231;top:14738;width:182;height:124;flip:x" o:connectortype="straight" strokecolor="red" strokeweight="4pt">
                    <v:shadow on="t"/>
                  </v:shape>
                  <v:shape id="_x0000_s1929" type="#_x0000_t32" style="position:absolute;left:2031;top:14183;width:200;height:0;flip:x" o:connectortype="straight" strokecolor="red" strokeweight="4pt">
                    <v:shadow on="t"/>
                  </v:shape>
                  <v:shape id="_x0000_s1930" type="#_x0000_t32" style="position:absolute;left:2749;top:13099;width:60;height:151" o:connectortype="straight" strokecolor="red" strokeweight="4pt">
                    <v:shadow on="t"/>
                  </v:shape>
                  <v:shape id="_x0000_s1931" type="#_x0000_t32" style="position:absolute;left:2210;top:13578;width:128;height:106" o:connectortype="straight" strokecolor="red" strokeweight="4pt">
                    <v:shadow on="t"/>
                  </v:shape>
                </v:group>
              </v:group>
              <v:oval id="_x0000_s1932" style="position:absolute;left:3200;top:14120;width:187;height:182" fillcolor="#1f497d [3215]" strokecolor="red"/>
            </v:group>
            <v:roundrect id="_x0000_s1933" style="position:absolute;left:1352;top:786;width:219;height:207" arcsize="10923f" strokecolor="red">
              <v:textbox style="mso-next-textbox:#_x0000_s1933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11</w:t>
                    </w:r>
                  </w:p>
                </w:txbxContent>
              </v:textbox>
            </v:roundrect>
            <v:roundrect id="_x0000_s1934" style="position:absolute;left:978;top:1106;width:218;height:207" arcsize="10923f" strokecolor="red">
              <v:textbox style="mso-next-textbox:#_x0000_s1934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10</w:t>
                    </w:r>
                  </w:p>
                </w:txbxContent>
              </v:textbox>
            </v:roundrect>
            <v:roundrect id="_x0000_s1935" style="position:absolute;left:2549;top:1973;width:218;height:207" arcsize="10923f" strokecolor="red">
              <v:textbox style="mso-next-textbox:#_x0000_s1935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4</w:t>
                    </w:r>
                  </w:p>
                </w:txbxContent>
              </v:textbox>
            </v:roundrect>
            <v:roundrect id="_x0000_s1936" style="position:absolute;left:2208;top:2315;width:219;height:207" arcsize="10923f" strokecolor="red">
              <v:textbox style="mso-next-textbox:#_x0000_s1936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5</w:t>
                    </w:r>
                  </w:p>
                </w:txbxContent>
              </v:textbox>
            </v:roundrect>
            <v:roundrect id="_x0000_s1937" style="position:absolute;left:1318;top:2315;width:219;height:207" arcsize="10923f" strokecolor="red">
              <v:textbox style="mso-next-textbox:#_x0000_s1937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7</w:t>
                    </w:r>
                  </w:p>
                </w:txbxContent>
              </v:textbox>
            </v:roundrect>
            <v:roundrect id="_x0000_s1938" style="position:absolute;left:864;top:1548;width:219;height:207" arcsize="10923f" strokecolor="red">
              <v:textbox style="mso-next-textbox:#_x0000_s1938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9</w:t>
                    </w:r>
                  </w:p>
                </w:txbxContent>
              </v:textbox>
            </v:roundrect>
            <v:roundrect id="_x0000_s1939" style="position:absolute;left:1029;top:2040;width:218;height:207" arcsize="10923f" strokecolor="red">
              <v:textbox style="mso-next-textbox:#_x0000_s1939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8</w:t>
                    </w:r>
                  </w:p>
                </w:txbxContent>
              </v:textbox>
            </v:roundrect>
            <w10:wrap type="none"/>
            <w10:anchorlock/>
          </v:group>
        </w:pict>
      </w:r>
    </w:p>
    <w:p w:rsidR="006B3A7A" w:rsidRDefault="009262EC" w:rsidP="006B3A7A">
      <w:pPr>
        <w:pStyle w:val="AralkYok"/>
        <w:rPr>
          <w:rFonts w:ascii="Cambria Math" w:hAnsi="Cambria Math"/>
          <w:sz w:val="28"/>
        </w:rPr>
      </w:pPr>
      <w:hyperlink r:id="rId67" w:history="1">
        <w:r>
          <w:rPr>
            <w:rStyle w:val="Kpr"/>
            <w:rFonts w:ascii="Comic Sans MS" w:hAnsi="Comic Sans MS"/>
            <w:b/>
          </w:rPr>
          <w:t>www.egitimhane.com</w:t>
        </w:r>
      </w:hyperlink>
    </w:p>
    <w:p w:rsidR="006B3A7A" w:rsidRDefault="006B3A7A" w:rsidP="006B3A7A">
      <w:pPr>
        <w:pStyle w:val="AralkYok"/>
        <w:rPr>
          <w:rFonts w:ascii="Cambria Math" w:hAnsi="Cambria Math"/>
          <w:sz w:val="28"/>
        </w:rPr>
      </w:pPr>
    </w:p>
    <w:p w:rsidR="006B3A7A" w:rsidRDefault="001345C1" w:rsidP="006B3A7A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442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D26050" w:rsidRDefault="00E353DD" w:rsidP="006B3A7A">
                  <w:pPr>
                    <w:pStyle w:val="AralkYok"/>
                    <w:jc w:val="center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>04 :10</w:t>
                  </w:r>
                </w:p>
              </w:txbxContent>
            </v:textbox>
            <w10:wrap type="none"/>
            <w10:anchorlock/>
          </v:roundrect>
        </w:pict>
      </w:r>
      <w:r w:rsidR="006B3A7A">
        <w:rPr>
          <w:rFonts w:ascii="Cambria Math" w:hAnsi="Cambria Math"/>
          <w:sz w:val="28"/>
        </w:rPr>
        <w:tab/>
      </w:r>
      <w:r w:rsidR="006B3A7A">
        <w:rPr>
          <w:rFonts w:ascii="Cambria Math" w:hAnsi="Cambria Math"/>
          <w:sz w:val="28"/>
        </w:rPr>
        <w:tab/>
      </w:r>
      <w:r w:rsidR="006B3A7A"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441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D26050" w:rsidRDefault="00E353DD" w:rsidP="006B3A7A">
                  <w:pPr>
                    <w:pStyle w:val="AralkYok"/>
                    <w:jc w:val="center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>18:45</w:t>
                  </w:r>
                </w:p>
              </w:txbxContent>
            </v:textbox>
            <w10:wrap type="none"/>
            <w10:anchorlock/>
          </v:roundrect>
        </w:pict>
      </w:r>
      <w:r w:rsidR="006B3A7A">
        <w:rPr>
          <w:rFonts w:ascii="Cambria Math" w:hAnsi="Cambria Math"/>
          <w:sz w:val="28"/>
        </w:rPr>
        <w:tab/>
      </w:r>
      <w:r w:rsidR="006B3A7A">
        <w:rPr>
          <w:rFonts w:ascii="Cambria Math" w:hAnsi="Cambria Math"/>
          <w:sz w:val="28"/>
        </w:rPr>
        <w:tab/>
        <w:t xml:space="preserve">     </w:t>
      </w:r>
    </w:p>
    <w:p w:rsidR="006B3A7A" w:rsidRPr="00AD6DE9" w:rsidRDefault="001345C1" w:rsidP="006B3A7A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440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6B3A7A"/>
              </w:txbxContent>
            </v:textbox>
            <w10:wrap type="none"/>
            <w10:anchorlock/>
          </v:roundrect>
        </w:pict>
      </w:r>
      <w:r w:rsidR="006B3A7A"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439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6B3A7A"/>
              </w:txbxContent>
            </v:textbox>
            <w10:wrap type="none"/>
            <w10:anchorlock/>
          </v:roundrect>
        </w:pict>
      </w:r>
    </w:p>
    <w:p w:rsidR="006B3A7A" w:rsidRDefault="001345C1" w:rsidP="006B3A7A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group id="_x0000_s2010" style="width:79.55pt;height:78.45pt;mso-position-horizontal-relative:char;mso-position-vertical-relative:line" coordorigin="864,674" coordsize="2017,1954">
            <v:roundrect id="_x0000_s2011" style="position:absolute;left:1766;top:2421;width:218;height:207" arcsize="10923f" strokecolor="red">
              <v:shadow on="t"/>
              <v:textbox style="mso-next-textbox:#_x0000_s2011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6</w:t>
                    </w:r>
                  </w:p>
                </w:txbxContent>
              </v:textbox>
            </v:roundrect>
            <v:group id="_x0000_s2012" style="position:absolute;left:1075;top:674;width:1806;height:1747" coordorigin="2031,12629" coordsize="2831,2775">
              <v:group id="_x0000_s2013" style="position:absolute;left:2031;top:12629;width:2831;height:2775" coordorigin="2031,12629" coordsize="2831,2775">
                <v:oval id="_x0000_s2014" style="position:absolute;left:2062;top:13002;width:2475;height:2384" strokecolor="red">
                  <v:shadow on="t"/>
                </v:oval>
                <v:group id="_x0000_s2015" style="position:absolute;left:2031;top:12629;width:2831;height:2775" coordorigin="2031,12629" coordsize="2831,2775">
                  <v:group id="_x0000_s2016" style="position:absolute;left:3097;top:12629;width:1765;height:1673" coordorigin="3097,12629" coordsize="1765,1673">
                    <v:shape id="_x0000_s2017" type="#_x0000_t32" style="position:absolute;left:3277;top:12940;width:0;height:196" o:connectortype="straight" strokecolor="red" strokeweight="3pt">
                      <v:shadow on="t"/>
                    </v:shape>
                    <v:shape id="_x0000_s2018" type="#_x0000_t32" style="position:absolute;left:3672;top:13054;width:136;height:196;flip:x" o:connectortype="straight" strokecolor="red" strokeweight="3pt">
                      <v:shadow on="t"/>
                    </v:shape>
                    <v:shape id="_x0000_s2019" type="#_x0000_t32" style="position:absolute;left:4204;top:13560;width:182;height:93;flip:x" o:connectortype="straight" strokecolor="red" strokeweight="3pt">
                      <v:shadow on="t"/>
                    </v:shape>
                    <v:shape id="_x0000_s2020" type="#_x0000_t32" style="position:absolute;left:4359;top:14120;width:183;height:1;flip:x" o:connectortype="straight" strokecolor="red" strokeweight="3pt">
                      <v:shadow on="t"/>
                    </v:shape>
                    <v:roundrect id="_x0000_s2021" style="position:absolute;left:3097;top:12629;width:343;height:329" arcsize="10923f" strokecolor="red">
                      <v:shadow on="t"/>
                      <v:textbox style="mso-next-textbox:#_x0000_s2021" inset="0,0,0,0">
                        <w:txbxContent>
                          <w:p w:rsidR="00E353DD" w:rsidRPr="00053113" w:rsidRDefault="00E353DD" w:rsidP="006B3A7A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12</w:t>
                            </w:r>
                          </w:p>
                        </w:txbxContent>
                      </v:textbox>
                    </v:roundrect>
                    <v:roundrect id="_x0000_s2022" style="position:absolute;left:3764;top:12807;width:343;height:329" arcsize="10923f" strokecolor="red">
                      <v:shadow on="t"/>
                      <v:textbox style="mso-next-textbox:#_x0000_s2022" inset="0,0,0,0">
                        <w:txbxContent>
                          <w:p w:rsidR="00E353DD" w:rsidRPr="00053113" w:rsidRDefault="00E353DD" w:rsidP="006B3A7A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xbxContent>
                      </v:textbox>
                    </v:roundrect>
                    <v:roundrect id="_x0000_s2023" style="position:absolute;left:4342;top:13324;width:343;height:329" arcsize="10923f" strokecolor="red">
                      <v:shadow on="t"/>
                      <v:textbox style="mso-next-textbox:#_x0000_s2023" inset="0,0,0,0">
                        <w:txbxContent>
                          <w:p w:rsidR="00E353DD" w:rsidRPr="00053113" w:rsidRDefault="00E353DD" w:rsidP="006B3A7A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xbxContent>
                      </v:textbox>
                    </v:roundrect>
                    <v:roundrect id="_x0000_s2024" style="position:absolute;left:4519;top:13973;width:343;height:329" arcsize="10923f" strokecolor="red">
                      <v:shadow on="t"/>
                      <v:textbox style="mso-next-textbox:#_x0000_s2024" inset="0,0,0,0">
                        <w:txbxContent>
                          <w:p w:rsidR="00E353DD" w:rsidRPr="00053113" w:rsidRDefault="00E353DD" w:rsidP="006B3A7A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xbxContent>
                      </v:textbox>
                    </v:roundrect>
                  </v:group>
                  <v:shape id="_x0000_s2025" type="#_x0000_t32" style="position:absolute;left:4258;top:14693;width:128;height:106" o:connectortype="straight" strokecolor="red" strokeweight="4pt">
                    <v:shadow on="t"/>
                  </v:shape>
                  <v:shape id="_x0000_s2026" type="#_x0000_t32" style="position:absolute;left:3840;top:15101;width:60;height:151" o:connectortype="straight" strokecolor="red" strokeweight="4pt">
                    <v:shadow on="t"/>
                  </v:shape>
                  <v:shape id="_x0000_s2027" type="#_x0000_t32" style="position:absolute;left:3277;top:15235;width:0;height:169" o:connectortype="straight" strokecolor="red" strokeweight="4pt">
                    <v:shadow on="t"/>
                  </v:shape>
                  <v:shape id="_x0000_s2028" type="#_x0000_t32" style="position:absolute;left:2685;top:15101;width:71;height:169;flip:x" o:connectortype="straight" strokecolor="red" strokeweight="4pt">
                    <v:shadow on="t"/>
                  </v:shape>
                  <v:shape id="_x0000_s2029" type="#_x0000_t32" style="position:absolute;left:2231;top:14738;width:182;height:124;flip:x" o:connectortype="straight" strokecolor="red" strokeweight="4pt">
                    <v:shadow on="t"/>
                  </v:shape>
                  <v:shape id="_x0000_s2030" type="#_x0000_t32" style="position:absolute;left:2031;top:14183;width:200;height:0;flip:x" o:connectortype="straight" strokecolor="red" strokeweight="4pt">
                    <v:shadow on="t"/>
                  </v:shape>
                  <v:shape id="_x0000_s2031" type="#_x0000_t32" style="position:absolute;left:2749;top:13099;width:60;height:151" o:connectortype="straight" strokecolor="red" strokeweight="4pt">
                    <v:shadow on="t"/>
                  </v:shape>
                  <v:shape id="_x0000_s2032" type="#_x0000_t32" style="position:absolute;left:2210;top:13578;width:128;height:106" o:connectortype="straight" strokecolor="red" strokeweight="4pt">
                    <v:shadow on="t"/>
                  </v:shape>
                </v:group>
              </v:group>
              <v:oval id="_x0000_s2033" style="position:absolute;left:3200;top:14120;width:187;height:182" fillcolor="#1f497d [3215]" strokecolor="red"/>
            </v:group>
            <v:roundrect id="_x0000_s2034" style="position:absolute;left:1352;top:786;width:219;height:207" arcsize="10923f" strokecolor="red">
              <v:textbox style="mso-next-textbox:#_x0000_s2034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11</w:t>
                    </w:r>
                  </w:p>
                </w:txbxContent>
              </v:textbox>
            </v:roundrect>
            <v:roundrect id="_x0000_s2035" style="position:absolute;left:978;top:1106;width:218;height:207" arcsize="10923f" strokecolor="red">
              <v:textbox style="mso-next-textbox:#_x0000_s2035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10</w:t>
                    </w:r>
                  </w:p>
                </w:txbxContent>
              </v:textbox>
            </v:roundrect>
            <v:roundrect id="_x0000_s2036" style="position:absolute;left:2549;top:1973;width:218;height:207" arcsize="10923f" strokecolor="red">
              <v:textbox style="mso-next-textbox:#_x0000_s2036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4</w:t>
                    </w:r>
                  </w:p>
                </w:txbxContent>
              </v:textbox>
            </v:roundrect>
            <v:roundrect id="_x0000_s2037" style="position:absolute;left:2208;top:2315;width:219;height:207" arcsize="10923f" strokecolor="red">
              <v:textbox style="mso-next-textbox:#_x0000_s2037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5</w:t>
                    </w:r>
                  </w:p>
                </w:txbxContent>
              </v:textbox>
            </v:roundrect>
            <v:roundrect id="_x0000_s2038" style="position:absolute;left:1318;top:2315;width:219;height:207" arcsize="10923f" strokecolor="red">
              <v:textbox style="mso-next-textbox:#_x0000_s2038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7</w:t>
                    </w:r>
                  </w:p>
                </w:txbxContent>
              </v:textbox>
            </v:roundrect>
            <v:roundrect id="_x0000_s2039" style="position:absolute;left:864;top:1548;width:219;height:207" arcsize="10923f" strokecolor="red">
              <v:textbox style="mso-next-textbox:#_x0000_s2039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9</w:t>
                    </w:r>
                  </w:p>
                </w:txbxContent>
              </v:textbox>
            </v:roundrect>
            <v:roundrect id="_x0000_s2040" style="position:absolute;left:1029;top:2040;width:218;height:207" arcsize="10923f" strokecolor="red">
              <v:textbox style="mso-next-textbox:#_x0000_s2040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8</w:t>
                    </w:r>
                  </w:p>
                </w:txbxContent>
              </v:textbox>
            </v:roundrect>
            <w10:wrap type="none"/>
            <w10:anchorlock/>
          </v:group>
        </w:pict>
      </w:r>
      <w:r w:rsidR="006B3A7A">
        <w:rPr>
          <w:rFonts w:ascii="Cambria Math" w:hAnsi="Cambria Math"/>
          <w:sz w:val="28"/>
        </w:rPr>
        <w:tab/>
      </w:r>
      <w:r w:rsidR="006B3A7A"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group id="_x0000_s1975" style="width:79.55pt;height:78.45pt;mso-position-horizontal-relative:char;mso-position-vertical-relative:line" coordorigin="864,674" coordsize="2017,1954">
            <v:roundrect id="_x0000_s1976" style="position:absolute;left:1766;top:2421;width:218;height:207" arcsize="10923f" strokecolor="red">
              <v:shadow on="t"/>
              <v:textbox style="mso-next-textbox:#_x0000_s1976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6</w:t>
                    </w:r>
                  </w:p>
                </w:txbxContent>
              </v:textbox>
            </v:roundrect>
            <v:group id="_x0000_s1977" style="position:absolute;left:1075;top:674;width:1806;height:1747" coordorigin="2031,12629" coordsize="2831,2775">
              <v:group id="_x0000_s1978" style="position:absolute;left:2031;top:12629;width:2831;height:2775" coordorigin="2031,12629" coordsize="2831,2775">
                <v:oval id="_x0000_s1979" style="position:absolute;left:2062;top:13002;width:2475;height:2384" strokecolor="red">
                  <v:shadow on="t"/>
                </v:oval>
                <v:group id="_x0000_s1980" style="position:absolute;left:2031;top:12629;width:2831;height:2775" coordorigin="2031,12629" coordsize="2831,2775">
                  <v:group id="_x0000_s1981" style="position:absolute;left:3097;top:12629;width:1765;height:1673" coordorigin="3097,12629" coordsize="1765,1673">
                    <v:shape id="_x0000_s1982" type="#_x0000_t32" style="position:absolute;left:3277;top:12940;width:0;height:196" o:connectortype="straight" strokecolor="red" strokeweight="3pt">
                      <v:shadow on="t"/>
                    </v:shape>
                    <v:shape id="_x0000_s1983" type="#_x0000_t32" style="position:absolute;left:3672;top:13054;width:136;height:196;flip:x" o:connectortype="straight" strokecolor="red" strokeweight="3pt">
                      <v:shadow on="t"/>
                    </v:shape>
                    <v:shape id="_x0000_s1984" type="#_x0000_t32" style="position:absolute;left:4204;top:13560;width:182;height:93;flip:x" o:connectortype="straight" strokecolor="red" strokeweight="3pt">
                      <v:shadow on="t"/>
                    </v:shape>
                    <v:shape id="_x0000_s1985" type="#_x0000_t32" style="position:absolute;left:4359;top:14120;width:183;height:1;flip:x" o:connectortype="straight" strokecolor="red" strokeweight="3pt">
                      <v:shadow on="t"/>
                    </v:shape>
                    <v:roundrect id="_x0000_s1986" style="position:absolute;left:3097;top:12629;width:343;height:329" arcsize="10923f" strokecolor="red">
                      <v:shadow on="t"/>
                      <v:textbox style="mso-next-textbox:#_x0000_s1986" inset="0,0,0,0">
                        <w:txbxContent>
                          <w:p w:rsidR="00E353DD" w:rsidRPr="00053113" w:rsidRDefault="00E353DD" w:rsidP="006B3A7A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12</w:t>
                            </w:r>
                          </w:p>
                        </w:txbxContent>
                      </v:textbox>
                    </v:roundrect>
                    <v:roundrect id="_x0000_s1987" style="position:absolute;left:3764;top:12807;width:343;height:329" arcsize="10923f" strokecolor="red">
                      <v:shadow on="t"/>
                      <v:textbox style="mso-next-textbox:#_x0000_s1987" inset="0,0,0,0">
                        <w:txbxContent>
                          <w:p w:rsidR="00E353DD" w:rsidRPr="00053113" w:rsidRDefault="00E353DD" w:rsidP="006B3A7A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xbxContent>
                      </v:textbox>
                    </v:roundrect>
                    <v:roundrect id="_x0000_s1988" style="position:absolute;left:4342;top:13324;width:343;height:329" arcsize="10923f" strokecolor="red">
                      <v:shadow on="t"/>
                      <v:textbox style="mso-next-textbox:#_x0000_s1988" inset="0,0,0,0">
                        <w:txbxContent>
                          <w:p w:rsidR="00E353DD" w:rsidRPr="00053113" w:rsidRDefault="00E353DD" w:rsidP="006B3A7A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xbxContent>
                      </v:textbox>
                    </v:roundrect>
                    <v:roundrect id="_x0000_s1989" style="position:absolute;left:4519;top:13973;width:343;height:329" arcsize="10923f" strokecolor="red">
                      <v:shadow on="t"/>
                      <v:textbox style="mso-next-textbox:#_x0000_s1989" inset="0,0,0,0">
                        <w:txbxContent>
                          <w:p w:rsidR="00E353DD" w:rsidRPr="00053113" w:rsidRDefault="00E353DD" w:rsidP="006B3A7A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xbxContent>
                      </v:textbox>
                    </v:roundrect>
                  </v:group>
                  <v:shape id="_x0000_s1990" type="#_x0000_t32" style="position:absolute;left:4258;top:14693;width:128;height:106" o:connectortype="straight" strokecolor="red" strokeweight="4pt">
                    <v:shadow on="t"/>
                  </v:shape>
                  <v:shape id="_x0000_s1991" type="#_x0000_t32" style="position:absolute;left:3840;top:15101;width:60;height:151" o:connectortype="straight" strokecolor="red" strokeweight="4pt">
                    <v:shadow on="t"/>
                  </v:shape>
                  <v:shape id="_x0000_s1992" type="#_x0000_t32" style="position:absolute;left:3277;top:15235;width:0;height:169" o:connectortype="straight" strokecolor="red" strokeweight="4pt">
                    <v:shadow on="t"/>
                  </v:shape>
                  <v:shape id="_x0000_s1993" type="#_x0000_t32" style="position:absolute;left:2685;top:15101;width:71;height:169;flip:x" o:connectortype="straight" strokecolor="red" strokeweight="4pt">
                    <v:shadow on="t"/>
                  </v:shape>
                  <v:shape id="_x0000_s1994" type="#_x0000_t32" style="position:absolute;left:2231;top:14738;width:182;height:124;flip:x" o:connectortype="straight" strokecolor="red" strokeweight="4pt">
                    <v:shadow on="t"/>
                  </v:shape>
                  <v:shape id="_x0000_s1995" type="#_x0000_t32" style="position:absolute;left:2031;top:14183;width:200;height:0;flip:x" o:connectortype="straight" strokecolor="red" strokeweight="4pt">
                    <v:shadow on="t"/>
                  </v:shape>
                  <v:shape id="_x0000_s1996" type="#_x0000_t32" style="position:absolute;left:2749;top:13099;width:60;height:151" o:connectortype="straight" strokecolor="red" strokeweight="4pt">
                    <v:shadow on="t"/>
                  </v:shape>
                  <v:shape id="_x0000_s1997" type="#_x0000_t32" style="position:absolute;left:2210;top:13578;width:128;height:106" o:connectortype="straight" strokecolor="red" strokeweight="4pt">
                    <v:shadow on="t"/>
                  </v:shape>
                </v:group>
              </v:group>
              <v:oval id="_x0000_s1998" style="position:absolute;left:3200;top:14120;width:187;height:182" fillcolor="#1f497d [3215]" strokecolor="red"/>
            </v:group>
            <v:roundrect id="_x0000_s1999" style="position:absolute;left:1352;top:786;width:219;height:207" arcsize="10923f" strokecolor="red">
              <v:textbox style="mso-next-textbox:#_x0000_s1999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11</w:t>
                    </w:r>
                  </w:p>
                </w:txbxContent>
              </v:textbox>
            </v:roundrect>
            <v:roundrect id="_x0000_s2000" style="position:absolute;left:978;top:1106;width:218;height:207" arcsize="10923f" strokecolor="red">
              <v:textbox style="mso-next-textbox:#_x0000_s2000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10</w:t>
                    </w:r>
                  </w:p>
                </w:txbxContent>
              </v:textbox>
            </v:roundrect>
            <v:roundrect id="_x0000_s2001" style="position:absolute;left:2549;top:1973;width:218;height:207" arcsize="10923f" strokecolor="red">
              <v:textbox style="mso-next-textbox:#_x0000_s2001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4</w:t>
                    </w:r>
                  </w:p>
                </w:txbxContent>
              </v:textbox>
            </v:roundrect>
            <v:roundrect id="_x0000_s2002" style="position:absolute;left:2208;top:2315;width:219;height:207" arcsize="10923f" strokecolor="red">
              <v:textbox style="mso-next-textbox:#_x0000_s2002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5</w:t>
                    </w:r>
                  </w:p>
                </w:txbxContent>
              </v:textbox>
            </v:roundrect>
            <v:roundrect id="_x0000_s2003" style="position:absolute;left:1318;top:2315;width:219;height:207" arcsize="10923f" strokecolor="red">
              <v:textbox style="mso-next-textbox:#_x0000_s2003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7</w:t>
                    </w:r>
                  </w:p>
                </w:txbxContent>
              </v:textbox>
            </v:roundrect>
            <v:roundrect id="_x0000_s2004" style="position:absolute;left:864;top:1548;width:219;height:207" arcsize="10923f" strokecolor="red">
              <v:textbox style="mso-next-textbox:#_x0000_s2004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9</w:t>
                    </w:r>
                  </w:p>
                </w:txbxContent>
              </v:textbox>
            </v:roundrect>
            <v:roundrect id="_x0000_s2005" style="position:absolute;left:1029;top:2040;width:218;height:207" arcsize="10923f" strokecolor="red">
              <v:textbox style="mso-next-textbox:#_x0000_s2005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8</w:t>
                    </w:r>
                  </w:p>
                </w:txbxContent>
              </v:textbox>
            </v:roundrect>
            <w10:wrap type="none"/>
            <w10:anchorlock/>
          </v:group>
        </w:pict>
      </w:r>
    </w:p>
    <w:p w:rsidR="006B3A7A" w:rsidRDefault="001345C1" w:rsidP="006B3A7A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438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D26050" w:rsidRDefault="00E353DD" w:rsidP="006B3A7A">
                  <w:pPr>
                    <w:pStyle w:val="AralkYok"/>
                    <w:jc w:val="center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>16 :20</w:t>
                  </w:r>
                </w:p>
              </w:txbxContent>
            </v:textbox>
            <w10:wrap type="none"/>
            <w10:anchorlock/>
          </v:roundrect>
        </w:pict>
      </w:r>
      <w:r w:rsidR="006B3A7A">
        <w:rPr>
          <w:rFonts w:ascii="Cambria Math" w:hAnsi="Cambria Math"/>
          <w:sz w:val="28"/>
        </w:rPr>
        <w:tab/>
      </w:r>
      <w:r w:rsidR="006B3A7A">
        <w:rPr>
          <w:rFonts w:ascii="Cambria Math" w:hAnsi="Cambria Math"/>
          <w:sz w:val="28"/>
        </w:rPr>
        <w:tab/>
      </w:r>
      <w:r w:rsidR="006B3A7A"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437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D26050" w:rsidRDefault="00E353DD" w:rsidP="006B3A7A">
                  <w:pPr>
                    <w:pStyle w:val="AralkYok"/>
                    <w:jc w:val="center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>13:55</w:t>
                  </w:r>
                </w:p>
              </w:txbxContent>
            </v:textbox>
            <w10:wrap type="none"/>
            <w10:anchorlock/>
          </v:roundrect>
        </w:pict>
      </w:r>
      <w:r w:rsidR="006B3A7A">
        <w:rPr>
          <w:rFonts w:ascii="Cambria Math" w:hAnsi="Cambria Math"/>
          <w:sz w:val="28"/>
        </w:rPr>
        <w:tab/>
      </w:r>
      <w:r w:rsidR="006B3A7A">
        <w:rPr>
          <w:rFonts w:ascii="Cambria Math" w:hAnsi="Cambria Math"/>
          <w:sz w:val="28"/>
        </w:rPr>
        <w:tab/>
        <w:t xml:space="preserve">     </w:t>
      </w:r>
    </w:p>
    <w:p w:rsidR="006B3A7A" w:rsidRPr="00AD6DE9" w:rsidRDefault="001345C1" w:rsidP="006B3A7A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436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6B3A7A"/>
              </w:txbxContent>
            </v:textbox>
            <w10:wrap type="none"/>
            <w10:anchorlock/>
          </v:roundrect>
        </w:pict>
      </w:r>
      <w:r w:rsidR="006B3A7A"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435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6B3A7A"/>
              </w:txbxContent>
            </v:textbox>
            <w10:wrap type="none"/>
            <w10:anchorlock/>
          </v:roundrect>
        </w:pict>
      </w:r>
    </w:p>
    <w:p w:rsidR="006B3A7A" w:rsidRDefault="001345C1" w:rsidP="006B3A7A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group id="_x0000_s3100" style="width:79.55pt;height:78.45pt;mso-position-horizontal-relative:char;mso-position-vertical-relative:line" coordorigin="864,674" coordsize="2017,1954">
            <v:roundrect id="_x0000_s3101" style="position:absolute;left:1766;top:2421;width:218;height:207" arcsize="10923f" strokecolor="red">
              <v:shadow on="t"/>
              <v:textbox style="mso-next-textbox:#_x0000_s3101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6</w:t>
                    </w:r>
                  </w:p>
                </w:txbxContent>
              </v:textbox>
            </v:roundrect>
            <v:group id="_x0000_s3102" style="position:absolute;left:1075;top:674;width:1806;height:1747" coordorigin="2031,12629" coordsize="2831,2775">
              <v:group id="_x0000_s3103" style="position:absolute;left:2031;top:12629;width:2831;height:2775" coordorigin="2031,12629" coordsize="2831,2775">
                <v:oval id="_x0000_s3104" style="position:absolute;left:2062;top:13002;width:2475;height:2384" strokecolor="red">
                  <v:shadow on="t"/>
                </v:oval>
                <v:group id="_x0000_s3105" style="position:absolute;left:2031;top:12629;width:2831;height:2775" coordorigin="2031,12629" coordsize="2831,2775">
                  <v:group id="_x0000_s3106" style="position:absolute;left:3097;top:12629;width:1765;height:1673" coordorigin="3097,12629" coordsize="1765,1673">
                    <v:shape id="_x0000_s3107" type="#_x0000_t32" style="position:absolute;left:3277;top:12940;width:0;height:196" o:connectortype="straight" strokecolor="red" strokeweight="3pt">
                      <v:shadow on="t"/>
                    </v:shape>
                    <v:shape id="_x0000_s3108" type="#_x0000_t32" style="position:absolute;left:3672;top:13054;width:136;height:196;flip:x" o:connectortype="straight" strokecolor="red" strokeweight="3pt">
                      <v:shadow on="t"/>
                    </v:shape>
                    <v:shape id="_x0000_s3109" type="#_x0000_t32" style="position:absolute;left:4204;top:13560;width:182;height:93;flip:x" o:connectortype="straight" strokecolor="red" strokeweight="3pt">
                      <v:shadow on="t"/>
                    </v:shape>
                    <v:shape id="_x0000_s3110" type="#_x0000_t32" style="position:absolute;left:4359;top:14120;width:183;height:1;flip:x" o:connectortype="straight" strokecolor="red" strokeweight="3pt">
                      <v:shadow on="t"/>
                    </v:shape>
                    <v:roundrect id="_x0000_s3111" style="position:absolute;left:3097;top:12629;width:343;height:329" arcsize="10923f" strokecolor="red">
                      <v:shadow on="t"/>
                      <v:textbox style="mso-next-textbox:#_x0000_s3111" inset="0,0,0,0">
                        <w:txbxContent>
                          <w:p w:rsidR="00E353DD" w:rsidRPr="00053113" w:rsidRDefault="00E353DD" w:rsidP="006B3A7A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12</w:t>
                            </w:r>
                          </w:p>
                        </w:txbxContent>
                      </v:textbox>
                    </v:roundrect>
                    <v:roundrect id="_x0000_s3112" style="position:absolute;left:3764;top:12807;width:343;height:329" arcsize="10923f" strokecolor="red">
                      <v:shadow on="t"/>
                      <v:textbox style="mso-next-textbox:#_x0000_s3112" inset="0,0,0,0">
                        <w:txbxContent>
                          <w:p w:rsidR="00E353DD" w:rsidRPr="00053113" w:rsidRDefault="00E353DD" w:rsidP="006B3A7A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xbxContent>
                      </v:textbox>
                    </v:roundrect>
                    <v:roundrect id="_x0000_s3113" style="position:absolute;left:4342;top:13324;width:343;height:329" arcsize="10923f" strokecolor="red">
                      <v:shadow on="t"/>
                      <v:textbox style="mso-next-textbox:#_x0000_s3113" inset="0,0,0,0">
                        <w:txbxContent>
                          <w:p w:rsidR="00E353DD" w:rsidRPr="00053113" w:rsidRDefault="00E353DD" w:rsidP="006B3A7A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xbxContent>
                      </v:textbox>
                    </v:roundrect>
                    <v:roundrect id="_x0000_s3114" style="position:absolute;left:4519;top:13973;width:343;height:329" arcsize="10923f" strokecolor="red">
                      <v:shadow on="t"/>
                      <v:textbox style="mso-next-textbox:#_x0000_s3114" inset="0,0,0,0">
                        <w:txbxContent>
                          <w:p w:rsidR="00E353DD" w:rsidRPr="00053113" w:rsidRDefault="00E353DD" w:rsidP="006B3A7A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xbxContent>
                      </v:textbox>
                    </v:roundrect>
                  </v:group>
                  <v:shape id="_x0000_s3115" type="#_x0000_t32" style="position:absolute;left:4258;top:14693;width:128;height:106" o:connectortype="straight" strokecolor="red" strokeweight="4pt">
                    <v:shadow on="t"/>
                  </v:shape>
                  <v:shape id="_x0000_s3116" type="#_x0000_t32" style="position:absolute;left:3840;top:15101;width:60;height:151" o:connectortype="straight" strokecolor="red" strokeweight="4pt">
                    <v:shadow on="t"/>
                  </v:shape>
                  <v:shape id="_x0000_s3117" type="#_x0000_t32" style="position:absolute;left:3277;top:15235;width:0;height:169" o:connectortype="straight" strokecolor="red" strokeweight="4pt">
                    <v:shadow on="t"/>
                  </v:shape>
                  <v:shape id="_x0000_s3118" type="#_x0000_t32" style="position:absolute;left:2685;top:15101;width:71;height:169;flip:x" o:connectortype="straight" strokecolor="red" strokeweight="4pt">
                    <v:shadow on="t"/>
                  </v:shape>
                  <v:shape id="_x0000_s3119" type="#_x0000_t32" style="position:absolute;left:2231;top:14738;width:182;height:124;flip:x" o:connectortype="straight" strokecolor="red" strokeweight="4pt">
                    <v:shadow on="t"/>
                  </v:shape>
                  <v:shape id="_x0000_s3120" type="#_x0000_t32" style="position:absolute;left:2031;top:14183;width:200;height:0;flip:x" o:connectortype="straight" strokecolor="red" strokeweight="4pt">
                    <v:shadow on="t"/>
                  </v:shape>
                  <v:shape id="_x0000_s3121" type="#_x0000_t32" style="position:absolute;left:2749;top:13099;width:60;height:151" o:connectortype="straight" strokecolor="red" strokeweight="4pt">
                    <v:shadow on="t"/>
                  </v:shape>
                  <v:shape id="_x0000_s3122" type="#_x0000_t32" style="position:absolute;left:2210;top:13578;width:128;height:106" o:connectortype="straight" strokecolor="red" strokeweight="4pt">
                    <v:shadow on="t"/>
                  </v:shape>
                </v:group>
              </v:group>
              <v:oval id="_x0000_s3123" style="position:absolute;left:3200;top:14120;width:187;height:182" fillcolor="#1f497d [3215]" strokecolor="red"/>
            </v:group>
            <v:roundrect id="_x0000_s3124" style="position:absolute;left:1352;top:786;width:219;height:207" arcsize="10923f" strokecolor="red">
              <v:textbox style="mso-next-textbox:#_x0000_s3124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11</w:t>
                    </w:r>
                  </w:p>
                </w:txbxContent>
              </v:textbox>
            </v:roundrect>
            <v:roundrect id="_x0000_s3125" style="position:absolute;left:978;top:1106;width:218;height:207" arcsize="10923f" strokecolor="red">
              <v:textbox style="mso-next-textbox:#_x0000_s3125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10</w:t>
                    </w:r>
                  </w:p>
                </w:txbxContent>
              </v:textbox>
            </v:roundrect>
            <v:roundrect id="_x0000_s3126" style="position:absolute;left:2549;top:1973;width:218;height:207" arcsize="10923f" strokecolor="red">
              <v:textbox style="mso-next-textbox:#_x0000_s3126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4</w:t>
                    </w:r>
                  </w:p>
                </w:txbxContent>
              </v:textbox>
            </v:roundrect>
            <v:roundrect id="_x0000_s3127" style="position:absolute;left:2208;top:2315;width:219;height:207" arcsize="10923f" strokecolor="red">
              <v:textbox style="mso-next-textbox:#_x0000_s3127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5</w:t>
                    </w:r>
                  </w:p>
                </w:txbxContent>
              </v:textbox>
            </v:roundrect>
            <v:roundrect id="_x0000_s3128" style="position:absolute;left:1318;top:2315;width:219;height:207" arcsize="10923f" strokecolor="red">
              <v:textbox style="mso-next-textbox:#_x0000_s3128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7</w:t>
                    </w:r>
                  </w:p>
                </w:txbxContent>
              </v:textbox>
            </v:roundrect>
            <v:roundrect id="_x0000_s3129" style="position:absolute;left:864;top:1548;width:219;height:207" arcsize="10923f" strokecolor="red">
              <v:textbox style="mso-next-textbox:#_x0000_s3129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9</w:t>
                    </w:r>
                  </w:p>
                </w:txbxContent>
              </v:textbox>
            </v:roundrect>
            <v:roundrect id="_x0000_s3130" style="position:absolute;left:1029;top:2040;width:218;height:207" arcsize="10923f" strokecolor="red">
              <v:textbox style="mso-next-textbox:#_x0000_s3130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8</w:t>
                    </w:r>
                  </w:p>
                </w:txbxContent>
              </v:textbox>
            </v:roundrect>
            <w10:wrap type="none"/>
            <w10:anchorlock/>
          </v:group>
        </w:pict>
      </w:r>
      <w:r w:rsidR="006B3A7A">
        <w:rPr>
          <w:rFonts w:ascii="Cambria Math" w:hAnsi="Cambria Math"/>
          <w:sz w:val="28"/>
        </w:rPr>
        <w:tab/>
      </w:r>
      <w:r w:rsidR="006B3A7A"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group id="_x0000_s2041" style="width:79.55pt;height:78.45pt;mso-position-horizontal-relative:char;mso-position-vertical-relative:line" coordorigin="864,674" coordsize="2017,1954">
            <v:roundrect id="_x0000_s2042" style="position:absolute;left:1766;top:2421;width:218;height:207" arcsize="10923f" strokecolor="red">
              <v:shadow on="t"/>
              <v:textbox style="mso-next-textbox:#_x0000_s2042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6</w:t>
                    </w:r>
                  </w:p>
                </w:txbxContent>
              </v:textbox>
            </v:roundrect>
            <v:group id="_x0000_s2043" style="position:absolute;left:1075;top:674;width:1806;height:1747" coordorigin="2031,12629" coordsize="2831,2775">
              <v:group id="_x0000_s2044" style="position:absolute;left:2031;top:12629;width:2831;height:2775" coordorigin="2031,12629" coordsize="2831,2775">
                <v:oval id="_x0000_s2045" style="position:absolute;left:2062;top:13002;width:2475;height:2384" strokecolor="red">
                  <v:shadow on="t"/>
                </v:oval>
                <v:group id="_x0000_s2046" style="position:absolute;left:2031;top:12629;width:2831;height:2775" coordorigin="2031,12629" coordsize="2831,2775">
                  <v:group id="_x0000_s2047" style="position:absolute;left:3097;top:12629;width:1765;height:1673" coordorigin="3097,12629" coordsize="1765,1673">
                    <v:shape id="_x0000_s3072" type="#_x0000_t32" style="position:absolute;left:3277;top:12940;width:0;height:196" o:connectortype="straight" strokecolor="red" strokeweight="3pt">
                      <v:shadow on="t"/>
                    </v:shape>
                    <v:shape id="_x0000_s3073" type="#_x0000_t32" style="position:absolute;left:3672;top:13054;width:136;height:196;flip:x" o:connectortype="straight" strokecolor="red" strokeweight="3pt">
                      <v:shadow on="t"/>
                    </v:shape>
                    <v:shape id="_x0000_s3074" type="#_x0000_t32" style="position:absolute;left:4204;top:13560;width:182;height:93;flip:x" o:connectortype="straight" strokecolor="red" strokeweight="3pt">
                      <v:shadow on="t"/>
                    </v:shape>
                    <v:shape id="_x0000_s3075" type="#_x0000_t32" style="position:absolute;left:4359;top:14120;width:183;height:1;flip:x" o:connectortype="straight" strokecolor="red" strokeweight="3pt">
                      <v:shadow on="t"/>
                    </v:shape>
                    <v:roundrect id="_x0000_s3076" style="position:absolute;left:3097;top:12629;width:343;height:329" arcsize="10923f" strokecolor="red">
                      <v:shadow on="t"/>
                      <v:textbox style="mso-next-textbox:#_x0000_s3076" inset="0,0,0,0">
                        <w:txbxContent>
                          <w:p w:rsidR="00E353DD" w:rsidRPr="00053113" w:rsidRDefault="00E353DD" w:rsidP="006B3A7A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12</w:t>
                            </w:r>
                          </w:p>
                        </w:txbxContent>
                      </v:textbox>
                    </v:roundrect>
                    <v:roundrect id="_x0000_s3077" style="position:absolute;left:3764;top:12807;width:343;height:329" arcsize="10923f" strokecolor="red">
                      <v:shadow on="t"/>
                      <v:textbox style="mso-next-textbox:#_x0000_s3077" inset="0,0,0,0">
                        <w:txbxContent>
                          <w:p w:rsidR="00E353DD" w:rsidRPr="00053113" w:rsidRDefault="00E353DD" w:rsidP="006B3A7A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xbxContent>
                      </v:textbox>
                    </v:roundrect>
                    <v:roundrect id="_x0000_s3078" style="position:absolute;left:4342;top:13324;width:343;height:329" arcsize="10923f" strokecolor="red">
                      <v:shadow on="t"/>
                      <v:textbox style="mso-next-textbox:#_x0000_s3078" inset="0,0,0,0">
                        <w:txbxContent>
                          <w:p w:rsidR="00E353DD" w:rsidRPr="00053113" w:rsidRDefault="00E353DD" w:rsidP="006B3A7A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xbxContent>
                      </v:textbox>
                    </v:roundrect>
                    <v:roundrect id="_x0000_s3079" style="position:absolute;left:4519;top:13973;width:343;height:329" arcsize="10923f" strokecolor="red">
                      <v:shadow on="t"/>
                      <v:textbox style="mso-next-textbox:#_x0000_s3079" inset="0,0,0,0">
                        <w:txbxContent>
                          <w:p w:rsidR="00E353DD" w:rsidRPr="00053113" w:rsidRDefault="00E353DD" w:rsidP="006B3A7A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xbxContent>
                      </v:textbox>
                    </v:roundrect>
                  </v:group>
                  <v:shape id="_x0000_s3080" type="#_x0000_t32" style="position:absolute;left:4258;top:14693;width:128;height:106" o:connectortype="straight" strokecolor="red" strokeweight="4pt">
                    <v:shadow on="t"/>
                  </v:shape>
                  <v:shape id="_x0000_s3081" type="#_x0000_t32" style="position:absolute;left:3840;top:15101;width:60;height:151" o:connectortype="straight" strokecolor="red" strokeweight="4pt">
                    <v:shadow on="t"/>
                  </v:shape>
                  <v:shape id="_x0000_s3082" type="#_x0000_t32" style="position:absolute;left:3277;top:15235;width:0;height:169" o:connectortype="straight" strokecolor="red" strokeweight="4pt">
                    <v:shadow on="t"/>
                  </v:shape>
                  <v:shape id="_x0000_s3083" type="#_x0000_t32" style="position:absolute;left:2685;top:15101;width:71;height:169;flip:x" o:connectortype="straight" strokecolor="red" strokeweight="4pt">
                    <v:shadow on="t"/>
                  </v:shape>
                  <v:shape id="_x0000_s3084" type="#_x0000_t32" style="position:absolute;left:2231;top:14738;width:182;height:124;flip:x" o:connectortype="straight" strokecolor="red" strokeweight="4pt">
                    <v:shadow on="t"/>
                  </v:shape>
                  <v:shape id="_x0000_s3085" type="#_x0000_t32" style="position:absolute;left:2031;top:14183;width:200;height:0;flip:x" o:connectortype="straight" strokecolor="red" strokeweight="4pt">
                    <v:shadow on="t"/>
                  </v:shape>
                  <v:shape id="_x0000_s3086" type="#_x0000_t32" style="position:absolute;left:2749;top:13099;width:60;height:151" o:connectortype="straight" strokecolor="red" strokeweight="4pt">
                    <v:shadow on="t"/>
                  </v:shape>
                  <v:shape id="_x0000_s3087" type="#_x0000_t32" style="position:absolute;left:2210;top:13578;width:128;height:106" o:connectortype="straight" strokecolor="red" strokeweight="4pt">
                    <v:shadow on="t"/>
                  </v:shape>
                </v:group>
              </v:group>
              <v:oval id="_x0000_s3088" style="position:absolute;left:3200;top:14120;width:187;height:182" fillcolor="#1f497d [3215]" strokecolor="red"/>
            </v:group>
            <v:roundrect id="_x0000_s3089" style="position:absolute;left:1352;top:786;width:219;height:207" arcsize="10923f" strokecolor="red">
              <v:textbox style="mso-next-textbox:#_x0000_s3089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11</w:t>
                    </w:r>
                  </w:p>
                </w:txbxContent>
              </v:textbox>
            </v:roundrect>
            <v:roundrect id="_x0000_s3090" style="position:absolute;left:978;top:1106;width:218;height:207" arcsize="10923f" strokecolor="red">
              <v:textbox style="mso-next-textbox:#_x0000_s3090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10</w:t>
                    </w:r>
                  </w:p>
                </w:txbxContent>
              </v:textbox>
            </v:roundrect>
            <v:roundrect id="_x0000_s3091" style="position:absolute;left:2549;top:1973;width:218;height:207" arcsize="10923f" strokecolor="red">
              <v:textbox style="mso-next-textbox:#_x0000_s3091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4</w:t>
                    </w:r>
                  </w:p>
                </w:txbxContent>
              </v:textbox>
            </v:roundrect>
            <v:roundrect id="_x0000_s3092" style="position:absolute;left:2208;top:2315;width:219;height:207" arcsize="10923f" strokecolor="red">
              <v:textbox style="mso-next-textbox:#_x0000_s3092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5</w:t>
                    </w:r>
                  </w:p>
                </w:txbxContent>
              </v:textbox>
            </v:roundrect>
            <v:roundrect id="_x0000_s3093" style="position:absolute;left:1318;top:2315;width:219;height:207" arcsize="10923f" strokecolor="red">
              <v:textbox style="mso-next-textbox:#_x0000_s3093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7</w:t>
                    </w:r>
                  </w:p>
                </w:txbxContent>
              </v:textbox>
            </v:roundrect>
            <v:roundrect id="_x0000_s3094" style="position:absolute;left:864;top:1548;width:219;height:207" arcsize="10923f" strokecolor="red">
              <v:textbox style="mso-next-textbox:#_x0000_s3094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9</w:t>
                    </w:r>
                  </w:p>
                </w:txbxContent>
              </v:textbox>
            </v:roundrect>
            <v:roundrect id="_x0000_s3095" style="position:absolute;left:1029;top:2040;width:218;height:207" arcsize="10923f" strokecolor="red">
              <v:textbox style="mso-next-textbox:#_x0000_s3095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8</w:t>
                    </w:r>
                  </w:p>
                </w:txbxContent>
              </v:textbox>
            </v:roundrect>
            <w10:wrap type="none"/>
            <w10:anchorlock/>
          </v:group>
        </w:pict>
      </w:r>
    </w:p>
    <w:p w:rsidR="006B3A7A" w:rsidRDefault="001345C1" w:rsidP="006B3A7A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434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D26050" w:rsidRDefault="00E353DD" w:rsidP="006B3A7A">
                  <w:pPr>
                    <w:pStyle w:val="AralkYok"/>
                    <w:jc w:val="center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>16:10</w:t>
                  </w:r>
                </w:p>
              </w:txbxContent>
            </v:textbox>
            <w10:wrap type="none"/>
            <w10:anchorlock/>
          </v:roundrect>
        </w:pict>
      </w:r>
      <w:r w:rsidR="006B3A7A">
        <w:rPr>
          <w:rFonts w:ascii="Cambria Math" w:hAnsi="Cambria Math"/>
          <w:sz w:val="28"/>
        </w:rPr>
        <w:tab/>
      </w:r>
      <w:r w:rsidR="006B3A7A">
        <w:rPr>
          <w:rFonts w:ascii="Cambria Math" w:hAnsi="Cambria Math"/>
          <w:sz w:val="28"/>
        </w:rPr>
        <w:tab/>
      </w:r>
      <w:r w:rsidR="006B3A7A"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433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D26050" w:rsidRDefault="00E353DD" w:rsidP="006B3A7A">
                  <w:pPr>
                    <w:pStyle w:val="AralkYok"/>
                    <w:jc w:val="center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>19:20</w:t>
                  </w:r>
                </w:p>
              </w:txbxContent>
            </v:textbox>
            <w10:wrap type="none"/>
            <w10:anchorlock/>
          </v:roundrect>
        </w:pict>
      </w:r>
      <w:r w:rsidR="006B3A7A">
        <w:rPr>
          <w:rFonts w:ascii="Cambria Math" w:hAnsi="Cambria Math"/>
          <w:sz w:val="28"/>
        </w:rPr>
        <w:tab/>
      </w:r>
      <w:r w:rsidR="006B3A7A">
        <w:rPr>
          <w:rFonts w:ascii="Cambria Math" w:hAnsi="Cambria Math"/>
          <w:sz w:val="28"/>
        </w:rPr>
        <w:tab/>
        <w:t xml:space="preserve">     </w:t>
      </w:r>
    </w:p>
    <w:p w:rsidR="006B3A7A" w:rsidRPr="00AD6DE9" w:rsidRDefault="001345C1" w:rsidP="006B3A7A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432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6B3A7A"/>
              </w:txbxContent>
            </v:textbox>
            <w10:wrap type="none"/>
            <w10:anchorlock/>
          </v:roundrect>
        </w:pict>
      </w:r>
      <w:r w:rsidR="006B3A7A"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431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6B3A7A"/>
              </w:txbxContent>
            </v:textbox>
            <w10:wrap type="none"/>
            <w10:anchorlock/>
          </v:roundrect>
        </w:pict>
      </w:r>
    </w:p>
    <w:p w:rsidR="006B3A7A" w:rsidRDefault="001345C1" w:rsidP="006B3A7A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group id="_x0000_s3166" style="width:79.55pt;height:78.45pt;mso-position-horizontal-relative:char;mso-position-vertical-relative:line" coordorigin="864,674" coordsize="2017,1954">
            <v:roundrect id="_x0000_s3167" style="position:absolute;left:1766;top:2421;width:218;height:207" arcsize="10923f" strokecolor="red">
              <v:shadow on="t"/>
              <v:textbox style="mso-next-textbox:#_x0000_s3167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6</w:t>
                    </w:r>
                  </w:p>
                </w:txbxContent>
              </v:textbox>
            </v:roundrect>
            <v:group id="_x0000_s3168" style="position:absolute;left:1075;top:674;width:1806;height:1747" coordorigin="2031,12629" coordsize="2831,2775">
              <v:group id="_x0000_s3169" style="position:absolute;left:2031;top:12629;width:2831;height:2775" coordorigin="2031,12629" coordsize="2831,2775">
                <v:oval id="_x0000_s3170" style="position:absolute;left:2062;top:13002;width:2475;height:2384" strokecolor="red">
                  <v:shadow on="t"/>
                </v:oval>
                <v:group id="_x0000_s3171" style="position:absolute;left:2031;top:12629;width:2831;height:2775" coordorigin="2031,12629" coordsize="2831,2775">
                  <v:group id="_x0000_s3172" style="position:absolute;left:3097;top:12629;width:1765;height:1673" coordorigin="3097,12629" coordsize="1765,1673">
                    <v:shape id="_x0000_s3173" type="#_x0000_t32" style="position:absolute;left:3277;top:12940;width:0;height:196" o:connectortype="straight" strokecolor="red" strokeweight="3pt">
                      <v:shadow on="t"/>
                    </v:shape>
                    <v:shape id="_x0000_s3174" type="#_x0000_t32" style="position:absolute;left:3672;top:13054;width:136;height:196;flip:x" o:connectortype="straight" strokecolor="red" strokeweight="3pt">
                      <v:shadow on="t"/>
                    </v:shape>
                    <v:shape id="_x0000_s3175" type="#_x0000_t32" style="position:absolute;left:4204;top:13560;width:182;height:93;flip:x" o:connectortype="straight" strokecolor="red" strokeweight="3pt">
                      <v:shadow on="t"/>
                    </v:shape>
                    <v:shape id="_x0000_s3176" type="#_x0000_t32" style="position:absolute;left:4359;top:14120;width:183;height:1;flip:x" o:connectortype="straight" strokecolor="red" strokeweight="3pt">
                      <v:shadow on="t"/>
                    </v:shape>
                    <v:roundrect id="_x0000_s3177" style="position:absolute;left:3097;top:12629;width:343;height:329" arcsize="10923f" strokecolor="red">
                      <v:shadow on="t"/>
                      <v:textbox style="mso-next-textbox:#_x0000_s3177" inset="0,0,0,0">
                        <w:txbxContent>
                          <w:p w:rsidR="00E353DD" w:rsidRPr="00053113" w:rsidRDefault="00E353DD" w:rsidP="006B3A7A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12</w:t>
                            </w:r>
                          </w:p>
                        </w:txbxContent>
                      </v:textbox>
                    </v:roundrect>
                    <v:roundrect id="_x0000_s3178" style="position:absolute;left:3764;top:12807;width:343;height:329" arcsize="10923f" strokecolor="red">
                      <v:shadow on="t"/>
                      <v:textbox style="mso-next-textbox:#_x0000_s3178" inset="0,0,0,0">
                        <w:txbxContent>
                          <w:p w:rsidR="00E353DD" w:rsidRPr="00053113" w:rsidRDefault="00E353DD" w:rsidP="006B3A7A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xbxContent>
                      </v:textbox>
                    </v:roundrect>
                    <v:roundrect id="_x0000_s3179" style="position:absolute;left:4342;top:13324;width:343;height:329" arcsize="10923f" strokecolor="red">
                      <v:shadow on="t"/>
                      <v:textbox style="mso-next-textbox:#_x0000_s3179" inset="0,0,0,0">
                        <w:txbxContent>
                          <w:p w:rsidR="00E353DD" w:rsidRPr="00053113" w:rsidRDefault="00E353DD" w:rsidP="006B3A7A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xbxContent>
                      </v:textbox>
                    </v:roundrect>
                    <v:roundrect id="_x0000_s3180" style="position:absolute;left:4519;top:13973;width:343;height:329" arcsize="10923f" strokecolor="red">
                      <v:shadow on="t"/>
                      <v:textbox style="mso-next-textbox:#_x0000_s3180" inset="0,0,0,0">
                        <w:txbxContent>
                          <w:p w:rsidR="00E353DD" w:rsidRPr="00053113" w:rsidRDefault="00E353DD" w:rsidP="006B3A7A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xbxContent>
                      </v:textbox>
                    </v:roundrect>
                  </v:group>
                  <v:shape id="_x0000_s3181" type="#_x0000_t32" style="position:absolute;left:4258;top:14693;width:128;height:106" o:connectortype="straight" strokecolor="red" strokeweight="4pt">
                    <v:shadow on="t"/>
                  </v:shape>
                  <v:shape id="_x0000_s3182" type="#_x0000_t32" style="position:absolute;left:3840;top:15101;width:60;height:151" o:connectortype="straight" strokecolor="red" strokeweight="4pt">
                    <v:shadow on="t"/>
                  </v:shape>
                  <v:shape id="_x0000_s3183" type="#_x0000_t32" style="position:absolute;left:3277;top:15235;width:0;height:169" o:connectortype="straight" strokecolor="red" strokeweight="4pt">
                    <v:shadow on="t"/>
                  </v:shape>
                  <v:shape id="_x0000_s3184" type="#_x0000_t32" style="position:absolute;left:2685;top:15101;width:71;height:169;flip:x" o:connectortype="straight" strokecolor="red" strokeweight="4pt">
                    <v:shadow on="t"/>
                  </v:shape>
                  <v:shape id="_x0000_s3185" type="#_x0000_t32" style="position:absolute;left:2231;top:14738;width:182;height:124;flip:x" o:connectortype="straight" strokecolor="red" strokeweight="4pt">
                    <v:shadow on="t"/>
                  </v:shape>
                  <v:shape id="_x0000_s3186" type="#_x0000_t32" style="position:absolute;left:2031;top:14183;width:200;height:0;flip:x" o:connectortype="straight" strokecolor="red" strokeweight="4pt">
                    <v:shadow on="t"/>
                  </v:shape>
                  <v:shape id="_x0000_s3187" type="#_x0000_t32" style="position:absolute;left:2749;top:13099;width:60;height:151" o:connectortype="straight" strokecolor="red" strokeweight="4pt">
                    <v:shadow on="t"/>
                  </v:shape>
                  <v:shape id="_x0000_s3188" type="#_x0000_t32" style="position:absolute;left:2210;top:13578;width:128;height:106" o:connectortype="straight" strokecolor="red" strokeweight="4pt">
                    <v:shadow on="t"/>
                  </v:shape>
                </v:group>
              </v:group>
              <v:oval id="_x0000_s3189" style="position:absolute;left:3200;top:14120;width:187;height:182" fillcolor="#1f497d [3215]" strokecolor="red"/>
            </v:group>
            <v:roundrect id="_x0000_s3190" style="position:absolute;left:1352;top:786;width:219;height:207" arcsize="10923f" strokecolor="red">
              <v:textbox style="mso-next-textbox:#_x0000_s3190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11</w:t>
                    </w:r>
                  </w:p>
                </w:txbxContent>
              </v:textbox>
            </v:roundrect>
            <v:roundrect id="_x0000_s3191" style="position:absolute;left:978;top:1106;width:218;height:207" arcsize="10923f" strokecolor="red">
              <v:textbox style="mso-next-textbox:#_x0000_s3191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10</w:t>
                    </w:r>
                  </w:p>
                </w:txbxContent>
              </v:textbox>
            </v:roundrect>
            <v:roundrect id="_x0000_s3192" style="position:absolute;left:2549;top:1973;width:218;height:207" arcsize="10923f" strokecolor="red">
              <v:textbox style="mso-next-textbox:#_x0000_s3192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4</w:t>
                    </w:r>
                  </w:p>
                </w:txbxContent>
              </v:textbox>
            </v:roundrect>
            <v:roundrect id="_x0000_s3193" style="position:absolute;left:2208;top:2315;width:219;height:207" arcsize="10923f" strokecolor="red">
              <v:textbox style="mso-next-textbox:#_x0000_s3193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5</w:t>
                    </w:r>
                  </w:p>
                </w:txbxContent>
              </v:textbox>
            </v:roundrect>
            <v:roundrect id="_x0000_s3194" style="position:absolute;left:1318;top:2315;width:219;height:207" arcsize="10923f" strokecolor="red">
              <v:textbox style="mso-next-textbox:#_x0000_s3194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7</w:t>
                    </w:r>
                  </w:p>
                </w:txbxContent>
              </v:textbox>
            </v:roundrect>
            <v:roundrect id="_x0000_s3195" style="position:absolute;left:864;top:1548;width:219;height:207" arcsize="10923f" strokecolor="red">
              <v:textbox style="mso-next-textbox:#_x0000_s3195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9</w:t>
                    </w:r>
                  </w:p>
                </w:txbxContent>
              </v:textbox>
            </v:roundrect>
            <v:roundrect id="_x0000_s3196" style="position:absolute;left:1029;top:2040;width:218;height:207" arcsize="10923f" strokecolor="red">
              <v:textbox style="mso-next-textbox:#_x0000_s3196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8</w:t>
                    </w:r>
                  </w:p>
                </w:txbxContent>
              </v:textbox>
            </v:roundrect>
            <w10:wrap type="none"/>
            <w10:anchorlock/>
          </v:group>
        </w:pict>
      </w:r>
      <w:r w:rsidR="006B3A7A">
        <w:rPr>
          <w:rFonts w:ascii="Cambria Math" w:hAnsi="Cambria Math"/>
          <w:sz w:val="28"/>
        </w:rPr>
        <w:tab/>
      </w:r>
      <w:r w:rsidR="006B3A7A"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group id="_x0000_s3131" style="width:79.55pt;height:78.45pt;mso-position-horizontal-relative:char;mso-position-vertical-relative:line" coordorigin="864,674" coordsize="2017,1954">
            <v:roundrect id="_x0000_s3132" style="position:absolute;left:1766;top:2421;width:218;height:207" arcsize="10923f" strokecolor="red">
              <v:shadow on="t"/>
              <v:textbox style="mso-next-textbox:#_x0000_s3132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6</w:t>
                    </w:r>
                  </w:p>
                </w:txbxContent>
              </v:textbox>
            </v:roundrect>
            <v:group id="_x0000_s3133" style="position:absolute;left:1075;top:674;width:1806;height:1747" coordorigin="2031,12629" coordsize="2831,2775">
              <v:group id="_x0000_s3134" style="position:absolute;left:2031;top:12629;width:2831;height:2775" coordorigin="2031,12629" coordsize="2831,2775">
                <v:oval id="_x0000_s3135" style="position:absolute;left:2062;top:13002;width:2475;height:2384" strokecolor="red">
                  <v:shadow on="t"/>
                </v:oval>
                <v:group id="_x0000_s3136" style="position:absolute;left:2031;top:12629;width:2831;height:2775" coordorigin="2031,12629" coordsize="2831,2775">
                  <v:group id="_x0000_s3137" style="position:absolute;left:3097;top:12629;width:1765;height:1673" coordorigin="3097,12629" coordsize="1765,1673">
                    <v:shape id="_x0000_s3138" type="#_x0000_t32" style="position:absolute;left:3277;top:12940;width:0;height:196" o:connectortype="straight" strokecolor="red" strokeweight="3pt">
                      <v:shadow on="t"/>
                    </v:shape>
                    <v:shape id="_x0000_s3139" type="#_x0000_t32" style="position:absolute;left:3672;top:13054;width:136;height:196;flip:x" o:connectortype="straight" strokecolor="red" strokeweight="3pt">
                      <v:shadow on="t"/>
                    </v:shape>
                    <v:shape id="_x0000_s3140" type="#_x0000_t32" style="position:absolute;left:4204;top:13560;width:182;height:93;flip:x" o:connectortype="straight" strokecolor="red" strokeweight="3pt">
                      <v:shadow on="t"/>
                    </v:shape>
                    <v:shape id="_x0000_s3141" type="#_x0000_t32" style="position:absolute;left:4359;top:14120;width:183;height:1;flip:x" o:connectortype="straight" strokecolor="red" strokeweight="3pt">
                      <v:shadow on="t"/>
                    </v:shape>
                    <v:roundrect id="_x0000_s3142" style="position:absolute;left:3097;top:12629;width:343;height:329" arcsize="10923f" strokecolor="red">
                      <v:shadow on="t"/>
                      <v:textbox style="mso-next-textbox:#_x0000_s3142" inset="0,0,0,0">
                        <w:txbxContent>
                          <w:p w:rsidR="00E353DD" w:rsidRPr="00053113" w:rsidRDefault="00E353DD" w:rsidP="006B3A7A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12</w:t>
                            </w:r>
                          </w:p>
                        </w:txbxContent>
                      </v:textbox>
                    </v:roundrect>
                    <v:roundrect id="_x0000_s3143" style="position:absolute;left:3764;top:12807;width:343;height:329" arcsize="10923f" strokecolor="red">
                      <v:shadow on="t"/>
                      <v:textbox style="mso-next-textbox:#_x0000_s3143" inset="0,0,0,0">
                        <w:txbxContent>
                          <w:p w:rsidR="00E353DD" w:rsidRPr="00053113" w:rsidRDefault="00E353DD" w:rsidP="006B3A7A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xbxContent>
                      </v:textbox>
                    </v:roundrect>
                    <v:roundrect id="_x0000_s3144" style="position:absolute;left:4342;top:13324;width:343;height:329" arcsize="10923f" strokecolor="red">
                      <v:shadow on="t"/>
                      <v:textbox style="mso-next-textbox:#_x0000_s3144" inset="0,0,0,0">
                        <w:txbxContent>
                          <w:p w:rsidR="00E353DD" w:rsidRPr="00053113" w:rsidRDefault="00E353DD" w:rsidP="006B3A7A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xbxContent>
                      </v:textbox>
                    </v:roundrect>
                    <v:roundrect id="_x0000_s3145" style="position:absolute;left:4519;top:13973;width:343;height:329" arcsize="10923f" strokecolor="red">
                      <v:shadow on="t"/>
                      <v:textbox style="mso-next-textbox:#_x0000_s3145" inset="0,0,0,0">
                        <w:txbxContent>
                          <w:p w:rsidR="00E353DD" w:rsidRPr="00053113" w:rsidRDefault="00E353DD" w:rsidP="006B3A7A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xbxContent>
                      </v:textbox>
                    </v:roundrect>
                  </v:group>
                  <v:shape id="_x0000_s3146" type="#_x0000_t32" style="position:absolute;left:4258;top:14693;width:128;height:106" o:connectortype="straight" strokecolor="red" strokeweight="4pt">
                    <v:shadow on="t"/>
                  </v:shape>
                  <v:shape id="_x0000_s3147" type="#_x0000_t32" style="position:absolute;left:3840;top:15101;width:60;height:151" o:connectortype="straight" strokecolor="red" strokeweight="4pt">
                    <v:shadow on="t"/>
                  </v:shape>
                  <v:shape id="_x0000_s3148" type="#_x0000_t32" style="position:absolute;left:3277;top:15235;width:0;height:169" o:connectortype="straight" strokecolor="red" strokeweight="4pt">
                    <v:shadow on="t"/>
                  </v:shape>
                  <v:shape id="_x0000_s3149" type="#_x0000_t32" style="position:absolute;left:2685;top:15101;width:71;height:169;flip:x" o:connectortype="straight" strokecolor="red" strokeweight="4pt">
                    <v:shadow on="t"/>
                  </v:shape>
                  <v:shape id="_x0000_s3150" type="#_x0000_t32" style="position:absolute;left:2231;top:14738;width:182;height:124;flip:x" o:connectortype="straight" strokecolor="red" strokeweight="4pt">
                    <v:shadow on="t"/>
                  </v:shape>
                  <v:shape id="_x0000_s3151" type="#_x0000_t32" style="position:absolute;left:2031;top:14183;width:200;height:0;flip:x" o:connectortype="straight" strokecolor="red" strokeweight="4pt">
                    <v:shadow on="t"/>
                  </v:shape>
                  <v:shape id="_x0000_s3152" type="#_x0000_t32" style="position:absolute;left:2749;top:13099;width:60;height:151" o:connectortype="straight" strokecolor="red" strokeweight="4pt">
                    <v:shadow on="t"/>
                  </v:shape>
                  <v:shape id="_x0000_s3153" type="#_x0000_t32" style="position:absolute;left:2210;top:13578;width:128;height:106" o:connectortype="straight" strokecolor="red" strokeweight="4pt">
                    <v:shadow on="t"/>
                  </v:shape>
                </v:group>
              </v:group>
              <v:oval id="_x0000_s3154" style="position:absolute;left:3200;top:14120;width:187;height:182" fillcolor="#1f497d [3215]" strokecolor="red"/>
            </v:group>
            <v:roundrect id="_x0000_s3155" style="position:absolute;left:1352;top:786;width:219;height:207" arcsize="10923f" strokecolor="red">
              <v:textbox style="mso-next-textbox:#_x0000_s3155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11</w:t>
                    </w:r>
                  </w:p>
                </w:txbxContent>
              </v:textbox>
            </v:roundrect>
            <v:roundrect id="_x0000_s3156" style="position:absolute;left:978;top:1106;width:218;height:207" arcsize="10923f" strokecolor="red">
              <v:textbox style="mso-next-textbox:#_x0000_s3156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10</w:t>
                    </w:r>
                  </w:p>
                </w:txbxContent>
              </v:textbox>
            </v:roundrect>
            <v:roundrect id="_x0000_s3157" style="position:absolute;left:2549;top:1973;width:218;height:207" arcsize="10923f" strokecolor="red">
              <v:textbox style="mso-next-textbox:#_x0000_s3157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4</w:t>
                    </w:r>
                  </w:p>
                </w:txbxContent>
              </v:textbox>
            </v:roundrect>
            <v:roundrect id="_x0000_s3158" style="position:absolute;left:2208;top:2315;width:219;height:207" arcsize="10923f" strokecolor="red">
              <v:textbox style="mso-next-textbox:#_x0000_s3158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5</w:t>
                    </w:r>
                  </w:p>
                </w:txbxContent>
              </v:textbox>
            </v:roundrect>
            <v:roundrect id="_x0000_s3159" style="position:absolute;left:1318;top:2315;width:219;height:207" arcsize="10923f" strokecolor="red">
              <v:textbox style="mso-next-textbox:#_x0000_s3159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7</w:t>
                    </w:r>
                  </w:p>
                </w:txbxContent>
              </v:textbox>
            </v:roundrect>
            <v:roundrect id="_x0000_s3160" style="position:absolute;left:864;top:1548;width:219;height:207" arcsize="10923f" strokecolor="red">
              <v:textbox style="mso-next-textbox:#_x0000_s3160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9</w:t>
                    </w:r>
                  </w:p>
                </w:txbxContent>
              </v:textbox>
            </v:roundrect>
            <v:roundrect id="_x0000_s3161" style="position:absolute;left:1029;top:2040;width:218;height:207" arcsize="10923f" strokecolor="red">
              <v:textbox style="mso-next-textbox:#_x0000_s3161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8</w:t>
                    </w:r>
                  </w:p>
                </w:txbxContent>
              </v:textbox>
            </v:roundrect>
            <w10:wrap type="none"/>
            <w10:anchorlock/>
          </v:group>
        </w:pict>
      </w:r>
    </w:p>
    <w:p w:rsidR="006B3A7A" w:rsidRDefault="001345C1" w:rsidP="006B3A7A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430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D26050" w:rsidRDefault="00E353DD" w:rsidP="006B3A7A">
                  <w:pPr>
                    <w:pStyle w:val="AralkYok"/>
                    <w:jc w:val="center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>15 :40</w:t>
                  </w:r>
                </w:p>
              </w:txbxContent>
            </v:textbox>
            <w10:wrap type="none"/>
            <w10:anchorlock/>
          </v:roundrect>
        </w:pict>
      </w:r>
      <w:r w:rsidR="006B3A7A">
        <w:rPr>
          <w:rFonts w:ascii="Cambria Math" w:hAnsi="Cambria Math"/>
          <w:sz w:val="28"/>
        </w:rPr>
        <w:tab/>
      </w:r>
      <w:r w:rsidR="006B3A7A">
        <w:rPr>
          <w:rFonts w:ascii="Cambria Math" w:hAnsi="Cambria Math"/>
          <w:sz w:val="28"/>
        </w:rPr>
        <w:tab/>
      </w:r>
      <w:r w:rsidR="006B3A7A"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429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D26050" w:rsidRDefault="00E353DD" w:rsidP="006B3A7A">
                  <w:pPr>
                    <w:pStyle w:val="AralkYok"/>
                    <w:jc w:val="center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>17:45</w:t>
                  </w:r>
                </w:p>
              </w:txbxContent>
            </v:textbox>
            <w10:wrap type="none"/>
            <w10:anchorlock/>
          </v:roundrect>
        </w:pict>
      </w:r>
      <w:r w:rsidR="006B3A7A">
        <w:rPr>
          <w:rFonts w:ascii="Cambria Math" w:hAnsi="Cambria Math"/>
          <w:sz w:val="28"/>
        </w:rPr>
        <w:tab/>
      </w:r>
      <w:r w:rsidR="006B3A7A">
        <w:rPr>
          <w:rFonts w:ascii="Cambria Math" w:hAnsi="Cambria Math"/>
          <w:sz w:val="28"/>
        </w:rPr>
        <w:tab/>
        <w:t xml:space="preserve">     </w:t>
      </w:r>
    </w:p>
    <w:p w:rsidR="006B3A7A" w:rsidRPr="00AD6DE9" w:rsidRDefault="001345C1" w:rsidP="006B3A7A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428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6B3A7A"/>
              </w:txbxContent>
            </v:textbox>
            <w10:wrap type="none"/>
            <w10:anchorlock/>
          </v:roundrect>
        </w:pict>
      </w:r>
      <w:r w:rsidR="006B3A7A"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427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6B3A7A"/>
              </w:txbxContent>
            </v:textbox>
            <w10:wrap type="none"/>
            <w10:anchorlock/>
          </v:roundrect>
        </w:pict>
      </w:r>
    </w:p>
    <w:p w:rsidR="006B3A7A" w:rsidRDefault="001345C1" w:rsidP="006B3A7A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group id="_x0000_s3232" style="width:79.55pt;height:78.45pt;mso-position-horizontal-relative:char;mso-position-vertical-relative:line" coordorigin="864,674" coordsize="2017,1954">
            <v:roundrect id="_x0000_s3233" style="position:absolute;left:1766;top:2421;width:218;height:207" arcsize="10923f" strokecolor="red">
              <v:shadow on="t"/>
              <v:textbox style="mso-next-textbox:#_x0000_s3233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6</w:t>
                    </w:r>
                  </w:p>
                </w:txbxContent>
              </v:textbox>
            </v:roundrect>
            <v:group id="_x0000_s3234" style="position:absolute;left:1075;top:674;width:1806;height:1747" coordorigin="2031,12629" coordsize="2831,2775">
              <v:group id="_x0000_s3235" style="position:absolute;left:2031;top:12629;width:2831;height:2775" coordorigin="2031,12629" coordsize="2831,2775">
                <v:oval id="_x0000_s3236" style="position:absolute;left:2062;top:13002;width:2475;height:2384" strokecolor="red">
                  <v:shadow on="t"/>
                </v:oval>
                <v:group id="_x0000_s3237" style="position:absolute;left:2031;top:12629;width:2831;height:2775" coordorigin="2031,12629" coordsize="2831,2775">
                  <v:group id="_x0000_s3238" style="position:absolute;left:3097;top:12629;width:1765;height:1673" coordorigin="3097,12629" coordsize="1765,1673">
                    <v:shape id="_x0000_s3239" type="#_x0000_t32" style="position:absolute;left:3277;top:12940;width:0;height:196" o:connectortype="straight" strokecolor="red" strokeweight="3pt">
                      <v:shadow on="t"/>
                    </v:shape>
                    <v:shape id="_x0000_s3240" type="#_x0000_t32" style="position:absolute;left:3672;top:13054;width:136;height:196;flip:x" o:connectortype="straight" strokecolor="red" strokeweight="3pt">
                      <v:shadow on="t"/>
                    </v:shape>
                    <v:shape id="_x0000_s3241" type="#_x0000_t32" style="position:absolute;left:4204;top:13560;width:182;height:93;flip:x" o:connectortype="straight" strokecolor="red" strokeweight="3pt">
                      <v:shadow on="t"/>
                    </v:shape>
                    <v:shape id="_x0000_s3242" type="#_x0000_t32" style="position:absolute;left:4359;top:14120;width:183;height:1;flip:x" o:connectortype="straight" strokecolor="red" strokeweight="3pt">
                      <v:shadow on="t"/>
                    </v:shape>
                    <v:roundrect id="_x0000_s3243" style="position:absolute;left:3097;top:12629;width:343;height:329" arcsize="10923f" strokecolor="red">
                      <v:shadow on="t"/>
                      <v:textbox style="mso-next-textbox:#_x0000_s3243" inset="0,0,0,0">
                        <w:txbxContent>
                          <w:p w:rsidR="00E353DD" w:rsidRPr="00053113" w:rsidRDefault="00E353DD" w:rsidP="006B3A7A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12</w:t>
                            </w:r>
                          </w:p>
                        </w:txbxContent>
                      </v:textbox>
                    </v:roundrect>
                    <v:roundrect id="_x0000_s3244" style="position:absolute;left:3764;top:12807;width:343;height:329" arcsize="10923f" strokecolor="red">
                      <v:shadow on="t"/>
                      <v:textbox style="mso-next-textbox:#_x0000_s3244" inset="0,0,0,0">
                        <w:txbxContent>
                          <w:p w:rsidR="00E353DD" w:rsidRPr="00053113" w:rsidRDefault="00E353DD" w:rsidP="006B3A7A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xbxContent>
                      </v:textbox>
                    </v:roundrect>
                    <v:roundrect id="_x0000_s3245" style="position:absolute;left:4342;top:13324;width:343;height:329" arcsize="10923f" strokecolor="red">
                      <v:shadow on="t"/>
                      <v:textbox style="mso-next-textbox:#_x0000_s3245" inset="0,0,0,0">
                        <w:txbxContent>
                          <w:p w:rsidR="00E353DD" w:rsidRPr="00053113" w:rsidRDefault="00E353DD" w:rsidP="006B3A7A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xbxContent>
                      </v:textbox>
                    </v:roundrect>
                    <v:roundrect id="_x0000_s3246" style="position:absolute;left:4519;top:13973;width:343;height:329" arcsize="10923f" strokecolor="red">
                      <v:shadow on="t"/>
                      <v:textbox style="mso-next-textbox:#_x0000_s3246" inset="0,0,0,0">
                        <w:txbxContent>
                          <w:p w:rsidR="00E353DD" w:rsidRPr="00053113" w:rsidRDefault="00E353DD" w:rsidP="006B3A7A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xbxContent>
                      </v:textbox>
                    </v:roundrect>
                  </v:group>
                  <v:shape id="_x0000_s3247" type="#_x0000_t32" style="position:absolute;left:4258;top:14693;width:128;height:106" o:connectortype="straight" strokecolor="red" strokeweight="4pt">
                    <v:shadow on="t"/>
                  </v:shape>
                  <v:shape id="_x0000_s3248" type="#_x0000_t32" style="position:absolute;left:3840;top:15101;width:60;height:151" o:connectortype="straight" strokecolor="red" strokeweight="4pt">
                    <v:shadow on="t"/>
                  </v:shape>
                  <v:shape id="_x0000_s3249" type="#_x0000_t32" style="position:absolute;left:3277;top:15235;width:0;height:169" o:connectortype="straight" strokecolor="red" strokeweight="4pt">
                    <v:shadow on="t"/>
                  </v:shape>
                  <v:shape id="_x0000_s3250" type="#_x0000_t32" style="position:absolute;left:2685;top:15101;width:71;height:169;flip:x" o:connectortype="straight" strokecolor="red" strokeweight="4pt">
                    <v:shadow on="t"/>
                  </v:shape>
                  <v:shape id="_x0000_s3251" type="#_x0000_t32" style="position:absolute;left:2231;top:14738;width:182;height:124;flip:x" o:connectortype="straight" strokecolor="red" strokeweight="4pt">
                    <v:shadow on="t"/>
                  </v:shape>
                  <v:shape id="_x0000_s3252" type="#_x0000_t32" style="position:absolute;left:2031;top:14183;width:200;height:0;flip:x" o:connectortype="straight" strokecolor="red" strokeweight="4pt">
                    <v:shadow on="t"/>
                  </v:shape>
                  <v:shape id="_x0000_s3253" type="#_x0000_t32" style="position:absolute;left:2749;top:13099;width:60;height:151" o:connectortype="straight" strokecolor="red" strokeweight="4pt">
                    <v:shadow on="t"/>
                  </v:shape>
                  <v:shape id="_x0000_s3254" type="#_x0000_t32" style="position:absolute;left:2210;top:13578;width:128;height:106" o:connectortype="straight" strokecolor="red" strokeweight="4pt">
                    <v:shadow on="t"/>
                  </v:shape>
                </v:group>
              </v:group>
              <v:oval id="_x0000_s3255" style="position:absolute;left:3200;top:14120;width:187;height:182" fillcolor="#1f497d [3215]" strokecolor="red"/>
            </v:group>
            <v:roundrect id="_x0000_s3256" style="position:absolute;left:1352;top:786;width:219;height:207" arcsize="10923f" strokecolor="red">
              <v:textbox style="mso-next-textbox:#_x0000_s3256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11</w:t>
                    </w:r>
                  </w:p>
                </w:txbxContent>
              </v:textbox>
            </v:roundrect>
            <v:roundrect id="_x0000_s3257" style="position:absolute;left:978;top:1106;width:218;height:207" arcsize="10923f" strokecolor="red">
              <v:textbox style="mso-next-textbox:#_x0000_s3257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10</w:t>
                    </w:r>
                  </w:p>
                </w:txbxContent>
              </v:textbox>
            </v:roundrect>
            <v:roundrect id="_x0000_s3258" style="position:absolute;left:2549;top:1973;width:218;height:207" arcsize="10923f" strokecolor="red">
              <v:textbox style="mso-next-textbox:#_x0000_s3258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4</w:t>
                    </w:r>
                  </w:p>
                </w:txbxContent>
              </v:textbox>
            </v:roundrect>
            <v:roundrect id="_x0000_s3259" style="position:absolute;left:2208;top:2315;width:219;height:207" arcsize="10923f" strokecolor="red">
              <v:textbox style="mso-next-textbox:#_x0000_s3259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5</w:t>
                    </w:r>
                  </w:p>
                </w:txbxContent>
              </v:textbox>
            </v:roundrect>
            <v:roundrect id="_x0000_s3260" style="position:absolute;left:1318;top:2315;width:219;height:207" arcsize="10923f" strokecolor="red">
              <v:textbox style="mso-next-textbox:#_x0000_s3260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7</w:t>
                    </w:r>
                  </w:p>
                </w:txbxContent>
              </v:textbox>
            </v:roundrect>
            <v:roundrect id="_x0000_s3261" style="position:absolute;left:864;top:1548;width:219;height:207" arcsize="10923f" strokecolor="red">
              <v:textbox style="mso-next-textbox:#_x0000_s3261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9</w:t>
                    </w:r>
                  </w:p>
                </w:txbxContent>
              </v:textbox>
            </v:roundrect>
            <v:roundrect id="_x0000_s3262" style="position:absolute;left:1029;top:2040;width:218;height:207" arcsize="10923f" strokecolor="red">
              <v:textbox style="mso-next-textbox:#_x0000_s3262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8</w:t>
                    </w:r>
                  </w:p>
                </w:txbxContent>
              </v:textbox>
            </v:roundrect>
            <w10:wrap type="none"/>
            <w10:anchorlock/>
          </v:group>
        </w:pict>
      </w:r>
      <w:r w:rsidR="006B3A7A">
        <w:rPr>
          <w:rFonts w:ascii="Cambria Math" w:hAnsi="Cambria Math"/>
          <w:sz w:val="28"/>
        </w:rPr>
        <w:tab/>
      </w:r>
      <w:r w:rsidR="006B3A7A"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group id="_x0000_s3197" style="width:79.55pt;height:78.45pt;mso-position-horizontal-relative:char;mso-position-vertical-relative:line" coordorigin="864,674" coordsize="2017,1954">
            <v:roundrect id="_x0000_s3198" style="position:absolute;left:1766;top:2421;width:218;height:207" arcsize="10923f" strokecolor="red">
              <v:shadow on="t"/>
              <v:textbox style="mso-next-textbox:#_x0000_s3198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6</w:t>
                    </w:r>
                  </w:p>
                </w:txbxContent>
              </v:textbox>
            </v:roundrect>
            <v:group id="_x0000_s3199" style="position:absolute;left:1075;top:674;width:1806;height:1747" coordorigin="2031,12629" coordsize="2831,2775">
              <v:group id="_x0000_s3200" style="position:absolute;left:2031;top:12629;width:2831;height:2775" coordorigin="2031,12629" coordsize="2831,2775">
                <v:oval id="_x0000_s3201" style="position:absolute;left:2062;top:13002;width:2475;height:2384" strokecolor="red">
                  <v:shadow on="t"/>
                </v:oval>
                <v:group id="_x0000_s3202" style="position:absolute;left:2031;top:12629;width:2831;height:2775" coordorigin="2031,12629" coordsize="2831,2775">
                  <v:group id="_x0000_s3203" style="position:absolute;left:3097;top:12629;width:1765;height:1673" coordorigin="3097,12629" coordsize="1765,1673">
                    <v:shape id="_x0000_s3204" type="#_x0000_t32" style="position:absolute;left:3277;top:12940;width:0;height:196" o:connectortype="straight" strokecolor="red" strokeweight="3pt">
                      <v:shadow on="t"/>
                    </v:shape>
                    <v:shape id="_x0000_s3205" type="#_x0000_t32" style="position:absolute;left:3672;top:13054;width:136;height:196;flip:x" o:connectortype="straight" strokecolor="red" strokeweight="3pt">
                      <v:shadow on="t"/>
                    </v:shape>
                    <v:shape id="_x0000_s3206" type="#_x0000_t32" style="position:absolute;left:4204;top:13560;width:182;height:93;flip:x" o:connectortype="straight" strokecolor="red" strokeweight="3pt">
                      <v:shadow on="t"/>
                    </v:shape>
                    <v:shape id="_x0000_s3207" type="#_x0000_t32" style="position:absolute;left:4359;top:14120;width:183;height:1;flip:x" o:connectortype="straight" strokecolor="red" strokeweight="3pt">
                      <v:shadow on="t"/>
                    </v:shape>
                    <v:roundrect id="_x0000_s3208" style="position:absolute;left:3097;top:12629;width:343;height:329" arcsize="10923f" strokecolor="red">
                      <v:shadow on="t"/>
                      <v:textbox style="mso-next-textbox:#_x0000_s3208" inset="0,0,0,0">
                        <w:txbxContent>
                          <w:p w:rsidR="00E353DD" w:rsidRPr="00053113" w:rsidRDefault="00E353DD" w:rsidP="006B3A7A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12</w:t>
                            </w:r>
                          </w:p>
                        </w:txbxContent>
                      </v:textbox>
                    </v:roundrect>
                    <v:roundrect id="_x0000_s3209" style="position:absolute;left:3764;top:12807;width:343;height:329" arcsize="10923f" strokecolor="red">
                      <v:shadow on="t"/>
                      <v:textbox style="mso-next-textbox:#_x0000_s3209" inset="0,0,0,0">
                        <w:txbxContent>
                          <w:p w:rsidR="00E353DD" w:rsidRPr="00053113" w:rsidRDefault="00E353DD" w:rsidP="006B3A7A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xbxContent>
                      </v:textbox>
                    </v:roundrect>
                    <v:roundrect id="_x0000_s3210" style="position:absolute;left:4342;top:13324;width:343;height:329" arcsize="10923f" strokecolor="red">
                      <v:shadow on="t"/>
                      <v:textbox style="mso-next-textbox:#_x0000_s3210" inset="0,0,0,0">
                        <w:txbxContent>
                          <w:p w:rsidR="00E353DD" w:rsidRPr="00053113" w:rsidRDefault="00E353DD" w:rsidP="006B3A7A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xbxContent>
                      </v:textbox>
                    </v:roundrect>
                    <v:roundrect id="_x0000_s3211" style="position:absolute;left:4519;top:13973;width:343;height:329" arcsize="10923f" strokecolor="red">
                      <v:shadow on="t"/>
                      <v:textbox style="mso-next-textbox:#_x0000_s3211" inset="0,0,0,0">
                        <w:txbxContent>
                          <w:p w:rsidR="00E353DD" w:rsidRPr="00053113" w:rsidRDefault="00E353DD" w:rsidP="006B3A7A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xbxContent>
                      </v:textbox>
                    </v:roundrect>
                  </v:group>
                  <v:shape id="_x0000_s3212" type="#_x0000_t32" style="position:absolute;left:4258;top:14693;width:128;height:106" o:connectortype="straight" strokecolor="red" strokeweight="4pt">
                    <v:shadow on="t"/>
                  </v:shape>
                  <v:shape id="_x0000_s3213" type="#_x0000_t32" style="position:absolute;left:3840;top:15101;width:60;height:151" o:connectortype="straight" strokecolor="red" strokeweight="4pt">
                    <v:shadow on="t"/>
                  </v:shape>
                  <v:shape id="_x0000_s3214" type="#_x0000_t32" style="position:absolute;left:3277;top:15235;width:0;height:169" o:connectortype="straight" strokecolor="red" strokeweight="4pt">
                    <v:shadow on="t"/>
                  </v:shape>
                  <v:shape id="_x0000_s3215" type="#_x0000_t32" style="position:absolute;left:2685;top:15101;width:71;height:169;flip:x" o:connectortype="straight" strokecolor="red" strokeweight="4pt">
                    <v:shadow on="t"/>
                  </v:shape>
                  <v:shape id="_x0000_s3216" type="#_x0000_t32" style="position:absolute;left:2231;top:14738;width:182;height:124;flip:x" o:connectortype="straight" strokecolor="red" strokeweight="4pt">
                    <v:shadow on="t"/>
                  </v:shape>
                  <v:shape id="_x0000_s3217" type="#_x0000_t32" style="position:absolute;left:2031;top:14183;width:200;height:0;flip:x" o:connectortype="straight" strokecolor="red" strokeweight="4pt">
                    <v:shadow on="t"/>
                  </v:shape>
                  <v:shape id="_x0000_s3218" type="#_x0000_t32" style="position:absolute;left:2749;top:13099;width:60;height:151" o:connectortype="straight" strokecolor="red" strokeweight="4pt">
                    <v:shadow on="t"/>
                  </v:shape>
                  <v:shape id="_x0000_s3219" type="#_x0000_t32" style="position:absolute;left:2210;top:13578;width:128;height:106" o:connectortype="straight" strokecolor="red" strokeweight="4pt">
                    <v:shadow on="t"/>
                  </v:shape>
                </v:group>
              </v:group>
              <v:oval id="_x0000_s3220" style="position:absolute;left:3200;top:14120;width:187;height:182" fillcolor="#1f497d [3215]" strokecolor="red"/>
            </v:group>
            <v:roundrect id="_x0000_s3221" style="position:absolute;left:1352;top:786;width:219;height:207" arcsize="10923f" strokecolor="red">
              <v:textbox style="mso-next-textbox:#_x0000_s3221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11</w:t>
                    </w:r>
                  </w:p>
                </w:txbxContent>
              </v:textbox>
            </v:roundrect>
            <v:roundrect id="_x0000_s3222" style="position:absolute;left:978;top:1106;width:218;height:207" arcsize="10923f" strokecolor="red">
              <v:textbox style="mso-next-textbox:#_x0000_s3222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10</w:t>
                    </w:r>
                  </w:p>
                </w:txbxContent>
              </v:textbox>
            </v:roundrect>
            <v:roundrect id="_x0000_s3223" style="position:absolute;left:2549;top:1973;width:218;height:207" arcsize="10923f" strokecolor="red">
              <v:textbox style="mso-next-textbox:#_x0000_s3223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4</w:t>
                    </w:r>
                  </w:p>
                </w:txbxContent>
              </v:textbox>
            </v:roundrect>
            <v:roundrect id="_x0000_s3224" style="position:absolute;left:2208;top:2315;width:219;height:207" arcsize="10923f" strokecolor="red">
              <v:textbox style="mso-next-textbox:#_x0000_s3224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5</w:t>
                    </w:r>
                  </w:p>
                </w:txbxContent>
              </v:textbox>
            </v:roundrect>
            <v:roundrect id="_x0000_s3225" style="position:absolute;left:1318;top:2315;width:219;height:207" arcsize="10923f" strokecolor="red">
              <v:textbox style="mso-next-textbox:#_x0000_s3225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7</w:t>
                    </w:r>
                  </w:p>
                </w:txbxContent>
              </v:textbox>
            </v:roundrect>
            <v:roundrect id="_x0000_s3226" style="position:absolute;left:864;top:1548;width:219;height:207" arcsize="10923f" strokecolor="red">
              <v:textbox style="mso-next-textbox:#_x0000_s3226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9</w:t>
                    </w:r>
                  </w:p>
                </w:txbxContent>
              </v:textbox>
            </v:roundrect>
            <v:roundrect id="_x0000_s3227" style="position:absolute;left:1029;top:2040;width:218;height:207" arcsize="10923f" strokecolor="red">
              <v:textbox style="mso-next-textbox:#_x0000_s3227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8</w:t>
                    </w:r>
                  </w:p>
                </w:txbxContent>
              </v:textbox>
            </v:roundrect>
            <w10:wrap type="none"/>
            <w10:anchorlock/>
          </v:group>
        </w:pict>
      </w:r>
    </w:p>
    <w:p w:rsidR="006B3A7A" w:rsidRDefault="001345C1" w:rsidP="006B3A7A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426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D26050" w:rsidRDefault="00E353DD" w:rsidP="006B3A7A">
                  <w:pPr>
                    <w:pStyle w:val="AralkYok"/>
                    <w:jc w:val="center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>22:35</w:t>
                  </w:r>
                </w:p>
              </w:txbxContent>
            </v:textbox>
            <w10:wrap type="none"/>
            <w10:anchorlock/>
          </v:roundrect>
        </w:pict>
      </w:r>
      <w:r w:rsidR="006B3A7A">
        <w:rPr>
          <w:rFonts w:ascii="Cambria Math" w:hAnsi="Cambria Math"/>
          <w:sz w:val="28"/>
        </w:rPr>
        <w:tab/>
      </w:r>
      <w:r w:rsidR="006B3A7A">
        <w:rPr>
          <w:rFonts w:ascii="Cambria Math" w:hAnsi="Cambria Math"/>
          <w:sz w:val="28"/>
        </w:rPr>
        <w:tab/>
      </w:r>
      <w:r w:rsidR="006B3A7A"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425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D26050" w:rsidRDefault="00E353DD" w:rsidP="006B3A7A">
                  <w:pPr>
                    <w:pStyle w:val="AralkYok"/>
                    <w:jc w:val="center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>22:45</w:t>
                  </w:r>
                </w:p>
              </w:txbxContent>
            </v:textbox>
            <w10:wrap type="none"/>
            <w10:anchorlock/>
          </v:roundrect>
        </w:pict>
      </w:r>
      <w:r w:rsidR="006B3A7A">
        <w:rPr>
          <w:rFonts w:ascii="Cambria Math" w:hAnsi="Cambria Math"/>
          <w:sz w:val="28"/>
        </w:rPr>
        <w:tab/>
      </w:r>
      <w:r w:rsidR="006B3A7A">
        <w:rPr>
          <w:rFonts w:ascii="Cambria Math" w:hAnsi="Cambria Math"/>
          <w:sz w:val="28"/>
        </w:rPr>
        <w:tab/>
        <w:t xml:space="preserve">     </w:t>
      </w:r>
    </w:p>
    <w:p w:rsidR="006B3A7A" w:rsidRPr="00AD6DE9" w:rsidRDefault="001345C1" w:rsidP="006B3A7A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424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6B3A7A"/>
              </w:txbxContent>
            </v:textbox>
            <w10:wrap type="none"/>
            <w10:anchorlock/>
          </v:roundrect>
        </w:pict>
      </w:r>
      <w:r w:rsidR="006B3A7A"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423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6B3A7A"/>
              </w:txbxContent>
            </v:textbox>
            <w10:wrap type="none"/>
            <w10:anchorlock/>
          </v:roundrect>
        </w:pict>
      </w:r>
    </w:p>
    <w:p w:rsidR="006B3A7A" w:rsidRDefault="001345C1" w:rsidP="006B3A7A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group id="_x0000_s3298" style="width:79.55pt;height:78.45pt;mso-position-horizontal-relative:char;mso-position-vertical-relative:line" coordorigin="864,674" coordsize="2017,1954">
            <v:roundrect id="_x0000_s3299" style="position:absolute;left:1766;top:2421;width:218;height:207" arcsize="10923f" strokecolor="red">
              <v:shadow on="t"/>
              <v:textbox style="mso-next-textbox:#_x0000_s3299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6</w:t>
                    </w:r>
                  </w:p>
                </w:txbxContent>
              </v:textbox>
            </v:roundrect>
            <v:group id="_x0000_s3300" style="position:absolute;left:1075;top:674;width:1806;height:1747" coordorigin="2031,12629" coordsize="2831,2775">
              <v:group id="_x0000_s3301" style="position:absolute;left:2031;top:12629;width:2831;height:2775" coordorigin="2031,12629" coordsize="2831,2775">
                <v:oval id="_x0000_s3302" style="position:absolute;left:2062;top:13002;width:2475;height:2384" strokecolor="red">
                  <v:shadow on="t"/>
                </v:oval>
                <v:group id="_x0000_s3303" style="position:absolute;left:2031;top:12629;width:2831;height:2775" coordorigin="2031,12629" coordsize="2831,2775">
                  <v:group id="_x0000_s3304" style="position:absolute;left:3097;top:12629;width:1765;height:1673" coordorigin="3097,12629" coordsize="1765,1673">
                    <v:shape id="_x0000_s3305" type="#_x0000_t32" style="position:absolute;left:3277;top:12940;width:0;height:196" o:connectortype="straight" strokecolor="red" strokeweight="3pt">
                      <v:shadow on="t"/>
                    </v:shape>
                    <v:shape id="_x0000_s3306" type="#_x0000_t32" style="position:absolute;left:3672;top:13054;width:136;height:196;flip:x" o:connectortype="straight" strokecolor="red" strokeweight="3pt">
                      <v:shadow on="t"/>
                    </v:shape>
                    <v:shape id="_x0000_s3307" type="#_x0000_t32" style="position:absolute;left:4204;top:13560;width:182;height:93;flip:x" o:connectortype="straight" strokecolor="red" strokeweight="3pt">
                      <v:shadow on="t"/>
                    </v:shape>
                    <v:shape id="_x0000_s3308" type="#_x0000_t32" style="position:absolute;left:4359;top:14120;width:183;height:1;flip:x" o:connectortype="straight" strokecolor="red" strokeweight="3pt">
                      <v:shadow on="t"/>
                    </v:shape>
                    <v:roundrect id="_x0000_s3309" style="position:absolute;left:3097;top:12629;width:343;height:329" arcsize="10923f" strokecolor="red">
                      <v:shadow on="t"/>
                      <v:textbox style="mso-next-textbox:#_x0000_s3309" inset="0,0,0,0">
                        <w:txbxContent>
                          <w:p w:rsidR="00E353DD" w:rsidRPr="00053113" w:rsidRDefault="00E353DD" w:rsidP="006B3A7A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12</w:t>
                            </w:r>
                          </w:p>
                        </w:txbxContent>
                      </v:textbox>
                    </v:roundrect>
                    <v:roundrect id="_x0000_s3310" style="position:absolute;left:3764;top:12807;width:343;height:329" arcsize="10923f" strokecolor="red">
                      <v:shadow on="t"/>
                      <v:textbox style="mso-next-textbox:#_x0000_s3310" inset="0,0,0,0">
                        <w:txbxContent>
                          <w:p w:rsidR="00E353DD" w:rsidRPr="00053113" w:rsidRDefault="00E353DD" w:rsidP="006B3A7A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xbxContent>
                      </v:textbox>
                    </v:roundrect>
                    <v:roundrect id="_x0000_s3311" style="position:absolute;left:4342;top:13324;width:343;height:329" arcsize="10923f" strokecolor="red">
                      <v:shadow on="t"/>
                      <v:textbox style="mso-next-textbox:#_x0000_s3311" inset="0,0,0,0">
                        <w:txbxContent>
                          <w:p w:rsidR="00E353DD" w:rsidRPr="00053113" w:rsidRDefault="00E353DD" w:rsidP="006B3A7A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xbxContent>
                      </v:textbox>
                    </v:roundrect>
                    <v:roundrect id="_x0000_s3312" style="position:absolute;left:4519;top:13973;width:343;height:329" arcsize="10923f" strokecolor="red">
                      <v:shadow on="t"/>
                      <v:textbox style="mso-next-textbox:#_x0000_s3312" inset="0,0,0,0">
                        <w:txbxContent>
                          <w:p w:rsidR="00E353DD" w:rsidRPr="00053113" w:rsidRDefault="00E353DD" w:rsidP="006B3A7A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xbxContent>
                      </v:textbox>
                    </v:roundrect>
                  </v:group>
                  <v:shape id="_x0000_s3313" type="#_x0000_t32" style="position:absolute;left:4258;top:14693;width:128;height:106" o:connectortype="straight" strokecolor="red" strokeweight="4pt">
                    <v:shadow on="t"/>
                  </v:shape>
                  <v:shape id="_x0000_s3314" type="#_x0000_t32" style="position:absolute;left:3840;top:15101;width:60;height:151" o:connectortype="straight" strokecolor="red" strokeweight="4pt">
                    <v:shadow on="t"/>
                  </v:shape>
                  <v:shape id="_x0000_s3315" type="#_x0000_t32" style="position:absolute;left:3277;top:15235;width:0;height:169" o:connectortype="straight" strokecolor="red" strokeweight="4pt">
                    <v:shadow on="t"/>
                  </v:shape>
                  <v:shape id="_x0000_s3316" type="#_x0000_t32" style="position:absolute;left:2685;top:15101;width:71;height:169;flip:x" o:connectortype="straight" strokecolor="red" strokeweight="4pt">
                    <v:shadow on="t"/>
                  </v:shape>
                  <v:shape id="_x0000_s3317" type="#_x0000_t32" style="position:absolute;left:2231;top:14738;width:182;height:124;flip:x" o:connectortype="straight" strokecolor="red" strokeweight="4pt">
                    <v:shadow on="t"/>
                  </v:shape>
                  <v:shape id="_x0000_s3318" type="#_x0000_t32" style="position:absolute;left:2031;top:14183;width:200;height:0;flip:x" o:connectortype="straight" strokecolor="red" strokeweight="4pt">
                    <v:shadow on="t"/>
                  </v:shape>
                  <v:shape id="_x0000_s3319" type="#_x0000_t32" style="position:absolute;left:2749;top:13099;width:60;height:151" o:connectortype="straight" strokecolor="red" strokeweight="4pt">
                    <v:shadow on="t"/>
                  </v:shape>
                  <v:shape id="_x0000_s3320" type="#_x0000_t32" style="position:absolute;left:2210;top:13578;width:128;height:106" o:connectortype="straight" strokecolor="red" strokeweight="4pt">
                    <v:shadow on="t"/>
                  </v:shape>
                </v:group>
              </v:group>
              <v:oval id="_x0000_s3321" style="position:absolute;left:3200;top:14120;width:187;height:182" fillcolor="#1f497d [3215]" strokecolor="red"/>
            </v:group>
            <v:roundrect id="_x0000_s3322" style="position:absolute;left:1352;top:786;width:219;height:207" arcsize="10923f" strokecolor="red">
              <v:textbox style="mso-next-textbox:#_x0000_s3322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11</w:t>
                    </w:r>
                  </w:p>
                </w:txbxContent>
              </v:textbox>
            </v:roundrect>
            <v:roundrect id="_x0000_s3323" style="position:absolute;left:978;top:1106;width:218;height:207" arcsize="10923f" strokecolor="red">
              <v:textbox style="mso-next-textbox:#_x0000_s3323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10</w:t>
                    </w:r>
                  </w:p>
                </w:txbxContent>
              </v:textbox>
            </v:roundrect>
            <v:roundrect id="_x0000_s3324" style="position:absolute;left:2549;top:1973;width:218;height:207" arcsize="10923f" strokecolor="red">
              <v:textbox style="mso-next-textbox:#_x0000_s3324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4</w:t>
                    </w:r>
                  </w:p>
                </w:txbxContent>
              </v:textbox>
            </v:roundrect>
            <v:roundrect id="_x0000_s3325" style="position:absolute;left:2208;top:2315;width:219;height:207" arcsize="10923f" strokecolor="red">
              <v:textbox style="mso-next-textbox:#_x0000_s3325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5</w:t>
                    </w:r>
                  </w:p>
                </w:txbxContent>
              </v:textbox>
            </v:roundrect>
            <v:roundrect id="_x0000_s3326" style="position:absolute;left:1318;top:2315;width:219;height:207" arcsize="10923f" strokecolor="red">
              <v:textbox style="mso-next-textbox:#_x0000_s3326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7</w:t>
                    </w:r>
                  </w:p>
                </w:txbxContent>
              </v:textbox>
            </v:roundrect>
            <v:roundrect id="_x0000_s3327" style="position:absolute;left:864;top:1548;width:219;height:207" arcsize="10923f" strokecolor="red">
              <v:textbox style="mso-next-textbox:#_x0000_s3327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9</w:t>
                    </w:r>
                  </w:p>
                </w:txbxContent>
              </v:textbox>
            </v:roundrect>
            <v:roundrect id="_x0000_s3328" style="position:absolute;left:1029;top:2040;width:218;height:207" arcsize="10923f" strokecolor="red">
              <v:textbox style="mso-next-textbox:#_x0000_s3328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8</w:t>
                    </w:r>
                  </w:p>
                </w:txbxContent>
              </v:textbox>
            </v:roundrect>
            <w10:wrap type="none"/>
            <w10:anchorlock/>
          </v:group>
        </w:pict>
      </w:r>
      <w:r w:rsidR="006B3A7A">
        <w:rPr>
          <w:rFonts w:ascii="Cambria Math" w:hAnsi="Cambria Math"/>
          <w:sz w:val="28"/>
        </w:rPr>
        <w:tab/>
      </w:r>
      <w:r w:rsidR="006B3A7A"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group id="_x0000_s3263" style="width:79.55pt;height:78.45pt;mso-position-horizontal-relative:char;mso-position-vertical-relative:line" coordorigin="864,674" coordsize="2017,1954">
            <v:roundrect id="_x0000_s3264" style="position:absolute;left:1766;top:2421;width:218;height:207" arcsize="10923f" strokecolor="red">
              <v:shadow on="t"/>
              <v:textbox style="mso-next-textbox:#_x0000_s3264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6</w:t>
                    </w:r>
                  </w:p>
                </w:txbxContent>
              </v:textbox>
            </v:roundrect>
            <v:group id="_x0000_s3265" style="position:absolute;left:1075;top:674;width:1806;height:1747" coordorigin="2031,12629" coordsize="2831,2775">
              <v:group id="_x0000_s3266" style="position:absolute;left:2031;top:12629;width:2831;height:2775" coordorigin="2031,12629" coordsize="2831,2775">
                <v:oval id="_x0000_s3267" style="position:absolute;left:2062;top:13002;width:2475;height:2384" strokecolor="red">
                  <v:shadow on="t"/>
                </v:oval>
                <v:group id="_x0000_s3268" style="position:absolute;left:2031;top:12629;width:2831;height:2775" coordorigin="2031,12629" coordsize="2831,2775">
                  <v:group id="_x0000_s3269" style="position:absolute;left:3097;top:12629;width:1765;height:1673" coordorigin="3097,12629" coordsize="1765,1673">
                    <v:shape id="_x0000_s3270" type="#_x0000_t32" style="position:absolute;left:3277;top:12940;width:0;height:196" o:connectortype="straight" strokecolor="red" strokeweight="3pt">
                      <v:shadow on="t"/>
                    </v:shape>
                    <v:shape id="_x0000_s3271" type="#_x0000_t32" style="position:absolute;left:3672;top:13054;width:136;height:196;flip:x" o:connectortype="straight" strokecolor="red" strokeweight="3pt">
                      <v:shadow on="t"/>
                    </v:shape>
                    <v:shape id="_x0000_s3272" type="#_x0000_t32" style="position:absolute;left:4204;top:13560;width:182;height:93;flip:x" o:connectortype="straight" strokecolor="red" strokeweight="3pt">
                      <v:shadow on="t"/>
                    </v:shape>
                    <v:shape id="_x0000_s3273" type="#_x0000_t32" style="position:absolute;left:4359;top:14120;width:183;height:1;flip:x" o:connectortype="straight" strokecolor="red" strokeweight="3pt">
                      <v:shadow on="t"/>
                    </v:shape>
                    <v:roundrect id="_x0000_s3274" style="position:absolute;left:3097;top:12629;width:343;height:329" arcsize="10923f" strokecolor="red">
                      <v:shadow on="t"/>
                      <v:textbox style="mso-next-textbox:#_x0000_s3274" inset="0,0,0,0">
                        <w:txbxContent>
                          <w:p w:rsidR="00E353DD" w:rsidRPr="00053113" w:rsidRDefault="00E353DD" w:rsidP="006B3A7A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12</w:t>
                            </w:r>
                          </w:p>
                        </w:txbxContent>
                      </v:textbox>
                    </v:roundrect>
                    <v:roundrect id="_x0000_s3275" style="position:absolute;left:3764;top:12807;width:343;height:329" arcsize="10923f" strokecolor="red">
                      <v:shadow on="t"/>
                      <v:textbox style="mso-next-textbox:#_x0000_s3275" inset="0,0,0,0">
                        <w:txbxContent>
                          <w:p w:rsidR="00E353DD" w:rsidRPr="00053113" w:rsidRDefault="00E353DD" w:rsidP="006B3A7A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xbxContent>
                      </v:textbox>
                    </v:roundrect>
                    <v:roundrect id="_x0000_s3276" style="position:absolute;left:4342;top:13324;width:343;height:329" arcsize="10923f" strokecolor="red">
                      <v:shadow on="t"/>
                      <v:textbox style="mso-next-textbox:#_x0000_s3276" inset="0,0,0,0">
                        <w:txbxContent>
                          <w:p w:rsidR="00E353DD" w:rsidRPr="00053113" w:rsidRDefault="00E353DD" w:rsidP="006B3A7A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xbxContent>
                      </v:textbox>
                    </v:roundrect>
                    <v:roundrect id="_x0000_s3277" style="position:absolute;left:4519;top:13973;width:343;height:329" arcsize="10923f" strokecolor="red">
                      <v:shadow on="t"/>
                      <v:textbox style="mso-next-textbox:#_x0000_s3277" inset="0,0,0,0">
                        <w:txbxContent>
                          <w:p w:rsidR="00E353DD" w:rsidRPr="00053113" w:rsidRDefault="00E353DD" w:rsidP="006B3A7A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xbxContent>
                      </v:textbox>
                    </v:roundrect>
                  </v:group>
                  <v:shape id="_x0000_s3278" type="#_x0000_t32" style="position:absolute;left:4258;top:14693;width:128;height:106" o:connectortype="straight" strokecolor="red" strokeweight="4pt">
                    <v:shadow on="t"/>
                  </v:shape>
                  <v:shape id="_x0000_s3279" type="#_x0000_t32" style="position:absolute;left:3840;top:15101;width:60;height:151" o:connectortype="straight" strokecolor="red" strokeweight="4pt">
                    <v:shadow on="t"/>
                  </v:shape>
                  <v:shape id="_x0000_s3280" type="#_x0000_t32" style="position:absolute;left:3277;top:15235;width:0;height:169" o:connectortype="straight" strokecolor="red" strokeweight="4pt">
                    <v:shadow on="t"/>
                  </v:shape>
                  <v:shape id="_x0000_s3281" type="#_x0000_t32" style="position:absolute;left:2685;top:15101;width:71;height:169;flip:x" o:connectortype="straight" strokecolor="red" strokeweight="4pt">
                    <v:shadow on="t"/>
                  </v:shape>
                  <v:shape id="_x0000_s3282" type="#_x0000_t32" style="position:absolute;left:2231;top:14738;width:182;height:124;flip:x" o:connectortype="straight" strokecolor="red" strokeweight="4pt">
                    <v:shadow on="t"/>
                  </v:shape>
                  <v:shape id="_x0000_s3283" type="#_x0000_t32" style="position:absolute;left:2031;top:14183;width:200;height:0;flip:x" o:connectortype="straight" strokecolor="red" strokeweight="4pt">
                    <v:shadow on="t"/>
                  </v:shape>
                  <v:shape id="_x0000_s3284" type="#_x0000_t32" style="position:absolute;left:2749;top:13099;width:60;height:151" o:connectortype="straight" strokecolor="red" strokeweight="4pt">
                    <v:shadow on="t"/>
                  </v:shape>
                  <v:shape id="_x0000_s3285" type="#_x0000_t32" style="position:absolute;left:2210;top:13578;width:128;height:106" o:connectortype="straight" strokecolor="red" strokeweight="4pt">
                    <v:shadow on="t"/>
                  </v:shape>
                </v:group>
              </v:group>
              <v:oval id="_x0000_s3286" style="position:absolute;left:3200;top:14120;width:187;height:182" fillcolor="#1f497d [3215]" strokecolor="red"/>
            </v:group>
            <v:roundrect id="_x0000_s3287" style="position:absolute;left:1352;top:786;width:219;height:207" arcsize="10923f" strokecolor="red">
              <v:textbox style="mso-next-textbox:#_x0000_s3287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11</w:t>
                    </w:r>
                  </w:p>
                </w:txbxContent>
              </v:textbox>
            </v:roundrect>
            <v:roundrect id="_x0000_s3288" style="position:absolute;left:978;top:1106;width:218;height:207" arcsize="10923f" strokecolor="red">
              <v:textbox style="mso-next-textbox:#_x0000_s3288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10</w:t>
                    </w:r>
                  </w:p>
                </w:txbxContent>
              </v:textbox>
            </v:roundrect>
            <v:roundrect id="_x0000_s3289" style="position:absolute;left:2549;top:1973;width:218;height:207" arcsize="10923f" strokecolor="red">
              <v:textbox style="mso-next-textbox:#_x0000_s3289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4</w:t>
                    </w:r>
                  </w:p>
                </w:txbxContent>
              </v:textbox>
            </v:roundrect>
            <v:roundrect id="_x0000_s3290" style="position:absolute;left:2208;top:2315;width:219;height:207" arcsize="10923f" strokecolor="red">
              <v:textbox style="mso-next-textbox:#_x0000_s3290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5</w:t>
                    </w:r>
                  </w:p>
                </w:txbxContent>
              </v:textbox>
            </v:roundrect>
            <v:roundrect id="_x0000_s3291" style="position:absolute;left:1318;top:2315;width:219;height:207" arcsize="10923f" strokecolor="red">
              <v:textbox style="mso-next-textbox:#_x0000_s3291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7</w:t>
                    </w:r>
                  </w:p>
                </w:txbxContent>
              </v:textbox>
            </v:roundrect>
            <v:roundrect id="_x0000_s3292" style="position:absolute;left:864;top:1548;width:219;height:207" arcsize="10923f" strokecolor="red">
              <v:textbox style="mso-next-textbox:#_x0000_s3292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9</w:t>
                    </w:r>
                  </w:p>
                </w:txbxContent>
              </v:textbox>
            </v:roundrect>
            <v:roundrect id="_x0000_s3293" style="position:absolute;left:1029;top:2040;width:218;height:207" arcsize="10923f" strokecolor="red">
              <v:textbox style="mso-next-textbox:#_x0000_s3293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8</w:t>
                    </w:r>
                  </w:p>
                </w:txbxContent>
              </v:textbox>
            </v:roundrect>
            <w10:wrap type="none"/>
            <w10:anchorlock/>
          </v:group>
        </w:pict>
      </w:r>
    </w:p>
    <w:p w:rsidR="006B3A7A" w:rsidRDefault="001345C1" w:rsidP="006B3A7A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422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D26050" w:rsidRDefault="00E353DD" w:rsidP="006B3A7A">
                  <w:pPr>
                    <w:pStyle w:val="AralkYok"/>
                    <w:jc w:val="center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>23:50</w:t>
                  </w:r>
                </w:p>
              </w:txbxContent>
            </v:textbox>
            <w10:wrap type="none"/>
            <w10:anchorlock/>
          </v:roundrect>
        </w:pict>
      </w:r>
      <w:r w:rsidR="006B3A7A">
        <w:rPr>
          <w:rFonts w:ascii="Cambria Math" w:hAnsi="Cambria Math"/>
          <w:sz w:val="28"/>
        </w:rPr>
        <w:tab/>
      </w:r>
      <w:r w:rsidR="006B3A7A">
        <w:rPr>
          <w:rFonts w:ascii="Cambria Math" w:hAnsi="Cambria Math"/>
          <w:sz w:val="28"/>
        </w:rPr>
        <w:tab/>
      </w:r>
      <w:r w:rsidR="006B3A7A"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421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D26050" w:rsidRDefault="00E353DD" w:rsidP="006B3A7A">
                  <w:pPr>
                    <w:pStyle w:val="AralkYok"/>
                    <w:jc w:val="center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>23:25</w:t>
                  </w:r>
                </w:p>
              </w:txbxContent>
            </v:textbox>
            <w10:wrap type="none"/>
            <w10:anchorlock/>
          </v:roundrect>
        </w:pict>
      </w:r>
      <w:r w:rsidR="006B3A7A">
        <w:rPr>
          <w:rFonts w:ascii="Cambria Math" w:hAnsi="Cambria Math"/>
          <w:sz w:val="28"/>
        </w:rPr>
        <w:tab/>
      </w:r>
      <w:r w:rsidR="006B3A7A">
        <w:rPr>
          <w:rFonts w:ascii="Cambria Math" w:hAnsi="Cambria Math"/>
          <w:sz w:val="28"/>
        </w:rPr>
        <w:tab/>
        <w:t xml:space="preserve">     </w:t>
      </w:r>
    </w:p>
    <w:p w:rsidR="006B3A7A" w:rsidRPr="00AD6DE9" w:rsidRDefault="001345C1" w:rsidP="006B3A7A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420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6B3A7A"/>
              </w:txbxContent>
            </v:textbox>
            <w10:wrap type="none"/>
            <w10:anchorlock/>
          </v:roundrect>
        </w:pict>
      </w:r>
      <w:r w:rsidR="006B3A7A"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419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6B3A7A"/>
              </w:txbxContent>
            </v:textbox>
            <w10:wrap type="none"/>
            <w10:anchorlock/>
          </v:roundrect>
        </w:pict>
      </w:r>
    </w:p>
    <w:p w:rsidR="006B3A7A" w:rsidRDefault="001345C1" w:rsidP="006B3A7A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group id="_x0000_s3364" style="width:79.55pt;height:78.45pt;mso-position-horizontal-relative:char;mso-position-vertical-relative:line" coordorigin="864,674" coordsize="2017,1954">
            <v:roundrect id="_x0000_s3365" style="position:absolute;left:1766;top:2421;width:218;height:207" arcsize="10923f" strokecolor="red">
              <v:shadow on="t"/>
              <v:textbox style="mso-next-textbox:#_x0000_s3365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6</w:t>
                    </w:r>
                  </w:p>
                </w:txbxContent>
              </v:textbox>
            </v:roundrect>
            <v:group id="_x0000_s3366" style="position:absolute;left:1075;top:674;width:1806;height:1747" coordorigin="2031,12629" coordsize="2831,2775">
              <v:group id="_x0000_s3367" style="position:absolute;left:2031;top:12629;width:2831;height:2775" coordorigin="2031,12629" coordsize="2831,2775">
                <v:oval id="_x0000_s3368" style="position:absolute;left:2062;top:13002;width:2475;height:2384" strokecolor="red">
                  <v:shadow on="t"/>
                </v:oval>
                <v:group id="_x0000_s3369" style="position:absolute;left:2031;top:12629;width:2831;height:2775" coordorigin="2031,12629" coordsize="2831,2775">
                  <v:group id="_x0000_s3370" style="position:absolute;left:3097;top:12629;width:1765;height:1673" coordorigin="3097,12629" coordsize="1765,1673">
                    <v:shape id="_x0000_s3371" type="#_x0000_t32" style="position:absolute;left:3277;top:12940;width:0;height:196" o:connectortype="straight" strokecolor="red" strokeweight="3pt">
                      <v:shadow on="t"/>
                    </v:shape>
                    <v:shape id="_x0000_s3372" type="#_x0000_t32" style="position:absolute;left:3672;top:13054;width:136;height:196;flip:x" o:connectortype="straight" strokecolor="red" strokeweight="3pt">
                      <v:shadow on="t"/>
                    </v:shape>
                    <v:shape id="_x0000_s3373" type="#_x0000_t32" style="position:absolute;left:4204;top:13560;width:182;height:93;flip:x" o:connectortype="straight" strokecolor="red" strokeweight="3pt">
                      <v:shadow on="t"/>
                    </v:shape>
                    <v:shape id="_x0000_s3374" type="#_x0000_t32" style="position:absolute;left:4359;top:14120;width:183;height:1;flip:x" o:connectortype="straight" strokecolor="red" strokeweight="3pt">
                      <v:shadow on="t"/>
                    </v:shape>
                    <v:roundrect id="_x0000_s3375" style="position:absolute;left:3097;top:12629;width:343;height:329" arcsize="10923f" strokecolor="red">
                      <v:shadow on="t"/>
                      <v:textbox style="mso-next-textbox:#_x0000_s3375" inset="0,0,0,0">
                        <w:txbxContent>
                          <w:p w:rsidR="00E353DD" w:rsidRPr="00053113" w:rsidRDefault="00E353DD" w:rsidP="006B3A7A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12</w:t>
                            </w:r>
                          </w:p>
                        </w:txbxContent>
                      </v:textbox>
                    </v:roundrect>
                    <v:roundrect id="_x0000_s3376" style="position:absolute;left:3764;top:12807;width:343;height:329" arcsize="10923f" strokecolor="red">
                      <v:shadow on="t"/>
                      <v:textbox style="mso-next-textbox:#_x0000_s3376" inset="0,0,0,0">
                        <w:txbxContent>
                          <w:p w:rsidR="00E353DD" w:rsidRPr="00053113" w:rsidRDefault="00E353DD" w:rsidP="006B3A7A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xbxContent>
                      </v:textbox>
                    </v:roundrect>
                    <v:roundrect id="_x0000_s3377" style="position:absolute;left:4342;top:13324;width:343;height:329" arcsize="10923f" strokecolor="red">
                      <v:shadow on="t"/>
                      <v:textbox style="mso-next-textbox:#_x0000_s3377" inset="0,0,0,0">
                        <w:txbxContent>
                          <w:p w:rsidR="00E353DD" w:rsidRPr="00053113" w:rsidRDefault="00E353DD" w:rsidP="006B3A7A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xbxContent>
                      </v:textbox>
                    </v:roundrect>
                    <v:roundrect id="_x0000_s3378" style="position:absolute;left:4519;top:13973;width:343;height:329" arcsize="10923f" strokecolor="red">
                      <v:shadow on="t"/>
                      <v:textbox style="mso-next-textbox:#_x0000_s3378" inset="0,0,0,0">
                        <w:txbxContent>
                          <w:p w:rsidR="00E353DD" w:rsidRPr="00053113" w:rsidRDefault="00E353DD" w:rsidP="006B3A7A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xbxContent>
                      </v:textbox>
                    </v:roundrect>
                  </v:group>
                  <v:shape id="_x0000_s3379" type="#_x0000_t32" style="position:absolute;left:4258;top:14693;width:128;height:106" o:connectortype="straight" strokecolor="red" strokeweight="4pt">
                    <v:shadow on="t"/>
                  </v:shape>
                  <v:shape id="_x0000_s3380" type="#_x0000_t32" style="position:absolute;left:3840;top:15101;width:60;height:151" o:connectortype="straight" strokecolor="red" strokeweight="4pt">
                    <v:shadow on="t"/>
                  </v:shape>
                  <v:shape id="_x0000_s3381" type="#_x0000_t32" style="position:absolute;left:3277;top:15235;width:0;height:169" o:connectortype="straight" strokecolor="red" strokeweight="4pt">
                    <v:shadow on="t"/>
                  </v:shape>
                  <v:shape id="_x0000_s3382" type="#_x0000_t32" style="position:absolute;left:2685;top:15101;width:71;height:169;flip:x" o:connectortype="straight" strokecolor="red" strokeweight="4pt">
                    <v:shadow on="t"/>
                  </v:shape>
                  <v:shape id="_x0000_s3383" type="#_x0000_t32" style="position:absolute;left:2231;top:14738;width:182;height:124;flip:x" o:connectortype="straight" strokecolor="red" strokeweight="4pt">
                    <v:shadow on="t"/>
                  </v:shape>
                  <v:shape id="_x0000_s3384" type="#_x0000_t32" style="position:absolute;left:2031;top:14183;width:200;height:0;flip:x" o:connectortype="straight" strokecolor="red" strokeweight="4pt">
                    <v:shadow on="t"/>
                  </v:shape>
                  <v:shape id="_x0000_s3385" type="#_x0000_t32" style="position:absolute;left:2749;top:13099;width:60;height:151" o:connectortype="straight" strokecolor="red" strokeweight="4pt">
                    <v:shadow on="t"/>
                  </v:shape>
                  <v:shape id="_x0000_s3386" type="#_x0000_t32" style="position:absolute;left:2210;top:13578;width:128;height:106" o:connectortype="straight" strokecolor="red" strokeweight="4pt">
                    <v:shadow on="t"/>
                  </v:shape>
                </v:group>
              </v:group>
              <v:oval id="_x0000_s3387" style="position:absolute;left:3200;top:14120;width:187;height:182" fillcolor="#1f497d [3215]" strokecolor="red"/>
            </v:group>
            <v:roundrect id="_x0000_s3388" style="position:absolute;left:1352;top:786;width:219;height:207" arcsize="10923f" strokecolor="red">
              <v:textbox style="mso-next-textbox:#_x0000_s3388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11</w:t>
                    </w:r>
                  </w:p>
                </w:txbxContent>
              </v:textbox>
            </v:roundrect>
            <v:roundrect id="_x0000_s3389" style="position:absolute;left:978;top:1106;width:218;height:207" arcsize="10923f" strokecolor="red">
              <v:textbox style="mso-next-textbox:#_x0000_s3389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10</w:t>
                    </w:r>
                  </w:p>
                </w:txbxContent>
              </v:textbox>
            </v:roundrect>
            <v:roundrect id="_x0000_s3390" style="position:absolute;left:2549;top:1973;width:218;height:207" arcsize="10923f" strokecolor="red">
              <v:textbox style="mso-next-textbox:#_x0000_s3390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4</w:t>
                    </w:r>
                  </w:p>
                </w:txbxContent>
              </v:textbox>
            </v:roundrect>
            <v:roundrect id="_x0000_s3391" style="position:absolute;left:2208;top:2315;width:219;height:207" arcsize="10923f" strokecolor="red">
              <v:textbox style="mso-next-textbox:#_x0000_s3391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5</w:t>
                    </w:r>
                  </w:p>
                </w:txbxContent>
              </v:textbox>
            </v:roundrect>
            <v:roundrect id="_x0000_s3392" style="position:absolute;left:1318;top:2315;width:219;height:207" arcsize="10923f" strokecolor="red">
              <v:textbox style="mso-next-textbox:#_x0000_s3392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7</w:t>
                    </w:r>
                  </w:p>
                </w:txbxContent>
              </v:textbox>
            </v:roundrect>
            <v:roundrect id="_x0000_s3393" style="position:absolute;left:864;top:1548;width:219;height:207" arcsize="10923f" strokecolor="red">
              <v:textbox style="mso-next-textbox:#_x0000_s3393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9</w:t>
                    </w:r>
                  </w:p>
                </w:txbxContent>
              </v:textbox>
            </v:roundrect>
            <v:roundrect id="_x0000_s3394" style="position:absolute;left:1029;top:2040;width:218;height:207" arcsize="10923f" strokecolor="red">
              <v:textbox style="mso-next-textbox:#_x0000_s3394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8</w:t>
                    </w:r>
                  </w:p>
                </w:txbxContent>
              </v:textbox>
            </v:roundrect>
            <w10:wrap type="none"/>
            <w10:anchorlock/>
          </v:group>
        </w:pict>
      </w:r>
      <w:r w:rsidR="006B3A7A">
        <w:rPr>
          <w:rFonts w:ascii="Cambria Math" w:hAnsi="Cambria Math"/>
          <w:sz w:val="28"/>
        </w:rPr>
        <w:tab/>
      </w:r>
      <w:r w:rsidR="006B3A7A"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group id="_x0000_s3329" style="width:79.55pt;height:78.45pt;mso-position-horizontal-relative:char;mso-position-vertical-relative:line" coordorigin="864,674" coordsize="2017,1954">
            <v:roundrect id="_x0000_s3330" style="position:absolute;left:1766;top:2421;width:218;height:207" arcsize="10923f" strokecolor="red">
              <v:shadow on="t"/>
              <v:textbox style="mso-next-textbox:#_x0000_s3330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6</w:t>
                    </w:r>
                  </w:p>
                </w:txbxContent>
              </v:textbox>
            </v:roundrect>
            <v:group id="_x0000_s3331" style="position:absolute;left:1075;top:674;width:1806;height:1747" coordorigin="2031,12629" coordsize="2831,2775">
              <v:group id="_x0000_s3332" style="position:absolute;left:2031;top:12629;width:2831;height:2775" coordorigin="2031,12629" coordsize="2831,2775">
                <v:oval id="_x0000_s3333" style="position:absolute;left:2062;top:13002;width:2475;height:2384" strokecolor="red">
                  <v:shadow on="t"/>
                </v:oval>
                <v:group id="_x0000_s3334" style="position:absolute;left:2031;top:12629;width:2831;height:2775" coordorigin="2031,12629" coordsize="2831,2775">
                  <v:group id="_x0000_s3335" style="position:absolute;left:3097;top:12629;width:1765;height:1673" coordorigin="3097,12629" coordsize="1765,1673">
                    <v:shape id="_x0000_s3336" type="#_x0000_t32" style="position:absolute;left:3277;top:12940;width:0;height:196" o:connectortype="straight" strokecolor="red" strokeweight="3pt">
                      <v:shadow on="t"/>
                    </v:shape>
                    <v:shape id="_x0000_s3337" type="#_x0000_t32" style="position:absolute;left:3672;top:13054;width:136;height:196;flip:x" o:connectortype="straight" strokecolor="red" strokeweight="3pt">
                      <v:shadow on="t"/>
                    </v:shape>
                    <v:shape id="_x0000_s3338" type="#_x0000_t32" style="position:absolute;left:4204;top:13560;width:182;height:93;flip:x" o:connectortype="straight" strokecolor="red" strokeweight="3pt">
                      <v:shadow on="t"/>
                    </v:shape>
                    <v:shape id="_x0000_s3339" type="#_x0000_t32" style="position:absolute;left:4359;top:14120;width:183;height:1;flip:x" o:connectortype="straight" strokecolor="red" strokeweight="3pt">
                      <v:shadow on="t"/>
                    </v:shape>
                    <v:roundrect id="_x0000_s3340" style="position:absolute;left:3097;top:12629;width:343;height:329" arcsize="10923f" strokecolor="red">
                      <v:shadow on="t"/>
                      <v:textbox style="mso-next-textbox:#_x0000_s3340" inset="0,0,0,0">
                        <w:txbxContent>
                          <w:p w:rsidR="00E353DD" w:rsidRPr="00053113" w:rsidRDefault="00E353DD" w:rsidP="006B3A7A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12</w:t>
                            </w:r>
                          </w:p>
                        </w:txbxContent>
                      </v:textbox>
                    </v:roundrect>
                    <v:roundrect id="_x0000_s3341" style="position:absolute;left:3764;top:12807;width:343;height:329" arcsize="10923f" strokecolor="red">
                      <v:shadow on="t"/>
                      <v:textbox style="mso-next-textbox:#_x0000_s3341" inset="0,0,0,0">
                        <w:txbxContent>
                          <w:p w:rsidR="00E353DD" w:rsidRPr="00053113" w:rsidRDefault="00E353DD" w:rsidP="006B3A7A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xbxContent>
                      </v:textbox>
                    </v:roundrect>
                    <v:roundrect id="_x0000_s3342" style="position:absolute;left:4342;top:13324;width:343;height:329" arcsize="10923f" strokecolor="red">
                      <v:shadow on="t"/>
                      <v:textbox style="mso-next-textbox:#_x0000_s3342" inset="0,0,0,0">
                        <w:txbxContent>
                          <w:p w:rsidR="00E353DD" w:rsidRPr="00053113" w:rsidRDefault="00E353DD" w:rsidP="006B3A7A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xbxContent>
                      </v:textbox>
                    </v:roundrect>
                    <v:roundrect id="_x0000_s3343" style="position:absolute;left:4519;top:13973;width:343;height:329" arcsize="10923f" strokecolor="red">
                      <v:shadow on="t"/>
                      <v:textbox style="mso-next-textbox:#_x0000_s3343" inset="0,0,0,0">
                        <w:txbxContent>
                          <w:p w:rsidR="00E353DD" w:rsidRPr="00053113" w:rsidRDefault="00E353DD" w:rsidP="006B3A7A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</w:pPr>
                            <w:r w:rsidRPr="00053113">
                              <w:rPr>
                                <w:rFonts w:ascii="Cambria Math" w:hAnsi="Cambria Math"/>
                                <w:b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xbxContent>
                      </v:textbox>
                    </v:roundrect>
                  </v:group>
                  <v:shape id="_x0000_s3344" type="#_x0000_t32" style="position:absolute;left:4258;top:14693;width:128;height:106" o:connectortype="straight" strokecolor="red" strokeweight="4pt">
                    <v:shadow on="t"/>
                  </v:shape>
                  <v:shape id="_x0000_s3345" type="#_x0000_t32" style="position:absolute;left:3840;top:15101;width:60;height:151" o:connectortype="straight" strokecolor="red" strokeweight="4pt">
                    <v:shadow on="t"/>
                  </v:shape>
                  <v:shape id="_x0000_s3346" type="#_x0000_t32" style="position:absolute;left:3277;top:15235;width:0;height:169" o:connectortype="straight" strokecolor="red" strokeweight="4pt">
                    <v:shadow on="t"/>
                  </v:shape>
                  <v:shape id="_x0000_s3347" type="#_x0000_t32" style="position:absolute;left:2685;top:15101;width:71;height:169;flip:x" o:connectortype="straight" strokecolor="red" strokeweight="4pt">
                    <v:shadow on="t"/>
                  </v:shape>
                  <v:shape id="_x0000_s3348" type="#_x0000_t32" style="position:absolute;left:2231;top:14738;width:182;height:124;flip:x" o:connectortype="straight" strokecolor="red" strokeweight="4pt">
                    <v:shadow on="t"/>
                  </v:shape>
                  <v:shape id="_x0000_s3349" type="#_x0000_t32" style="position:absolute;left:2031;top:14183;width:200;height:0;flip:x" o:connectortype="straight" strokecolor="red" strokeweight="4pt">
                    <v:shadow on="t"/>
                  </v:shape>
                  <v:shape id="_x0000_s3350" type="#_x0000_t32" style="position:absolute;left:2749;top:13099;width:60;height:151" o:connectortype="straight" strokecolor="red" strokeweight="4pt">
                    <v:shadow on="t"/>
                  </v:shape>
                  <v:shape id="_x0000_s3351" type="#_x0000_t32" style="position:absolute;left:2210;top:13578;width:128;height:106" o:connectortype="straight" strokecolor="red" strokeweight="4pt">
                    <v:shadow on="t"/>
                  </v:shape>
                </v:group>
              </v:group>
              <v:oval id="_x0000_s3352" style="position:absolute;left:3200;top:14120;width:187;height:182" fillcolor="#1f497d [3215]" strokecolor="red"/>
            </v:group>
            <v:roundrect id="_x0000_s3353" style="position:absolute;left:1352;top:786;width:219;height:207" arcsize="10923f" strokecolor="red">
              <v:textbox style="mso-next-textbox:#_x0000_s3353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11</w:t>
                    </w:r>
                  </w:p>
                </w:txbxContent>
              </v:textbox>
            </v:roundrect>
            <v:roundrect id="_x0000_s3354" style="position:absolute;left:978;top:1106;width:218;height:207" arcsize="10923f" strokecolor="red">
              <v:textbox style="mso-next-textbox:#_x0000_s3354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10</w:t>
                    </w:r>
                  </w:p>
                </w:txbxContent>
              </v:textbox>
            </v:roundrect>
            <v:roundrect id="_x0000_s3355" style="position:absolute;left:2549;top:1973;width:218;height:207" arcsize="10923f" strokecolor="red">
              <v:textbox style="mso-next-textbox:#_x0000_s3355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4</w:t>
                    </w:r>
                  </w:p>
                </w:txbxContent>
              </v:textbox>
            </v:roundrect>
            <v:roundrect id="_x0000_s3356" style="position:absolute;left:2208;top:2315;width:219;height:207" arcsize="10923f" strokecolor="red">
              <v:textbox style="mso-next-textbox:#_x0000_s3356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5</w:t>
                    </w:r>
                  </w:p>
                </w:txbxContent>
              </v:textbox>
            </v:roundrect>
            <v:roundrect id="_x0000_s3357" style="position:absolute;left:1318;top:2315;width:219;height:207" arcsize="10923f" strokecolor="red">
              <v:textbox style="mso-next-textbox:#_x0000_s3357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7</w:t>
                    </w:r>
                  </w:p>
                </w:txbxContent>
              </v:textbox>
            </v:roundrect>
            <v:roundrect id="_x0000_s3358" style="position:absolute;left:864;top:1548;width:219;height:207" arcsize="10923f" strokecolor="red">
              <v:textbox style="mso-next-textbox:#_x0000_s3358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9</w:t>
                    </w:r>
                  </w:p>
                </w:txbxContent>
              </v:textbox>
            </v:roundrect>
            <v:roundrect id="_x0000_s3359" style="position:absolute;left:1029;top:2040;width:218;height:207" arcsize="10923f" strokecolor="red">
              <v:textbox style="mso-next-textbox:#_x0000_s3359" inset="0,0,0,0">
                <w:txbxContent>
                  <w:p w:rsidR="00E353DD" w:rsidRPr="00053113" w:rsidRDefault="00E353DD" w:rsidP="006B3A7A">
                    <w:pPr>
                      <w:jc w:val="center"/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</w:pPr>
                    <w:r w:rsidRPr="00053113">
                      <w:rPr>
                        <w:rFonts w:ascii="Cambria Math" w:hAnsi="Cambria Math"/>
                        <w:b/>
                        <w:sz w:val="12"/>
                        <w:szCs w:val="12"/>
                      </w:rPr>
                      <w:t>8</w:t>
                    </w:r>
                  </w:p>
                </w:txbxContent>
              </v:textbox>
            </v:roundrect>
            <w10:wrap type="none"/>
            <w10:anchorlock/>
          </v:group>
        </w:pict>
      </w:r>
    </w:p>
    <w:p w:rsidR="006B3A7A" w:rsidRDefault="001345C1" w:rsidP="006B3A7A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418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D26050" w:rsidRDefault="00E353DD" w:rsidP="006B3A7A">
                  <w:pPr>
                    <w:pStyle w:val="AralkYok"/>
                    <w:jc w:val="center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>00 :00</w:t>
                  </w:r>
                </w:p>
              </w:txbxContent>
            </v:textbox>
            <w10:wrap type="none"/>
            <w10:anchorlock/>
          </v:roundrect>
        </w:pict>
      </w:r>
      <w:r w:rsidR="006B3A7A">
        <w:rPr>
          <w:rFonts w:ascii="Cambria Math" w:hAnsi="Cambria Math"/>
          <w:sz w:val="28"/>
        </w:rPr>
        <w:tab/>
      </w:r>
      <w:r w:rsidR="006B3A7A">
        <w:rPr>
          <w:rFonts w:ascii="Cambria Math" w:hAnsi="Cambria Math"/>
          <w:sz w:val="28"/>
        </w:rPr>
        <w:tab/>
      </w:r>
      <w:r w:rsidR="006B3A7A"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417" style="width:38.2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D26050" w:rsidRDefault="00E353DD" w:rsidP="006B3A7A">
                  <w:pPr>
                    <w:pStyle w:val="AralkYok"/>
                    <w:jc w:val="center"/>
                    <w:rPr>
                      <w:rFonts w:ascii="Cambria Math" w:hAnsi="Cambria Math"/>
                      <w:b/>
                      <w:sz w:val="24"/>
                    </w:rPr>
                  </w:pPr>
                  <w:r>
                    <w:rPr>
                      <w:rFonts w:ascii="Cambria Math" w:hAnsi="Cambria Math"/>
                      <w:b/>
                      <w:sz w:val="24"/>
                    </w:rPr>
                    <w:t>00:25</w:t>
                  </w:r>
                </w:p>
              </w:txbxContent>
            </v:textbox>
            <w10:wrap type="none"/>
            <w10:anchorlock/>
          </v:roundrect>
        </w:pict>
      </w:r>
      <w:r w:rsidR="006B3A7A">
        <w:rPr>
          <w:rFonts w:ascii="Cambria Math" w:hAnsi="Cambria Math"/>
          <w:sz w:val="28"/>
        </w:rPr>
        <w:tab/>
      </w:r>
      <w:r w:rsidR="006B3A7A">
        <w:rPr>
          <w:rFonts w:ascii="Cambria Math" w:hAnsi="Cambria Math"/>
          <w:sz w:val="28"/>
        </w:rPr>
        <w:tab/>
        <w:t xml:space="preserve">     </w:t>
      </w:r>
    </w:p>
    <w:p w:rsidR="006B3A7A" w:rsidRDefault="001345C1" w:rsidP="006B3A7A">
      <w:pPr>
        <w:pStyle w:val="AralkYok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416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6B3A7A"/>
              </w:txbxContent>
            </v:textbox>
            <w10:wrap type="none"/>
            <w10:anchorlock/>
          </v:roundrect>
        </w:pict>
      </w:r>
      <w:r w:rsidR="006B3A7A">
        <w:rPr>
          <w:rFonts w:ascii="Cambria Math" w:hAnsi="Cambria Math"/>
          <w:sz w:val="28"/>
        </w:rPr>
        <w:tab/>
      </w:r>
      <w:r>
        <w:rPr>
          <w:rFonts w:ascii="Cambria Math" w:hAnsi="Cambria Math"/>
          <w:sz w:val="28"/>
        </w:rPr>
      </w:r>
      <w:r>
        <w:rPr>
          <w:rFonts w:ascii="Cambria Math" w:hAnsi="Cambria Math"/>
          <w:sz w:val="28"/>
        </w:rPr>
        <w:pict>
          <v:roundrect id="_x0000_s3415" style="width:108.7pt;height:17.6pt;mso-left-percent:-10001;mso-top-percent:-10001;mso-position-horizontal:absolute;mso-position-horizontal-relative:char;mso-position-vertical:absolute;mso-position-vertical-relative:line;mso-left-percent:-10001;mso-top-percent:-10001" arcsize="10923f" strokecolor="#548dd4 [1951]">
            <v:textbox inset="0,0,0,0">
              <w:txbxContent>
                <w:p w:rsidR="00E353DD" w:rsidRPr="008B68B5" w:rsidRDefault="00E353DD" w:rsidP="006B3A7A"/>
              </w:txbxContent>
            </v:textbox>
            <w10:wrap type="none"/>
            <w10:anchorlock/>
          </v:roundrect>
        </w:pict>
      </w:r>
    </w:p>
    <w:p w:rsidR="00CC0BAC" w:rsidRDefault="00CC0BAC" w:rsidP="006B3A7A">
      <w:pPr>
        <w:pStyle w:val="AralkYok"/>
        <w:rPr>
          <w:rFonts w:ascii="Cambria Math" w:hAnsi="Cambria Math"/>
          <w:sz w:val="24"/>
        </w:rPr>
      </w:pPr>
    </w:p>
    <w:p w:rsidR="00CC0BAC" w:rsidRDefault="00CC0BAC" w:rsidP="006B3A7A">
      <w:pPr>
        <w:pStyle w:val="AralkYok"/>
        <w:rPr>
          <w:rFonts w:ascii="Cambria Math" w:hAnsi="Cambria Math"/>
          <w:sz w:val="24"/>
        </w:rPr>
      </w:pPr>
    </w:p>
    <w:p w:rsidR="00CC0BAC" w:rsidRDefault="00CC0BAC" w:rsidP="00CC0BAC">
      <w:pPr>
        <w:pStyle w:val="AralkYok"/>
        <w:numPr>
          <w:ilvl w:val="0"/>
          <w:numId w:val="3"/>
        </w:numPr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lastRenderedPageBreak/>
        <w:t xml:space="preserve">Aşağıdaki saatleri </w:t>
      </w:r>
      <w:r w:rsidRPr="00CC0BAC">
        <w:rPr>
          <w:rFonts w:ascii="Cambria Math" w:hAnsi="Cambria Math"/>
          <w:b/>
          <w:sz w:val="24"/>
        </w:rPr>
        <w:t>toplayalım.</w:t>
      </w:r>
    </w:p>
    <w:p w:rsidR="00CC0BAC" w:rsidRDefault="00CC0BAC" w:rsidP="006B3A7A">
      <w:pPr>
        <w:pStyle w:val="AralkYok"/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 xml:space="preserve">07.20 + 1 saat 15 dakika    </w:t>
      </w:r>
      <w:r>
        <w:rPr>
          <w:rFonts w:ascii="Cambria Math" w:hAnsi="Cambria Math"/>
          <w:sz w:val="24"/>
        </w:rPr>
        <w:tab/>
      </w:r>
      <w:r>
        <w:rPr>
          <w:rFonts w:ascii="Cambria Math" w:hAnsi="Cambria Math"/>
          <w:sz w:val="24"/>
        </w:rPr>
        <w:object w:dxaOrig="1959" w:dyaOrig="14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269" type="#_x0000_t75" style="width:98.25pt;height:74.25pt" o:ole="">
            <v:imagedata r:id="rId68" o:title=""/>
          </v:shape>
          <o:OLEObject Type="Embed" ProgID="Excel.Sheet.12" ShapeID="_x0000_i1269" DrawAspect="Content" ObjectID="_1585683473" r:id="rId69"/>
        </w:object>
      </w:r>
    </w:p>
    <w:p w:rsidR="00CC0BAC" w:rsidRDefault="00CC0BAC" w:rsidP="00CC0BAC">
      <w:pPr>
        <w:pStyle w:val="AralkYok"/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 xml:space="preserve">09.15 + 2 saat 35 dakika    </w:t>
      </w:r>
      <w:r>
        <w:rPr>
          <w:rFonts w:ascii="Cambria Math" w:hAnsi="Cambria Math"/>
          <w:sz w:val="24"/>
        </w:rPr>
        <w:tab/>
      </w:r>
      <w:r>
        <w:rPr>
          <w:rFonts w:ascii="Cambria Math" w:hAnsi="Cambria Math"/>
          <w:sz w:val="24"/>
        </w:rPr>
        <w:object w:dxaOrig="1959" w:dyaOrig="1486">
          <v:shape id="_x0000_i1270" type="#_x0000_t75" style="width:98.25pt;height:74.25pt" o:ole="">
            <v:imagedata r:id="rId68" o:title=""/>
          </v:shape>
          <o:OLEObject Type="Embed" ProgID="Excel.Sheet.12" ShapeID="_x0000_i1270" DrawAspect="Content" ObjectID="_1585683474" r:id="rId70"/>
        </w:object>
      </w:r>
    </w:p>
    <w:p w:rsidR="00CC0BAC" w:rsidRDefault="00CC0BAC" w:rsidP="00CC0BAC">
      <w:pPr>
        <w:pStyle w:val="AralkYok"/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 xml:space="preserve">11.40 + 1 saat 30 dakika    </w:t>
      </w:r>
      <w:r>
        <w:rPr>
          <w:rFonts w:ascii="Cambria Math" w:hAnsi="Cambria Math"/>
          <w:sz w:val="24"/>
        </w:rPr>
        <w:tab/>
      </w:r>
      <w:r>
        <w:rPr>
          <w:rFonts w:ascii="Cambria Math" w:hAnsi="Cambria Math"/>
          <w:sz w:val="24"/>
        </w:rPr>
        <w:object w:dxaOrig="1959" w:dyaOrig="1486">
          <v:shape id="_x0000_i1271" type="#_x0000_t75" style="width:98.25pt;height:74.25pt" o:ole="">
            <v:imagedata r:id="rId68" o:title=""/>
          </v:shape>
          <o:OLEObject Type="Embed" ProgID="Excel.Sheet.12" ShapeID="_x0000_i1271" DrawAspect="Content" ObjectID="_1585683475" r:id="rId71"/>
        </w:object>
      </w:r>
    </w:p>
    <w:p w:rsidR="00CC0BAC" w:rsidRDefault="00CC0BAC" w:rsidP="00CC0BAC">
      <w:pPr>
        <w:pStyle w:val="AralkYok"/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 xml:space="preserve">12.50 + 3 saat 25 dakika    </w:t>
      </w:r>
      <w:r>
        <w:rPr>
          <w:rFonts w:ascii="Cambria Math" w:hAnsi="Cambria Math"/>
          <w:sz w:val="24"/>
        </w:rPr>
        <w:tab/>
      </w:r>
      <w:r>
        <w:rPr>
          <w:rFonts w:ascii="Cambria Math" w:hAnsi="Cambria Math"/>
          <w:sz w:val="24"/>
        </w:rPr>
        <w:object w:dxaOrig="1959" w:dyaOrig="1486">
          <v:shape id="_x0000_i1272" type="#_x0000_t75" style="width:98.25pt;height:74.25pt" o:ole="">
            <v:imagedata r:id="rId68" o:title=""/>
          </v:shape>
          <o:OLEObject Type="Embed" ProgID="Excel.Sheet.12" ShapeID="_x0000_i1272" DrawAspect="Content" ObjectID="_1585683476" r:id="rId72"/>
        </w:object>
      </w:r>
    </w:p>
    <w:p w:rsidR="00CC0BAC" w:rsidRDefault="00CC0BAC" w:rsidP="00CC0BAC">
      <w:pPr>
        <w:pStyle w:val="AralkYok"/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 xml:space="preserve">13.10 + 3 saat 55 dakika    </w:t>
      </w:r>
      <w:r>
        <w:rPr>
          <w:rFonts w:ascii="Cambria Math" w:hAnsi="Cambria Math"/>
          <w:sz w:val="24"/>
        </w:rPr>
        <w:tab/>
      </w:r>
      <w:r>
        <w:rPr>
          <w:rFonts w:ascii="Cambria Math" w:hAnsi="Cambria Math"/>
          <w:sz w:val="24"/>
        </w:rPr>
        <w:object w:dxaOrig="1959" w:dyaOrig="1486">
          <v:shape id="_x0000_i1273" type="#_x0000_t75" style="width:98.25pt;height:74.25pt" o:ole="">
            <v:imagedata r:id="rId68" o:title=""/>
          </v:shape>
          <o:OLEObject Type="Embed" ProgID="Excel.Sheet.12" ShapeID="_x0000_i1273" DrawAspect="Content" ObjectID="_1585683477" r:id="rId73"/>
        </w:object>
      </w:r>
    </w:p>
    <w:p w:rsidR="00CC0BAC" w:rsidRDefault="00CC0BAC" w:rsidP="00CC0BAC">
      <w:pPr>
        <w:pStyle w:val="AralkYok"/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 xml:space="preserve">15.30 + 1 saat 45 dakika    </w:t>
      </w:r>
      <w:r>
        <w:rPr>
          <w:rFonts w:ascii="Cambria Math" w:hAnsi="Cambria Math"/>
          <w:sz w:val="24"/>
        </w:rPr>
        <w:tab/>
      </w:r>
      <w:r>
        <w:rPr>
          <w:rFonts w:ascii="Cambria Math" w:hAnsi="Cambria Math"/>
          <w:sz w:val="24"/>
        </w:rPr>
        <w:object w:dxaOrig="1959" w:dyaOrig="1486">
          <v:shape id="_x0000_i1274" type="#_x0000_t75" style="width:98.25pt;height:74.25pt" o:ole="">
            <v:imagedata r:id="rId68" o:title=""/>
          </v:shape>
          <o:OLEObject Type="Embed" ProgID="Excel.Sheet.12" ShapeID="_x0000_i1274" DrawAspect="Content" ObjectID="_1585683478" r:id="rId74"/>
        </w:object>
      </w:r>
    </w:p>
    <w:p w:rsidR="00C35BBD" w:rsidRDefault="00CC0BAC" w:rsidP="00CC0BAC">
      <w:pPr>
        <w:pStyle w:val="AralkYok"/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 xml:space="preserve">16.05 + 2 saat 05 dakika    </w:t>
      </w:r>
      <w:r w:rsidRPr="00C35BBD">
        <w:tab/>
      </w:r>
      <w:r w:rsidRPr="00C35BBD">
        <w:object w:dxaOrig="1959" w:dyaOrig="1486">
          <v:shape id="_x0000_i1275" type="#_x0000_t75" style="width:98.25pt;height:74.25pt" o:ole="">
            <v:imagedata r:id="rId68" o:title=""/>
          </v:shape>
          <o:OLEObject Type="Embed" ProgID="Excel.Sheet.12" ShapeID="_x0000_i1275" DrawAspect="Content" ObjectID="_1585683479" r:id="rId75"/>
        </w:object>
      </w:r>
    </w:p>
    <w:p w:rsidR="00CC0BAC" w:rsidRDefault="00CC0BAC" w:rsidP="00CC0BAC">
      <w:pPr>
        <w:pStyle w:val="AralkYok"/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 xml:space="preserve">17.50 + 2 saat 15 dakika    </w:t>
      </w:r>
      <w:r>
        <w:rPr>
          <w:rFonts w:ascii="Cambria Math" w:hAnsi="Cambria Math"/>
          <w:sz w:val="24"/>
        </w:rPr>
        <w:tab/>
      </w:r>
      <w:r>
        <w:rPr>
          <w:rFonts w:ascii="Cambria Math" w:hAnsi="Cambria Math"/>
          <w:sz w:val="24"/>
        </w:rPr>
        <w:object w:dxaOrig="1959" w:dyaOrig="1486">
          <v:shape id="_x0000_i1276" type="#_x0000_t75" style="width:98.25pt;height:74.25pt" o:ole="">
            <v:imagedata r:id="rId68" o:title=""/>
          </v:shape>
          <o:OLEObject Type="Embed" ProgID="Excel.Sheet.12" ShapeID="_x0000_i1276" DrawAspect="Content" ObjectID="_1585683480" r:id="rId76"/>
        </w:object>
      </w:r>
    </w:p>
    <w:p w:rsidR="00CC0BAC" w:rsidRDefault="00CC0BAC" w:rsidP="00CC0BAC">
      <w:pPr>
        <w:pStyle w:val="AralkYok"/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 xml:space="preserve">19.50 + 3 saat 35 dakika    </w:t>
      </w:r>
      <w:r>
        <w:rPr>
          <w:rFonts w:ascii="Cambria Math" w:hAnsi="Cambria Math"/>
          <w:sz w:val="24"/>
        </w:rPr>
        <w:tab/>
      </w:r>
      <w:r>
        <w:rPr>
          <w:rFonts w:ascii="Cambria Math" w:hAnsi="Cambria Math"/>
          <w:sz w:val="24"/>
        </w:rPr>
        <w:object w:dxaOrig="1959" w:dyaOrig="1486">
          <v:shape id="_x0000_i1277" type="#_x0000_t75" style="width:98.25pt;height:74.25pt" o:ole="">
            <v:imagedata r:id="rId68" o:title=""/>
          </v:shape>
          <o:OLEObject Type="Embed" ProgID="Excel.Sheet.12" ShapeID="_x0000_i1277" DrawAspect="Content" ObjectID="_1585683481" r:id="rId77"/>
        </w:object>
      </w:r>
    </w:p>
    <w:p w:rsidR="00CC0BAC" w:rsidRDefault="00CC0BAC" w:rsidP="00CC0BAC">
      <w:pPr>
        <w:pStyle w:val="AralkYok"/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 xml:space="preserve">23.10 + 2 saat 25 dakika    </w:t>
      </w:r>
      <w:r>
        <w:rPr>
          <w:rFonts w:ascii="Cambria Math" w:hAnsi="Cambria Math"/>
          <w:sz w:val="24"/>
        </w:rPr>
        <w:tab/>
      </w:r>
      <w:r>
        <w:rPr>
          <w:rFonts w:ascii="Cambria Math" w:hAnsi="Cambria Math"/>
          <w:sz w:val="24"/>
        </w:rPr>
        <w:object w:dxaOrig="1959" w:dyaOrig="1486">
          <v:shape id="_x0000_i1278" type="#_x0000_t75" style="width:98.25pt;height:74.25pt" o:ole="">
            <v:imagedata r:id="rId68" o:title=""/>
          </v:shape>
          <o:OLEObject Type="Embed" ProgID="Excel.Sheet.12" ShapeID="_x0000_i1278" DrawAspect="Content" ObjectID="_1585683482" r:id="rId78"/>
        </w:object>
      </w:r>
    </w:p>
    <w:p w:rsidR="00CC0BAC" w:rsidRDefault="00CC0BAC" w:rsidP="00CC0BAC">
      <w:pPr>
        <w:pStyle w:val="AralkYok"/>
        <w:numPr>
          <w:ilvl w:val="0"/>
          <w:numId w:val="3"/>
        </w:numPr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lastRenderedPageBreak/>
        <w:t xml:space="preserve">Aşağıdaki saatleri </w:t>
      </w:r>
      <w:r>
        <w:rPr>
          <w:rFonts w:ascii="Cambria Math" w:hAnsi="Cambria Math"/>
          <w:b/>
          <w:sz w:val="24"/>
        </w:rPr>
        <w:t>çıkara</w:t>
      </w:r>
      <w:r w:rsidRPr="00CC0BAC">
        <w:rPr>
          <w:rFonts w:ascii="Cambria Math" w:hAnsi="Cambria Math"/>
          <w:b/>
          <w:sz w:val="24"/>
        </w:rPr>
        <w:t>lım.</w:t>
      </w:r>
    </w:p>
    <w:p w:rsidR="00CC0BAC" w:rsidRDefault="00CC0BAC" w:rsidP="00CC0BAC">
      <w:pPr>
        <w:pStyle w:val="AralkYok"/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 xml:space="preserve">07.20 - 1 saat 15 dakika    </w:t>
      </w:r>
      <w:r>
        <w:rPr>
          <w:rFonts w:ascii="Cambria Math" w:hAnsi="Cambria Math"/>
          <w:sz w:val="24"/>
        </w:rPr>
        <w:tab/>
      </w:r>
      <w:r w:rsidR="00C35BBD">
        <w:rPr>
          <w:rFonts w:ascii="Cambria Math" w:hAnsi="Cambria Math"/>
          <w:sz w:val="24"/>
        </w:rPr>
        <w:object w:dxaOrig="1959" w:dyaOrig="1486">
          <v:shape id="_x0000_i1279" type="#_x0000_t75" style="width:98.25pt;height:74.25pt" o:ole="">
            <v:imagedata r:id="rId79" o:title=""/>
          </v:shape>
          <o:OLEObject Type="Embed" ProgID="Excel.Sheet.12" ShapeID="_x0000_i1279" DrawAspect="Content" ObjectID="_1585683483" r:id="rId80"/>
        </w:object>
      </w:r>
    </w:p>
    <w:p w:rsidR="00CC0BAC" w:rsidRDefault="00CC0BAC" w:rsidP="00CC0BAC">
      <w:pPr>
        <w:pStyle w:val="AralkYok"/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 xml:space="preserve">09.15 - 2 saat 35 dakika    </w:t>
      </w:r>
      <w:r>
        <w:rPr>
          <w:rFonts w:ascii="Cambria Math" w:hAnsi="Cambria Math"/>
          <w:sz w:val="24"/>
        </w:rPr>
        <w:tab/>
      </w:r>
      <w:r w:rsidR="00C35BBD">
        <w:rPr>
          <w:rFonts w:ascii="Cambria Math" w:hAnsi="Cambria Math"/>
          <w:sz w:val="24"/>
        </w:rPr>
        <w:object w:dxaOrig="1959" w:dyaOrig="1486">
          <v:shape id="_x0000_i1280" type="#_x0000_t75" style="width:98.25pt;height:74.25pt" o:ole="">
            <v:imagedata r:id="rId81" o:title=""/>
          </v:shape>
          <o:OLEObject Type="Embed" ProgID="Excel.Sheet.12" ShapeID="_x0000_i1280" DrawAspect="Content" ObjectID="_1585683484" r:id="rId82"/>
        </w:object>
      </w:r>
    </w:p>
    <w:p w:rsidR="00CC0BAC" w:rsidRDefault="00CC0BAC" w:rsidP="00CC0BAC">
      <w:pPr>
        <w:pStyle w:val="AralkYok"/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 xml:space="preserve">11.40 - 1 saat 30 dakika    </w:t>
      </w:r>
      <w:r>
        <w:rPr>
          <w:rFonts w:ascii="Cambria Math" w:hAnsi="Cambria Math"/>
          <w:sz w:val="24"/>
        </w:rPr>
        <w:tab/>
      </w:r>
      <w:r w:rsidR="00C35BBD">
        <w:rPr>
          <w:rFonts w:ascii="Cambria Math" w:hAnsi="Cambria Math"/>
          <w:sz w:val="24"/>
        </w:rPr>
        <w:object w:dxaOrig="1959" w:dyaOrig="1486">
          <v:shape id="_x0000_i1281" type="#_x0000_t75" style="width:98.25pt;height:74.25pt" o:ole="">
            <v:imagedata r:id="rId83" o:title=""/>
          </v:shape>
          <o:OLEObject Type="Embed" ProgID="Excel.Sheet.12" ShapeID="_x0000_i1281" DrawAspect="Content" ObjectID="_1585683485" r:id="rId84"/>
        </w:object>
      </w:r>
    </w:p>
    <w:p w:rsidR="00CC0BAC" w:rsidRDefault="00CC0BAC" w:rsidP="00CC0BAC">
      <w:pPr>
        <w:pStyle w:val="AralkYok"/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 xml:space="preserve">12.50 - 3 saat 25 dakika    </w:t>
      </w:r>
      <w:r>
        <w:rPr>
          <w:rFonts w:ascii="Cambria Math" w:hAnsi="Cambria Math"/>
          <w:sz w:val="24"/>
        </w:rPr>
        <w:tab/>
      </w:r>
      <w:r w:rsidR="00C35BBD">
        <w:rPr>
          <w:rFonts w:ascii="Cambria Math" w:hAnsi="Cambria Math"/>
          <w:sz w:val="24"/>
        </w:rPr>
        <w:object w:dxaOrig="1959" w:dyaOrig="1486">
          <v:shape id="_x0000_i1282" type="#_x0000_t75" style="width:98.25pt;height:74.25pt" o:ole="">
            <v:imagedata r:id="rId85" o:title=""/>
          </v:shape>
          <o:OLEObject Type="Embed" ProgID="Excel.Sheet.12" ShapeID="_x0000_i1282" DrawAspect="Content" ObjectID="_1585683486" r:id="rId86"/>
        </w:object>
      </w:r>
    </w:p>
    <w:p w:rsidR="00CC0BAC" w:rsidRDefault="00CC0BAC" w:rsidP="00CC0BAC">
      <w:pPr>
        <w:pStyle w:val="AralkYok"/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 xml:space="preserve">13.10 - 3 saat 55 dakika    </w:t>
      </w:r>
      <w:r>
        <w:rPr>
          <w:rFonts w:ascii="Cambria Math" w:hAnsi="Cambria Math"/>
          <w:sz w:val="24"/>
        </w:rPr>
        <w:tab/>
      </w:r>
      <w:r w:rsidR="00C35BBD">
        <w:rPr>
          <w:rFonts w:ascii="Cambria Math" w:hAnsi="Cambria Math"/>
          <w:sz w:val="24"/>
        </w:rPr>
        <w:object w:dxaOrig="1959" w:dyaOrig="1486">
          <v:shape id="_x0000_i1283" type="#_x0000_t75" style="width:98.25pt;height:74.25pt" o:ole="">
            <v:imagedata r:id="rId87" o:title=""/>
          </v:shape>
          <o:OLEObject Type="Embed" ProgID="Excel.Sheet.12" ShapeID="_x0000_i1283" DrawAspect="Content" ObjectID="_1585683487" r:id="rId88"/>
        </w:object>
      </w:r>
    </w:p>
    <w:p w:rsidR="00CC0BAC" w:rsidRDefault="00CC0BAC" w:rsidP="00CC0BAC">
      <w:pPr>
        <w:pStyle w:val="AralkYok"/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 xml:space="preserve">15.30 - 1 saat 45 dakika    </w:t>
      </w:r>
      <w:r>
        <w:rPr>
          <w:rFonts w:ascii="Cambria Math" w:hAnsi="Cambria Math"/>
          <w:sz w:val="24"/>
        </w:rPr>
        <w:tab/>
      </w:r>
      <w:r w:rsidR="00C35BBD">
        <w:rPr>
          <w:rFonts w:ascii="Cambria Math" w:hAnsi="Cambria Math"/>
          <w:sz w:val="24"/>
        </w:rPr>
        <w:object w:dxaOrig="1959" w:dyaOrig="1486">
          <v:shape id="_x0000_i1284" type="#_x0000_t75" style="width:98.25pt;height:74.25pt" o:ole="">
            <v:imagedata r:id="rId89" o:title=""/>
          </v:shape>
          <o:OLEObject Type="Embed" ProgID="Excel.Sheet.12" ShapeID="_x0000_i1284" DrawAspect="Content" ObjectID="_1585683488" r:id="rId90"/>
        </w:object>
      </w:r>
    </w:p>
    <w:p w:rsidR="00CC0BAC" w:rsidRDefault="00CC0BAC" w:rsidP="00CC0BAC">
      <w:pPr>
        <w:pStyle w:val="AralkYok"/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 xml:space="preserve">16.05 - 2 saat 05 dakika    </w:t>
      </w:r>
      <w:r>
        <w:rPr>
          <w:rFonts w:ascii="Cambria Math" w:hAnsi="Cambria Math"/>
          <w:sz w:val="24"/>
        </w:rPr>
        <w:tab/>
      </w:r>
      <w:r w:rsidR="00C35BBD">
        <w:rPr>
          <w:rFonts w:ascii="Cambria Math" w:hAnsi="Cambria Math"/>
          <w:sz w:val="24"/>
        </w:rPr>
        <w:object w:dxaOrig="1959" w:dyaOrig="1486">
          <v:shape id="_x0000_i1285" type="#_x0000_t75" style="width:98.25pt;height:74.25pt" o:ole="">
            <v:imagedata r:id="rId91" o:title=""/>
          </v:shape>
          <o:OLEObject Type="Embed" ProgID="Excel.Sheet.12" ShapeID="_x0000_i1285" DrawAspect="Content" ObjectID="_1585683489" r:id="rId92"/>
        </w:object>
      </w:r>
    </w:p>
    <w:p w:rsidR="00CC0BAC" w:rsidRDefault="00CC0BAC" w:rsidP="00CC0BAC">
      <w:pPr>
        <w:pStyle w:val="AralkYok"/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 xml:space="preserve">17.50 - 2 saat 15 dakika    </w:t>
      </w:r>
      <w:r>
        <w:rPr>
          <w:rFonts w:ascii="Cambria Math" w:hAnsi="Cambria Math"/>
          <w:sz w:val="24"/>
        </w:rPr>
        <w:tab/>
      </w:r>
      <w:r w:rsidR="00C35BBD">
        <w:rPr>
          <w:rFonts w:ascii="Cambria Math" w:hAnsi="Cambria Math"/>
          <w:sz w:val="24"/>
        </w:rPr>
        <w:object w:dxaOrig="1959" w:dyaOrig="1486">
          <v:shape id="_x0000_i1286" type="#_x0000_t75" style="width:98.25pt;height:74.25pt" o:ole="">
            <v:imagedata r:id="rId93" o:title=""/>
          </v:shape>
          <o:OLEObject Type="Embed" ProgID="Excel.Sheet.12" ShapeID="_x0000_i1286" DrawAspect="Content" ObjectID="_1585683490" r:id="rId94"/>
        </w:object>
      </w:r>
    </w:p>
    <w:p w:rsidR="00CC0BAC" w:rsidRDefault="00CC0BAC" w:rsidP="00CC0BAC">
      <w:pPr>
        <w:pStyle w:val="AralkYok"/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 xml:space="preserve">19.50 - 3 saat 35 dakika    </w:t>
      </w:r>
      <w:r>
        <w:rPr>
          <w:rFonts w:ascii="Cambria Math" w:hAnsi="Cambria Math"/>
          <w:sz w:val="24"/>
        </w:rPr>
        <w:tab/>
      </w:r>
      <w:r w:rsidR="00C35BBD">
        <w:rPr>
          <w:rFonts w:ascii="Cambria Math" w:hAnsi="Cambria Math"/>
          <w:sz w:val="24"/>
        </w:rPr>
        <w:object w:dxaOrig="1959" w:dyaOrig="1486">
          <v:shape id="_x0000_i1287" type="#_x0000_t75" style="width:98.25pt;height:74.25pt" o:ole="">
            <v:imagedata r:id="rId95" o:title=""/>
          </v:shape>
          <o:OLEObject Type="Embed" ProgID="Excel.Sheet.12" ShapeID="_x0000_i1287" DrawAspect="Content" ObjectID="_1585683491" r:id="rId96"/>
        </w:object>
      </w:r>
    </w:p>
    <w:p w:rsidR="00CC0BAC" w:rsidRDefault="00CC0BAC" w:rsidP="00CC0BAC">
      <w:pPr>
        <w:pStyle w:val="AralkYok"/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 xml:space="preserve">23.10 - 2 saat 25 dakika    </w:t>
      </w:r>
      <w:r>
        <w:rPr>
          <w:rFonts w:ascii="Cambria Math" w:hAnsi="Cambria Math"/>
          <w:sz w:val="24"/>
        </w:rPr>
        <w:tab/>
      </w:r>
      <w:r w:rsidR="00C35BBD">
        <w:rPr>
          <w:rFonts w:ascii="Cambria Math" w:hAnsi="Cambria Math"/>
          <w:sz w:val="24"/>
        </w:rPr>
        <w:object w:dxaOrig="1959" w:dyaOrig="1486">
          <v:shape id="_x0000_i1288" type="#_x0000_t75" style="width:98.25pt;height:74.25pt" o:ole="">
            <v:imagedata r:id="rId97" o:title=""/>
          </v:shape>
          <o:OLEObject Type="Embed" ProgID="Excel.Sheet.12" ShapeID="_x0000_i1288" DrawAspect="Content" ObjectID="_1585683492" r:id="rId98"/>
        </w:object>
      </w:r>
    </w:p>
    <w:p w:rsidR="00E353DD" w:rsidRPr="00E353DD" w:rsidRDefault="00E353DD" w:rsidP="00E353DD">
      <w:pPr>
        <w:pStyle w:val="AralkYok"/>
        <w:numPr>
          <w:ilvl w:val="0"/>
          <w:numId w:val="3"/>
        </w:numPr>
        <w:rPr>
          <w:rFonts w:ascii="Cambria Math" w:hAnsi="Cambria Math"/>
          <w:sz w:val="24"/>
        </w:rPr>
      </w:pPr>
      <w:r w:rsidRPr="00E353DD">
        <w:rPr>
          <w:rFonts w:ascii="Cambria Math" w:hAnsi="Cambria Math"/>
          <w:sz w:val="24"/>
        </w:rPr>
        <w:lastRenderedPageBreak/>
        <w:t xml:space="preserve">Bir </w:t>
      </w:r>
      <w:r w:rsidR="00CE1EC8">
        <w:rPr>
          <w:rFonts w:ascii="Cambria Math" w:hAnsi="Cambria Math"/>
          <w:sz w:val="24"/>
        </w:rPr>
        <w:t>bisikletli</w:t>
      </w:r>
      <w:r w:rsidRPr="00E353DD">
        <w:rPr>
          <w:rFonts w:ascii="Cambria Math" w:hAnsi="Cambria Math"/>
          <w:sz w:val="24"/>
        </w:rPr>
        <w:t xml:space="preserve"> 10 dakikada 4 km yol gidiyor. Bu </w:t>
      </w:r>
      <w:r w:rsidR="00CE1EC8">
        <w:rPr>
          <w:rFonts w:ascii="Cambria Math" w:hAnsi="Cambria Math"/>
          <w:sz w:val="24"/>
        </w:rPr>
        <w:t>bisikletli</w:t>
      </w:r>
      <w:r w:rsidRPr="00E353DD">
        <w:rPr>
          <w:rFonts w:ascii="Cambria Math" w:hAnsi="Cambria Math"/>
          <w:sz w:val="24"/>
        </w:rPr>
        <w:t xml:space="preserve"> </w:t>
      </w:r>
      <w:r w:rsidRPr="00CE1EC8">
        <w:rPr>
          <w:rFonts w:ascii="Cambria Math" w:hAnsi="Cambria Math"/>
          <w:b/>
          <w:sz w:val="24"/>
        </w:rPr>
        <w:t>2 saatte</w:t>
      </w:r>
      <w:r w:rsidRPr="00E353DD">
        <w:rPr>
          <w:rFonts w:ascii="Cambria Math" w:hAnsi="Cambria Math"/>
          <w:sz w:val="24"/>
        </w:rPr>
        <w:t xml:space="preserve"> kaç kilometre yol gider?</w:t>
      </w:r>
    </w:p>
    <w:p w:rsidR="00E353DD" w:rsidRDefault="00E353DD" w:rsidP="00E353DD">
      <w:pPr>
        <w:pStyle w:val="AralkYok"/>
        <w:rPr>
          <w:rFonts w:ascii="Cambria Math" w:hAnsi="Cambria Math"/>
          <w:sz w:val="24"/>
        </w:rPr>
      </w:pPr>
    </w:p>
    <w:p w:rsidR="00E353DD" w:rsidRDefault="00E353DD" w:rsidP="00E353DD">
      <w:pPr>
        <w:pStyle w:val="AralkYok"/>
        <w:rPr>
          <w:rFonts w:ascii="Cambria Math" w:hAnsi="Cambria Math"/>
          <w:sz w:val="24"/>
        </w:rPr>
      </w:pPr>
    </w:p>
    <w:p w:rsidR="00E353DD" w:rsidRDefault="00E353DD" w:rsidP="00E353DD">
      <w:pPr>
        <w:pStyle w:val="AralkYok"/>
        <w:rPr>
          <w:rFonts w:ascii="Cambria Math" w:hAnsi="Cambria Math"/>
          <w:sz w:val="24"/>
        </w:rPr>
      </w:pPr>
    </w:p>
    <w:p w:rsidR="00E353DD" w:rsidRDefault="00E353DD" w:rsidP="00E353DD">
      <w:pPr>
        <w:pStyle w:val="AralkYok"/>
        <w:rPr>
          <w:rFonts w:ascii="Cambria Math" w:hAnsi="Cambria Math"/>
          <w:sz w:val="24"/>
        </w:rPr>
      </w:pPr>
    </w:p>
    <w:p w:rsidR="00E353DD" w:rsidRDefault="00E353DD" w:rsidP="00E353DD">
      <w:pPr>
        <w:pStyle w:val="AralkYok"/>
        <w:rPr>
          <w:rFonts w:ascii="Cambria Math" w:hAnsi="Cambria Math"/>
          <w:sz w:val="24"/>
        </w:rPr>
      </w:pPr>
    </w:p>
    <w:p w:rsidR="00E353DD" w:rsidRDefault="00E353DD" w:rsidP="00E353DD">
      <w:pPr>
        <w:pStyle w:val="AralkYok"/>
        <w:rPr>
          <w:rFonts w:ascii="Cambria Math" w:hAnsi="Cambria Math"/>
          <w:sz w:val="24"/>
        </w:rPr>
      </w:pPr>
    </w:p>
    <w:p w:rsidR="00E353DD" w:rsidRDefault="00E353DD" w:rsidP="00E353DD">
      <w:pPr>
        <w:pStyle w:val="AralkYok"/>
        <w:numPr>
          <w:ilvl w:val="0"/>
          <w:numId w:val="3"/>
        </w:numPr>
        <w:rPr>
          <w:rFonts w:ascii="Cambria Math" w:hAnsi="Cambria Math"/>
          <w:sz w:val="24"/>
        </w:rPr>
      </w:pPr>
      <w:r w:rsidRPr="00E353DD">
        <w:rPr>
          <w:rFonts w:ascii="Cambria Math" w:hAnsi="Cambria Math"/>
          <w:sz w:val="24"/>
        </w:rPr>
        <w:t xml:space="preserve">Annem yaptığı keki fırına koydu. Kek </w:t>
      </w:r>
      <w:r>
        <w:rPr>
          <w:rFonts w:ascii="Cambria Math" w:hAnsi="Cambria Math"/>
          <w:sz w:val="24"/>
        </w:rPr>
        <w:t>35</w:t>
      </w:r>
      <w:r w:rsidRPr="00E353DD">
        <w:rPr>
          <w:rFonts w:ascii="Cambria Math" w:hAnsi="Cambria Math"/>
          <w:sz w:val="24"/>
        </w:rPr>
        <w:t xml:space="preserve"> dakikada pişti</w:t>
      </w:r>
      <w:r>
        <w:rPr>
          <w:rFonts w:ascii="Cambria Math" w:hAnsi="Cambria Math"/>
          <w:sz w:val="24"/>
        </w:rPr>
        <w:t>.</w:t>
      </w:r>
      <w:r w:rsidRPr="00E353DD">
        <w:rPr>
          <w:rFonts w:ascii="Cambria Math" w:hAnsi="Cambria Math"/>
          <w:sz w:val="24"/>
        </w:rPr>
        <w:t xml:space="preserve"> Kek piştiğinde saat 17.</w:t>
      </w:r>
      <w:r>
        <w:rPr>
          <w:rFonts w:ascii="Cambria Math" w:hAnsi="Cambria Math"/>
          <w:sz w:val="24"/>
        </w:rPr>
        <w:t>2</w:t>
      </w:r>
      <w:r w:rsidRPr="00E353DD">
        <w:rPr>
          <w:rFonts w:ascii="Cambria Math" w:hAnsi="Cambria Math"/>
          <w:sz w:val="24"/>
        </w:rPr>
        <w:t>5 oldu</w:t>
      </w:r>
      <w:r w:rsidR="00CE1EC8">
        <w:rPr>
          <w:rFonts w:ascii="Cambria Math" w:hAnsi="Cambria Math"/>
          <w:sz w:val="24"/>
        </w:rPr>
        <w:t>.</w:t>
      </w:r>
      <w:r w:rsidRPr="00E353DD">
        <w:rPr>
          <w:rFonts w:ascii="Cambria Math" w:hAnsi="Cambria Math"/>
          <w:sz w:val="24"/>
        </w:rPr>
        <w:t xml:space="preserve"> </w:t>
      </w:r>
      <w:r w:rsidR="00CE1EC8" w:rsidRPr="00E353DD">
        <w:rPr>
          <w:rFonts w:ascii="Cambria Math" w:hAnsi="Cambria Math"/>
          <w:sz w:val="24"/>
        </w:rPr>
        <w:t xml:space="preserve">Annem </w:t>
      </w:r>
      <w:r w:rsidRPr="00E353DD">
        <w:rPr>
          <w:rFonts w:ascii="Cambria Math" w:hAnsi="Cambria Math"/>
          <w:b/>
          <w:sz w:val="24"/>
        </w:rPr>
        <w:t>keki fırına koyduğunda</w:t>
      </w:r>
      <w:r w:rsidRPr="00E353DD">
        <w:rPr>
          <w:rFonts w:ascii="Cambria Math" w:hAnsi="Cambria Math"/>
          <w:sz w:val="24"/>
        </w:rPr>
        <w:t xml:space="preserve"> saat kaçtı?</w:t>
      </w:r>
      <w:r>
        <w:rPr>
          <w:rFonts w:ascii="Cambria Math" w:hAnsi="Cambria Math"/>
          <w:sz w:val="24"/>
        </w:rPr>
        <w:t xml:space="preserve"> </w:t>
      </w:r>
    </w:p>
    <w:p w:rsidR="00E353DD" w:rsidRDefault="00E353DD" w:rsidP="00E353DD">
      <w:pPr>
        <w:pStyle w:val="AralkYok"/>
        <w:rPr>
          <w:rFonts w:ascii="Cambria Math" w:hAnsi="Cambria Math"/>
          <w:sz w:val="24"/>
        </w:rPr>
      </w:pPr>
    </w:p>
    <w:p w:rsidR="00E353DD" w:rsidRDefault="00E353DD" w:rsidP="00E353DD">
      <w:pPr>
        <w:pStyle w:val="AralkYok"/>
        <w:rPr>
          <w:rFonts w:ascii="Cambria Math" w:hAnsi="Cambria Math"/>
          <w:sz w:val="24"/>
        </w:rPr>
      </w:pPr>
    </w:p>
    <w:p w:rsidR="00E353DD" w:rsidRDefault="00E353DD" w:rsidP="00E353DD">
      <w:pPr>
        <w:pStyle w:val="AralkYok"/>
        <w:rPr>
          <w:rFonts w:ascii="Cambria Math" w:hAnsi="Cambria Math"/>
          <w:sz w:val="24"/>
        </w:rPr>
      </w:pPr>
    </w:p>
    <w:p w:rsidR="00E353DD" w:rsidRDefault="00E353DD" w:rsidP="00E353DD">
      <w:pPr>
        <w:pStyle w:val="AralkYok"/>
        <w:rPr>
          <w:rFonts w:ascii="Cambria Math" w:hAnsi="Cambria Math"/>
          <w:sz w:val="24"/>
        </w:rPr>
      </w:pPr>
    </w:p>
    <w:p w:rsidR="00E353DD" w:rsidRDefault="00E353DD" w:rsidP="00E353DD">
      <w:pPr>
        <w:pStyle w:val="AralkYok"/>
        <w:rPr>
          <w:rFonts w:ascii="Cambria Math" w:hAnsi="Cambria Math"/>
          <w:sz w:val="24"/>
        </w:rPr>
      </w:pPr>
    </w:p>
    <w:p w:rsidR="00E353DD" w:rsidRPr="00E353DD" w:rsidRDefault="00E353DD" w:rsidP="00E353DD">
      <w:pPr>
        <w:pStyle w:val="AralkYok"/>
        <w:rPr>
          <w:rFonts w:ascii="Cambria Math" w:hAnsi="Cambria Math"/>
          <w:sz w:val="24"/>
        </w:rPr>
      </w:pPr>
    </w:p>
    <w:p w:rsidR="00E353DD" w:rsidRPr="00E353DD" w:rsidRDefault="00E353DD" w:rsidP="00E353DD">
      <w:pPr>
        <w:pStyle w:val="AralkYok"/>
        <w:numPr>
          <w:ilvl w:val="0"/>
          <w:numId w:val="3"/>
        </w:numPr>
        <w:rPr>
          <w:rFonts w:ascii="Cambria Math" w:hAnsi="Cambria Math"/>
          <w:sz w:val="24"/>
        </w:rPr>
      </w:pPr>
      <w:r w:rsidRPr="00E353DD">
        <w:rPr>
          <w:rFonts w:ascii="Cambria Math" w:hAnsi="Cambria Math"/>
          <w:sz w:val="24"/>
        </w:rPr>
        <w:t xml:space="preserve">İzlediğimiz tiyatro oyunu 1 saat </w:t>
      </w:r>
      <w:r>
        <w:rPr>
          <w:rFonts w:ascii="Cambria Math" w:hAnsi="Cambria Math"/>
          <w:sz w:val="24"/>
        </w:rPr>
        <w:t>25</w:t>
      </w:r>
      <w:r w:rsidRPr="00E353DD">
        <w:rPr>
          <w:rFonts w:ascii="Cambria Math" w:hAnsi="Cambria Math"/>
          <w:sz w:val="24"/>
        </w:rPr>
        <w:t xml:space="preserve"> dakika sürdü. </w:t>
      </w:r>
      <w:r>
        <w:rPr>
          <w:rFonts w:ascii="Cambria Math" w:hAnsi="Cambria Math"/>
          <w:sz w:val="24"/>
        </w:rPr>
        <w:t xml:space="preserve">10 dakika da ara verildi. </w:t>
      </w:r>
      <w:r w:rsidRPr="00E353DD">
        <w:rPr>
          <w:rFonts w:ascii="Cambria Math" w:hAnsi="Cambria Math"/>
          <w:sz w:val="24"/>
        </w:rPr>
        <w:t>Oyun başladığında saat 13.45</w:t>
      </w:r>
      <w:r>
        <w:rPr>
          <w:rFonts w:ascii="Cambria Math" w:hAnsi="Cambria Math"/>
          <w:sz w:val="24"/>
        </w:rPr>
        <w:t>’</w:t>
      </w:r>
      <w:r w:rsidRPr="00E353DD">
        <w:rPr>
          <w:rFonts w:ascii="Cambria Math" w:hAnsi="Cambria Math"/>
          <w:sz w:val="24"/>
        </w:rPr>
        <w:t xml:space="preserve">ti. Buna göre tiyatro oyunu saat kaçta </w:t>
      </w:r>
      <w:r w:rsidRPr="00E353DD">
        <w:rPr>
          <w:rFonts w:ascii="Cambria Math" w:hAnsi="Cambria Math"/>
          <w:b/>
          <w:sz w:val="24"/>
        </w:rPr>
        <w:t>bitmiştir?</w:t>
      </w:r>
    </w:p>
    <w:p w:rsidR="00E353DD" w:rsidRDefault="00E353DD" w:rsidP="00E353DD">
      <w:pPr>
        <w:pStyle w:val="AralkYok"/>
        <w:rPr>
          <w:rFonts w:ascii="Cambria Math" w:hAnsi="Cambria Math"/>
          <w:sz w:val="24"/>
        </w:rPr>
      </w:pPr>
    </w:p>
    <w:p w:rsidR="00E353DD" w:rsidRDefault="00E353DD" w:rsidP="00E353DD">
      <w:pPr>
        <w:pStyle w:val="AralkYok"/>
        <w:rPr>
          <w:rFonts w:ascii="Cambria Math" w:hAnsi="Cambria Math"/>
          <w:sz w:val="24"/>
        </w:rPr>
      </w:pPr>
    </w:p>
    <w:p w:rsidR="00E353DD" w:rsidRDefault="00E353DD" w:rsidP="00E353DD">
      <w:pPr>
        <w:pStyle w:val="AralkYok"/>
        <w:rPr>
          <w:rFonts w:ascii="Cambria Math" w:hAnsi="Cambria Math"/>
          <w:sz w:val="24"/>
        </w:rPr>
      </w:pPr>
    </w:p>
    <w:p w:rsidR="00E353DD" w:rsidRDefault="00E353DD" w:rsidP="00E353DD">
      <w:pPr>
        <w:pStyle w:val="AralkYok"/>
        <w:rPr>
          <w:rFonts w:ascii="Cambria Math" w:hAnsi="Cambria Math"/>
          <w:sz w:val="24"/>
        </w:rPr>
      </w:pPr>
    </w:p>
    <w:p w:rsidR="00E353DD" w:rsidRPr="00E353DD" w:rsidRDefault="00E353DD" w:rsidP="00E353DD">
      <w:pPr>
        <w:pStyle w:val="AralkYok"/>
        <w:rPr>
          <w:rFonts w:ascii="Cambria Math" w:hAnsi="Cambria Math"/>
          <w:sz w:val="24"/>
        </w:rPr>
      </w:pPr>
    </w:p>
    <w:p w:rsidR="00E353DD" w:rsidRPr="00E353DD" w:rsidRDefault="00E353DD" w:rsidP="00E353DD">
      <w:pPr>
        <w:pStyle w:val="AralkYok"/>
        <w:rPr>
          <w:rFonts w:ascii="Cambria Math" w:hAnsi="Cambria Math"/>
          <w:sz w:val="24"/>
        </w:rPr>
      </w:pPr>
    </w:p>
    <w:p w:rsidR="00E353DD" w:rsidRPr="00E353DD" w:rsidRDefault="00E353DD" w:rsidP="00E353DD">
      <w:pPr>
        <w:pStyle w:val="AralkYok"/>
        <w:rPr>
          <w:rFonts w:ascii="Cambria Math" w:hAnsi="Cambria Math"/>
          <w:sz w:val="24"/>
        </w:rPr>
      </w:pPr>
    </w:p>
    <w:p w:rsidR="00E353DD" w:rsidRPr="00E353DD" w:rsidRDefault="00E353DD" w:rsidP="00E353DD">
      <w:pPr>
        <w:pStyle w:val="AralkYok"/>
        <w:numPr>
          <w:ilvl w:val="0"/>
          <w:numId w:val="3"/>
        </w:numPr>
        <w:rPr>
          <w:rFonts w:ascii="Cambria Math" w:hAnsi="Cambria Math"/>
          <w:sz w:val="24"/>
        </w:rPr>
      </w:pPr>
      <w:r w:rsidRPr="00E353DD">
        <w:rPr>
          <w:rFonts w:ascii="Cambria Math" w:hAnsi="Cambria Math"/>
          <w:sz w:val="24"/>
        </w:rPr>
        <w:t>Bindiğimiz tren 15 dakikada 20 km yol gidiyor. Bu tren 480 km</w:t>
      </w:r>
      <w:r>
        <w:rPr>
          <w:rFonts w:ascii="Cambria Math" w:hAnsi="Cambria Math"/>
          <w:sz w:val="24"/>
        </w:rPr>
        <w:t>’</w:t>
      </w:r>
      <w:r w:rsidRPr="00E353DD">
        <w:rPr>
          <w:rFonts w:ascii="Cambria Math" w:hAnsi="Cambria Math"/>
          <w:sz w:val="24"/>
        </w:rPr>
        <w:t>yi kaç saatte gider?</w:t>
      </w:r>
    </w:p>
    <w:p w:rsidR="00E353DD" w:rsidRPr="00E353DD" w:rsidRDefault="00E353DD" w:rsidP="00E353DD">
      <w:pPr>
        <w:pStyle w:val="AralkYok"/>
        <w:rPr>
          <w:rFonts w:ascii="Cambria Math" w:hAnsi="Cambria Math"/>
          <w:sz w:val="24"/>
        </w:rPr>
      </w:pPr>
      <w:r w:rsidRPr="00E353DD">
        <w:rPr>
          <w:rFonts w:ascii="Cambria Math" w:hAnsi="Cambria Math"/>
          <w:sz w:val="24"/>
        </w:rPr>
        <w:t xml:space="preserve"> </w:t>
      </w:r>
    </w:p>
    <w:p w:rsidR="00E353DD" w:rsidRDefault="00E353DD" w:rsidP="00E353DD">
      <w:pPr>
        <w:pStyle w:val="AralkYok"/>
        <w:rPr>
          <w:rFonts w:ascii="Cambria Math" w:hAnsi="Cambria Math"/>
          <w:sz w:val="24"/>
        </w:rPr>
      </w:pPr>
    </w:p>
    <w:p w:rsidR="00E353DD" w:rsidRDefault="00E353DD" w:rsidP="00E353DD">
      <w:pPr>
        <w:pStyle w:val="AralkYok"/>
        <w:rPr>
          <w:rFonts w:ascii="Cambria Math" w:hAnsi="Cambria Math"/>
          <w:sz w:val="24"/>
        </w:rPr>
      </w:pPr>
    </w:p>
    <w:p w:rsidR="00E353DD" w:rsidRDefault="00E353DD" w:rsidP="00E353DD">
      <w:pPr>
        <w:pStyle w:val="AralkYok"/>
        <w:rPr>
          <w:rFonts w:ascii="Cambria Math" w:hAnsi="Cambria Math"/>
          <w:sz w:val="24"/>
        </w:rPr>
      </w:pPr>
    </w:p>
    <w:p w:rsidR="00E353DD" w:rsidRDefault="00E353DD" w:rsidP="00E353DD">
      <w:pPr>
        <w:pStyle w:val="AralkYok"/>
        <w:rPr>
          <w:rFonts w:ascii="Cambria Math" w:hAnsi="Cambria Math"/>
          <w:sz w:val="24"/>
        </w:rPr>
      </w:pPr>
    </w:p>
    <w:p w:rsidR="00E353DD" w:rsidRDefault="00E353DD" w:rsidP="00E353DD">
      <w:pPr>
        <w:pStyle w:val="AralkYok"/>
        <w:rPr>
          <w:rFonts w:ascii="Cambria Math" w:hAnsi="Cambria Math"/>
          <w:sz w:val="24"/>
        </w:rPr>
      </w:pPr>
    </w:p>
    <w:p w:rsidR="00E353DD" w:rsidRPr="00E353DD" w:rsidRDefault="00E353DD" w:rsidP="00E353DD">
      <w:pPr>
        <w:pStyle w:val="AralkYok"/>
        <w:rPr>
          <w:rFonts w:ascii="Cambria Math" w:hAnsi="Cambria Math"/>
          <w:sz w:val="24"/>
        </w:rPr>
      </w:pPr>
    </w:p>
    <w:p w:rsidR="00E353DD" w:rsidRPr="00E353DD" w:rsidRDefault="00E353DD" w:rsidP="00E353DD">
      <w:pPr>
        <w:pStyle w:val="AralkYok"/>
        <w:numPr>
          <w:ilvl w:val="0"/>
          <w:numId w:val="3"/>
        </w:numPr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>Bir</w:t>
      </w:r>
      <w:r w:rsidRPr="00E353DD">
        <w:rPr>
          <w:rFonts w:ascii="Cambria Math" w:hAnsi="Cambria Math"/>
          <w:sz w:val="24"/>
        </w:rPr>
        <w:t xml:space="preserve"> </w:t>
      </w:r>
      <w:r>
        <w:rPr>
          <w:rFonts w:ascii="Cambria Math" w:hAnsi="Cambria Math"/>
          <w:sz w:val="24"/>
        </w:rPr>
        <w:t xml:space="preserve">oyuncakçı </w:t>
      </w:r>
      <w:r w:rsidRPr="00E353DD">
        <w:rPr>
          <w:rFonts w:ascii="Cambria Math" w:hAnsi="Cambria Math"/>
          <w:sz w:val="24"/>
        </w:rPr>
        <w:t>1</w:t>
      </w:r>
      <w:r>
        <w:rPr>
          <w:rFonts w:ascii="Cambria Math" w:hAnsi="Cambria Math"/>
          <w:sz w:val="24"/>
        </w:rPr>
        <w:t>5</w:t>
      </w:r>
      <w:r w:rsidRPr="00E353DD">
        <w:rPr>
          <w:rFonts w:ascii="Cambria Math" w:hAnsi="Cambria Math"/>
          <w:sz w:val="24"/>
        </w:rPr>
        <w:t xml:space="preserve"> </w:t>
      </w:r>
      <w:r>
        <w:rPr>
          <w:rFonts w:ascii="Cambria Math" w:hAnsi="Cambria Math"/>
          <w:sz w:val="24"/>
        </w:rPr>
        <w:t>dakikada</w:t>
      </w:r>
      <w:r w:rsidRPr="00E353DD">
        <w:rPr>
          <w:rFonts w:ascii="Cambria Math" w:hAnsi="Cambria Math"/>
          <w:sz w:val="24"/>
        </w:rPr>
        <w:t xml:space="preserve"> 1 </w:t>
      </w:r>
      <w:r>
        <w:rPr>
          <w:rFonts w:ascii="Cambria Math" w:hAnsi="Cambria Math"/>
          <w:sz w:val="24"/>
        </w:rPr>
        <w:t>kukla</w:t>
      </w:r>
      <w:r w:rsidRPr="00E353DD">
        <w:rPr>
          <w:rFonts w:ascii="Cambria Math" w:hAnsi="Cambria Math"/>
          <w:sz w:val="24"/>
        </w:rPr>
        <w:t xml:space="preserve"> </w:t>
      </w:r>
      <w:r>
        <w:rPr>
          <w:rFonts w:ascii="Cambria Math" w:hAnsi="Cambria Math"/>
          <w:sz w:val="24"/>
        </w:rPr>
        <w:t>dikiyor</w:t>
      </w:r>
      <w:r w:rsidRPr="00E353DD">
        <w:rPr>
          <w:rFonts w:ascii="Cambria Math" w:hAnsi="Cambria Math"/>
          <w:sz w:val="24"/>
        </w:rPr>
        <w:t xml:space="preserve">. Bu </w:t>
      </w:r>
      <w:r>
        <w:rPr>
          <w:rFonts w:ascii="Cambria Math" w:hAnsi="Cambria Math"/>
          <w:sz w:val="24"/>
        </w:rPr>
        <w:t xml:space="preserve">oyuncakçı 3 </w:t>
      </w:r>
      <w:r w:rsidRPr="00E353DD">
        <w:rPr>
          <w:rFonts w:ascii="Cambria Math" w:hAnsi="Cambria Math"/>
          <w:sz w:val="24"/>
        </w:rPr>
        <w:t xml:space="preserve">saatte kaç </w:t>
      </w:r>
      <w:r>
        <w:rPr>
          <w:rFonts w:ascii="Cambria Math" w:hAnsi="Cambria Math"/>
          <w:sz w:val="24"/>
        </w:rPr>
        <w:t>kukla</w:t>
      </w:r>
      <w:r w:rsidRPr="00E353DD">
        <w:rPr>
          <w:rFonts w:ascii="Cambria Math" w:hAnsi="Cambria Math"/>
          <w:sz w:val="24"/>
        </w:rPr>
        <w:t xml:space="preserve"> diker?</w:t>
      </w:r>
    </w:p>
    <w:p w:rsidR="00E353DD" w:rsidRPr="00E353DD" w:rsidRDefault="00E353DD" w:rsidP="00E353DD">
      <w:pPr>
        <w:pStyle w:val="AralkYok"/>
        <w:rPr>
          <w:rFonts w:ascii="Cambria Math" w:hAnsi="Cambria Math"/>
          <w:sz w:val="24"/>
        </w:rPr>
      </w:pPr>
    </w:p>
    <w:p w:rsidR="00E353DD" w:rsidRPr="00E353DD" w:rsidRDefault="00E353DD" w:rsidP="00E353DD">
      <w:pPr>
        <w:pStyle w:val="AralkYok"/>
        <w:rPr>
          <w:rFonts w:ascii="Cambria Math" w:hAnsi="Cambria Math"/>
          <w:sz w:val="24"/>
        </w:rPr>
      </w:pPr>
      <w:r w:rsidRPr="00E353DD">
        <w:rPr>
          <w:rFonts w:ascii="Cambria Math" w:hAnsi="Cambria Math"/>
          <w:sz w:val="24"/>
        </w:rPr>
        <w:t xml:space="preserve"> </w:t>
      </w:r>
    </w:p>
    <w:p w:rsidR="00E353DD" w:rsidRPr="00E353DD" w:rsidRDefault="00E353DD" w:rsidP="00E353DD">
      <w:pPr>
        <w:pStyle w:val="AralkYok"/>
        <w:rPr>
          <w:rFonts w:ascii="Cambria Math" w:hAnsi="Cambria Math"/>
          <w:sz w:val="24"/>
        </w:rPr>
      </w:pPr>
    </w:p>
    <w:p w:rsidR="00E353DD" w:rsidRDefault="00E353DD" w:rsidP="00E353DD">
      <w:pPr>
        <w:pStyle w:val="AralkYok"/>
        <w:rPr>
          <w:rFonts w:ascii="Cambria Math" w:hAnsi="Cambria Math"/>
          <w:sz w:val="24"/>
        </w:rPr>
      </w:pPr>
    </w:p>
    <w:p w:rsidR="00CE1EC8" w:rsidRDefault="00CE1EC8" w:rsidP="00E353DD">
      <w:pPr>
        <w:pStyle w:val="AralkYok"/>
        <w:rPr>
          <w:rFonts w:ascii="Cambria Math" w:hAnsi="Cambria Math"/>
          <w:sz w:val="24"/>
        </w:rPr>
      </w:pPr>
    </w:p>
    <w:p w:rsidR="00CE1EC8" w:rsidRPr="00E353DD" w:rsidRDefault="00CE1EC8" w:rsidP="00E353DD">
      <w:pPr>
        <w:pStyle w:val="AralkYok"/>
        <w:rPr>
          <w:rFonts w:ascii="Cambria Math" w:hAnsi="Cambria Math"/>
          <w:sz w:val="24"/>
        </w:rPr>
      </w:pPr>
    </w:p>
    <w:p w:rsidR="00E353DD" w:rsidRPr="00E353DD" w:rsidRDefault="00E353DD" w:rsidP="00E353DD">
      <w:pPr>
        <w:pStyle w:val="AralkYok"/>
        <w:rPr>
          <w:rFonts w:ascii="Cambria Math" w:hAnsi="Cambria Math"/>
          <w:sz w:val="24"/>
        </w:rPr>
      </w:pPr>
    </w:p>
    <w:p w:rsidR="00E353DD" w:rsidRDefault="00E353DD" w:rsidP="00E353DD">
      <w:pPr>
        <w:pStyle w:val="AralkYok"/>
        <w:numPr>
          <w:ilvl w:val="0"/>
          <w:numId w:val="3"/>
        </w:numPr>
        <w:rPr>
          <w:rFonts w:ascii="Cambria Math" w:hAnsi="Cambria Math"/>
          <w:sz w:val="24"/>
        </w:rPr>
      </w:pPr>
      <w:r w:rsidRPr="00E353DD">
        <w:rPr>
          <w:rFonts w:ascii="Cambria Math" w:hAnsi="Cambria Math"/>
          <w:sz w:val="24"/>
        </w:rPr>
        <w:t>Bugün Mayısın 2</w:t>
      </w:r>
      <w:r>
        <w:rPr>
          <w:rFonts w:ascii="Cambria Math" w:hAnsi="Cambria Math"/>
          <w:sz w:val="24"/>
        </w:rPr>
        <w:t>7’s</w:t>
      </w:r>
      <w:r w:rsidRPr="00E353DD">
        <w:rPr>
          <w:rFonts w:ascii="Cambria Math" w:hAnsi="Cambria Math"/>
          <w:sz w:val="24"/>
        </w:rPr>
        <w:t xml:space="preserve">idir ve günlerden çarşambadır. </w:t>
      </w:r>
      <w:r>
        <w:rPr>
          <w:rFonts w:ascii="Cambria Math" w:hAnsi="Cambria Math"/>
          <w:sz w:val="24"/>
        </w:rPr>
        <w:t>Baykan</w:t>
      </w:r>
      <w:r w:rsidRPr="00E353DD">
        <w:rPr>
          <w:rFonts w:ascii="Cambria Math" w:hAnsi="Cambria Math"/>
          <w:sz w:val="24"/>
        </w:rPr>
        <w:t xml:space="preserve"> </w:t>
      </w:r>
      <w:r>
        <w:rPr>
          <w:rFonts w:ascii="Cambria Math" w:hAnsi="Cambria Math"/>
          <w:sz w:val="24"/>
        </w:rPr>
        <w:t xml:space="preserve">12 </w:t>
      </w:r>
      <w:r w:rsidRPr="00E353DD">
        <w:rPr>
          <w:rFonts w:ascii="Cambria Math" w:hAnsi="Cambria Math"/>
          <w:sz w:val="24"/>
        </w:rPr>
        <w:t xml:space="preserve">Haziranda doğum gününü kutlayacaktır. </w:t>
      </w:r>
      <w:r>
        <w:rPr>
          <w:rFonts w:ascii="Cambria Math" w:hAnsi="Cambria Math"/>
          <w:sz w:val="24"/>
        </w:rPr>
        <w:t>Baykan’</w:t>
      </w:r>
      <w:r w:rsidRPr="00E353DD">
        <w:rPr>
          <w:rFonts w:ascii="Cambria Math" w:hAnsi="Cambria Math"/>
          <w:sz w:val="24"/>
        </w:rPr>
        <w:t>ın doğum günü hangi gündür?</w:t>
      </w:r>
    </w:p>
    <w:p w:rsidR="00E353DD" w:rsidRDefault="00E353DD" w:rsidP="00E353DD">
      <w:pPr>
        <w:pStyle w:val="AralkYok"/>
        <w:rPr>
          <w:rFonts w:ascii="Cambria Math" w:hAnsi="Cambria Math"/>
          <w:sz w:val="24"/>
        </w:rPr>
      </w:pPr>
    </w:p>
    <w:p w:rsidR="00E353DD" w:rsidRDefault="00E353DD" w:rsidP="00E353DD">
      <w:pPr>
        <w:pStyle w:val="AralkYok"/>
        <w:rPr>
          <w:rFonts w:ascii="Cambria Math" w:hAnsi="Cambria Math"/>
          <w:sz w:val="24"/>
        </w:rPr>
      </w:pPr>
    </w:p>
    <w:p w:rsidR="00E353DD" w:rsidRDefault="00E353DD" w:rsidP="00E353DD">
      <w:pPr>
        <w:pStyle w:val="AralkYok"/>
        <w:rPr>
          <w:rFonts w:ascii="Cambria Math" w:hAnsi="Cambria Math"/>
          <w:sz w:val="24"/>
        </w:rPr>
      </w:pPr>
    </w:p>
    <w:p w:rsidR="00E353DD" w:rsidRDefault="00E353DD" w:rsidP="00E353DD">
      <w:pPr>
        <w:pStyle w:val="AralkYok"/>
        <w:rPr>
          <w:rFonts w:ascii="Cambria Math" w:hAnsi="Cambria Math"/>
          <w:sz w:val="24"/>
        </w:rPr>
      </w:pPr>
    </w:p>
    <w:p w:rsidR="00CE1EC8" w:rsidRDefault="00CE1EC8" w:rsidP="00E353DD">
      <w:pPr>
        <w:pStyle w:val="AralkYok"/>
        <w:rPr>
          <w:rFonts w:ascii="Cambria Math" w:hAnsi="Cambria Math"/>
          <w:sz w:val="24"/>
        </w:rPr>
      </w:pPr>
    </w:p>
    <w:p w:rsidR="00E353DD" w:rsidRDefault="00E353DD" w:rsidP="00E353DD">
      <w:pPr>
        <w:pStyle w:val="AralkYok"/>
        <w:rPr>
          <w:rFonts w:ascii="Cambria Math" w:hAnsi="Cambria Math"/>
          <w:sz w:val="24"/>
        </w:rPr>
      </w:pPr>
    </w:p>
    <w:p w:rsidR="00E353DD" w:rsidRDefault="00E353DD" w:rsidP="00E353DD">
      <w:pPr>
        <w:pStyle w:val="AralkYok"/>
        <w:numPr>
          <w:ilvl w:val="0"/>
          <w:numId w:val="3"/>
        </w:numPr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>Metin</w:t>
      </w:r>
      <w:r w:rsidRPr="00E353DD">
        <w:rPr>
          <w:rFonts w:ascii="Cambria Math" w:hAnsi="Cambria Math"/>
          <w:sz w:val="24"/>
        </w:rPr>
        <w:t xml:space="preserve"> her gün 45 dakika kitap okuyor. </w:t>
      </w:r>
      <w:r>
        <w:rPr>
          <w:rFonts w:ascii="Cambria Math" w:hAnsi="Cambria Math"/>
          <w:sz w:val="24"/>
        </w:rPr>
        <w:t>Metin</w:t>
      </w:r>
      <w:r w:rsidRPr="00E353DD">
        <w:rPr>
          <w:rFonts w:ascii="Cambria Math" w:hAnsi="Cambria Math"/>
          <w:sz w:val="24"/>
        </w:rPr>
        <w:t xml:space="preserve">1 haftada </w:t>
      </w:r>
      <w:r w:rsidRPr="00CE1EC8">
        <w:rPr>
          <w:rFonts w:ascii="Cambria Math" w:hAnsi="Cambria Math"/>
          <w:b/>
          <w:sz w:val="24"/>
        </w:rPr>
        <w:t>kaç saat kaç dakika</w:t>
      </w:r>
      <w:r w:rsidRPr="00E353DD">
        <w:rPr>
          <w:rFonts w:ascii="Cambria Math" w:hAnsi="Cambria Math"/>
          <w:sz w:val="24"/>
        </w:rPr>
        <w:t xml:space="preserve"> kitap okur?</w:t>
      </w:r>
    </w:p>
    <w:p w:rsidR="00E353DD" w:rsidRDefault="00E353DD" w:rsidP="00E353DD">
      <w:pPr>
        <w:pStyle w:val="AralkYok"/>
        <w:rPr>
          <w:rFonts w:ascii="Cambria Math" w:hAnsi="Cambria Math"/>
          <w:sz w:val="24"/>
        </w:rPr>
      </w:pPr>
    </w:p>
    <w:p w:rsidR="00E353DD" w:rsidRDefault="00E353DD" w:rsidP="00E353DD">
      <w:pPr>
        <w:pStyle w:val="AralkYok"/>
        <w:rPr>
          <w:rFonts w:ascii="Cambria Math" w:hAnsi="Cambria Math"/>
          <w:sz w:val="24"/>
        </w:rPr>
      </w:pPr>
    </w:p>
    <w:p w:rsidR="00E353DD" w:rsidRDefault="00E353DD" w:rsidP="00E353DD">
      <w:pPr>
        <w:pStyle w:val="AralkYok"/>
        <w:rPr>
          <w:rFonts w:ascii="Cambria Math" w:hAnsi="Cambria Math"/>
          <w:sz w:val="24"/>
        </w:rPr>
      </w:pPr>
    </w:p>
    <w:p w:rsidR="00E353DD" w:rsidRDefault="00E353DD" w:rsidP="00E353DD">
      <w:pPr>
        <w:pStyle w:val="AralkYok"/>
        <w:rPr>
          <w:rFonts w:ascii="Cambria Math" w:hAnsi="Cambria Math"/>
          <w:sz w:val="24"/>
        </w:rPr>
      </w:pPr>
    </w:p>
    <w:p w:rsidR="00E353DD" w:rsidRDefault="00E353DD" w:rsidP="00E353DD">
      <w:pPr>
        <w:pStyle w:val="AralkYok"/>
        <w:rPr>
          <w:rFonts w:ascii="Cambria Math" w:hAnsi="Cambria Math"/>
          <w:sz w:val="24"/>
        </w:rPr>
      </w:pPr>
    </w:p>
    <w:p w:rsidR="00E353DD" w:rsidRDefault="00E353DD" w:rsidP="00E353DD">
      <w:pPr>
        <w:pStyle w:val="AralkYok"/>
        <w:rPr>
          <w:rFonts w:ascii="Cambria Math" w:hAnsi="Cambria Math"/>
          <w:sz w:val="24"/>
        </w:rPr>
      </w:pPr>
    </w:p>
    <w:p w:rsidR="00E353DD" w:rsidRDefault="00E353DD" w:rsidP="00E353DD">
      <w:pPr>
        <w:pStyle w:val="AralkYok"/>
        <w:numPr>
          <w:ilvl w:val="0"/>
          <w:numId w:val="3"/>
        </w:numPr>
        <w:rPr>
          <w:rFonts w:ascii="Cambria Math" w:hAnsi="Cambria Math"/>
          <w:sz w:val="24"/>
        </w:rPr>
      </w:pPr>
      <w:r w:rsidRPr="00E353DD">
        <w:rPr>
          <w:rFonts w:ascii="Cambria Math" w:hAnsi="Cambria Math"/>
          <w:sz w:val="24"/>
        </w:rPr>
        <w:t>Bir atölyedeki makine her</w:t>
      </w:r>
      <w:r>
        <w:rPr>
          <w:rFonts w:ascii="Cambria Math" w:hAnsi="Cambria Math"/>
          <w:sz w:val="24"/>
        </w:rPr>
        <w:t xml:space="preserve"> </w:t>
      </w:r>
      <w:r w:rsidRPr="00E353DD">
        <w:rPr>
          <w:rFonts w:ascii="Cambria Math" w:hAnsi="Cambria Math"/>
          <w:sz w:val="24"/>
        </w:rPr>
        <w:t xml:space="preserve">10 dakikada bir çift çorap dokuyor. Bu makine günde 6 saat çalıştığına göre </w:t>
      </w:r>
      <w:r w:rsidRPr="00CE1EC8">
        <w:rPr>
          <w:rFonts w:ascii="Cambria Math" w:hAnsi="Cambria Math"/>
          <w:b/>
          <w:sz w:val="24"/>
        </w:rPr>
        <w:t>günde kaç çift çorap dokur?</w:t>
      </w:r>
    </w:p>
    <w:p w:rsidR="00E353DD" w:rsidRDefault="00E353DD" w:rsidP="00E353DD">
      <w:pPr>
        <w:pStyle w:val="AralkYok"/>
        <w:rPr>
          <w:rFonts w:ascii="Cambria Math" w:hAnsi="Cambria Math"/>
          <w:sz w:val="24"/>
        </w:rPr>
      </w:pPr>
    </w:p>
    <w:p w:rsidR="00E353DD" w:rsidRDefault="00E353DD" w:rsidP="00E353DD">
      <w:pPr>
        <w:pStyle w:val="AralkYok"/>
        <w:rPr>
          <w:rFonts w:ascii="Cambria Math" w:hAnsi="Cambria Math"/>
          <w:sz w:val="24"/>
        </w:rPr>
      </w:pPr>
    </w:p>
    <w:p w:rsidR="00E353DD" w:rsidRDefault="00E353DD" w:rsidP="00E353DD">
      <w:pPr>
        <w:pStyle w:val="AralkYok"/>
        <w:rPr>
          <w:rFonts w:ascii="Cambria Math" w:hAnsi="Cambria Math"/>
          <w:sz w:val="24"/>
        </w:rPr>
      </w:pPr>
    </w:p>
    <w:p w:rsidR="00E353DD" w:rsidRDefault="00E353DD" w:rsidP="00E353DD">
      <w:pPr>
        <w:pStyle w:val="AralkYok"/>
        <w:rPr>
          <w:rFonts w:ascii="Cambria Math" w:hAnsi="Cambria Math"/>
          <w:sz w:val="24"/>
        </w:rPr>
      </w:pPr>
    </w:p>
    <w:p w:rsidR="00E353DD" w:rsidRDefault="00E353DD" w:rsidP="00E353DD">
      <w:pPr>
        <w:pStyle w:val="AralkYok"/>
        <w:rPr>
          <w:rFonts w:ascii="Cambria Math" w:hAnsi="Cambria Math"/>
          <w:sz w:val="24"/>
        </w:rPr>
      </w:pPr>
    </w:p>
    <w:p w:rsidR="00E353DD" w:rsidRDefault="00E353DD" w:rsidP="00E353DD">
      <w:pPr>
        <w:pStyle w:val="AralkYok"/>
        <w:rPr>
          <w:rFonts w:ascii="Cambria Math" w:hAnsi="Cambria Math"/>
          <w:sz w:val="24"/>
        </w:rPr>
      </w:pPr>
    </w:p>
    <w:p w:rsidR="00E353DD" w:rsidRDefault="00E353DD" w:rsidP="00E353DD">
      <w:pPr>
        <w:pStyle w:val="AralkYok"/>
        <w:numPr>
          <w:ilvl w:val="0"/>
          <w:numId w:val="3"/>
        </w:numPr>
        <w:rPr>
          <w:rFonts w:ascii="Cambria Math" w:hAnsi="Cambria Math"/>
          <w:sz w:val="24"/>
        </w:rPr>
      </w:pPr>
      <w:r w:rsidRPr="00E353DD">
        <w:rPr>
          <w:rFonts w:ascii="Cambria Math" w:hAnsi="Cambria Math"/>
          <w:sz w:val="24"/>
        </w:rPr>
        <w:t xml:space="preserve">Okuldaki </w:t>
      </w:r>
      <w:r>
        <w:rPr>
          <w:rFonts w:ascii="Cambria Math" w:hAnsi="Cambria Math"/>
          <w:sz w:val="24"/>
        </w:rPr>
        <w:t>23 Nisan</w:t>
      </w:r>
      <w:r w:rsidRPr="00E353DD">
        <w:rPr>
          <w:rFonts w:ascii="Cambria Math" w:hAnsi="Cambria Math"/>
          <w:sz w:val="24"/>
        </w:rPr>
        <w:t xml:space="preserve"> törenimiz saat 9.</w:t>
      </w:r>
      <w:r>
        <w:rPr>
          <w:rFonts w:ascii="Cambria Math" w:hAnsi="Cambria Math"/>
          <w:sz w:val="24"/>
        </w:rPr>
        <w:t>4</w:t>
      </w:r>
      <w:r w:rsidRPr="00E353DD">
        <w:rPr>
          <w:rFonts w:ascii="Cambria Math" w:hAnsi="Cambria Math"/>
          <w:sz w:val="24"/>
        </w:rPr>
        <w:t>0</w:t>
      </w:r>
      <w:r>
        <w:rPr>
          <w:rFonts w:ascii="Cambria Math" w:hAnsi="Cambria Math"/>
          <w:sz w:val="24"/>
        </w:rPr>
        <w:t>’</w:t>
      </w:r>
      <w:r w:rsidRPr="00E353DD">
        <w:rPr>
          <w:rFonts w:ascii="Cambria Math" w:hAnsi="Cambria Math"/>
          <w:sz w:val="24"/>
        </w:rPr>
        <w:t>da başladı. Tören 2 saat 4</w:t>
      </w:r>
      <w:r>
        <w:rPr>
          <w:rFonts w:ascii="Cambria Math" w:hAnsi="Cambria Math"/>
          <w:sz w:val="24"/>
        </w:rPr>
        <w:t>5</w:t>
      </w:r>
      <w:r w:rsidRPr="00E353DD">
        <w:rPr>
          <w:rFonts w:ascii="Cambria Math" w:hAnsi="Cambria Math"/>
          <w:sz w:val="24"/>
        </w:rPr>
        <w:t xml:space="preserve"> dakika sürdüğüne göre </w:t>
      </w:r>
      <w:r w:rsidRPr="00CE1EC8">
        <w:rPr>
          <w:rFonts w:ascii="Cambria Math" w:hAnsi="Cambria Math"/>
          <w:b/>
          <w:sz w:val="24"/>
        </w:rPr>
        <w:t>saat kaçta bitti?</w:t>
      </w:r>
      <w:r w:rsidRPr="00E353DD">
        <w:rPr>
          <w:rFonts w:ascii="Cambria Math" w:hAnsi="Cambria Math"/>
          <w:sz w:val="24"/>
        </w:rPr>
        <w:t xml:space="preserve"> </w:t>
      </w:r>
    </w:p>
    <w:p w:rsidR="00E353DD" w:rsidRDefault="00E353DD" w:rsidP="00E353DD">
      <w:pPr>
        <w:pStyle w:val="AralkYok"/>
        <w:rPr>
          <w:rFonts w:ascii="Cambria Math" w:hAnsi="Cambria Math"/>
          <w:sz w:val="24"/>
        </w:rPr>
      </w:pPr>
    </w:p>
    <w:p w:rsidR="00E353DD" w:rsidRDefault="00E353DD" w:rsidP="00E353DD">
      <w:pPr>
        <w:pStyle w:val="AralkYok"/>
        <w:rPr>
          <w:rFonts w:ascii="Cambria Math" w:hAnsi="Cambria Math"/>
          <w:sz w:val="24"/>
        </w:rPr>
      </w:pPr>
    </w:p>
    <w:p w:rsidR="00E353DD" w:rsidRDefault="00E353DD" w:rsidP="00E353DD">
      <w:pPr>
        <w:pStyle w:val="AralkYok"/>
        <w:rPr>
          <w:rFonts w:ascii="Cambria Math" w:hAnsi="Cambria Math"/>
          <w:sz w:val="24"/>
        </w:rPr>
      </w:pPr>
    </w:p>
    <w:p w:rsidR="00E353DD" w:rsidRDefault="00E353DD" w:rsidP="00E353DD">
      <w:pPr>
        <w:pStyle w:val="AralkYok"/>
        <w:rPr>
          <w:rFonts w:ascii="Cambria Math" w:hAnsi="Cambria Math"/>
          <w:sz w:val="24"/>
        </w:rPr>
      </w:pPr>
    </w:p>
    <w:p w:rsidR="00E353DD" w:rsidRDefault="00E353DD" w:rsidP="00E353DD">
      <w:pPr>
        <w:pStyle w:val="AralkYok"/>
        <w:rPr>
          <w:rFonts w:ascii="Cambria Math" w:hAnsi="Cambria Math"/>
          <w:sz w:val="24"/>
        </w:rPr>
      </w:pPr>
    </w:p>
    <w:p w:rsidR="00E353DD" w:rsidRDefault="00E353DD" w:rsidP="00E353DD">
      <w:pPr>
        <w:pStyle w:val="AralkYok"/>
        <w:rPr>
          <w:rFonts w:ascii="Cambria Math" w:hAnsi="Cambria Math"/>
          <w:sz w:val="24"/>
        </w:rPr>
      </w:pPr>
    </w:p>
    <w:p w:rsidR="00E353DD" w:rsidRPr="00E353DD" w:rsidRDefault="00E353DD" w:rsidP="00E353DD">
      <w:pPr>
        <w:pStyle w:val="AralkYok"/>
        <w:rPr>
          <w:rFonts w:ascii="Cambria Math" w:hAnsi="Cambria Math"/>
          <w:sz w:val="24"/>
        </w:rPr>
      </w:pPr>
    </w:p>
    <w:p w:rsidR="00E353DD" w:rsidRDefault="00E353DD" w:rsidP="00E353DD">
      <w:pPr>
        <w:pStyle w:val="AralkYok"/>
        <w:numPr>
          <w:ilvl w:val="0"/>
          <w:numId w:val="3"/>
        </w:numPr>
        <w:rPr>
          <w:rFonts w:ascii="Cambria Math" w:hAnsi="Cambria Math"/>
          <w:sz w:val="24"/>
        </w:rPr>
      </w:pPr>
      <w:r w:rsidRPr="00E353DD">
        <w:rPr>
          <w:rFonts w:ascii="Cambria Math" w:hAnsi="Cambria Math"/>
          <w:sz w:val="24"/>
        </w:rPr>
        <w:t xml:space="preserve">Bozuk bir saat her 30 dakikada, 1 dakika geri kalıyor. Bu saat </w:t>
      </w:r>
      <w:r>
        <w:rPr>
          <w:rFonts w:ascii="Cambria Math" w:hAnsi="Cambria Math"/>
          <w:sz w:val="24"/>
        </w:rPr>
        <w:t>09</w:t>
      </w:r>
      <w:r w:rsidRPr="00E353DD">
        <w:rPr>
          <w:rFonts w:ascii="Cambria Math" w:hAnsi="Cambria Math"/>
          <w:sz w:val="24"/>
        </w:rPr>
        <w:t>.00</w:t>
      </w:r>
      <w:r>
        <w:rPr>
          <w:rFonts w:ascii="Cambria Math" w:hAnsi="Cambria Math"/>
          <w:sz w:val="24"/>
        </w:rPr>
        <w:t>’</w:t>
      </w:r>
      <w:r w:rsidRPr="00E353DD">
        <w:rPr>
          <w:rFonts w:ascii="Cambria Math" w:hAnsi="Cambria Math"/>
          <w:sz w:val="24"/>
        </w:rPr>
        <w:t>d</w:t>
      </w:r>
      <w:r>
        <w:rPr>
          <w:rFonts w:ascii="Cambria Math" w:hAnsi="Cambria Math"/>
          <w:sz w:val="24"/>
        </w:rPr>
        <w:t>a</w:t>
      </w:r>
      <w:r w:rsidRPr="00E353DD">
        <w:rPr>
          <w:rFonts w:ascii="Cambria Math" w:hAnsi="Cambria Math"/>
          <w:sz w:val="24"/>
        </w:rPr>
        <w:t xml:space="preserve"> ayarlandığına göre </w:t>
      </w:r>
      <w:r w:rsidRPr="00AB7612">
        <w:rPr>
          <w:rFonts w:ascii="Cambria Math" w:hAnsi="Cambria Math"/>
          <w:b/>
          <w:sz w:val="24"/>
        </w:rPr>
        <w:t>ertesi gün 09.00’de</w:t>
      </w:r>
      <w:r w:rsidRPr="00E353DD">
        <w:rPr>
          <w:rFonts w:ascii="Cambria Math" w:hAnsi="Cambria Math"/>
          <w:sz w:val="24"/>
        </w:rPr>
        <w:t xml:space="preserve"> kaçı gösterir? </w:t>
      </w:r>
    </w:p>
    <w:p w:rsidR="00E353DD" w:rsidRDefault="00E353DD" w:rsidP="00E353DD">
      <w:pPr>
        <w:pStyle w:val="AralkYok"/>
        <w:rPr>
          <w:rFonts w:ascii="Cambria Math" w:hAnsi="Cambria Math"/>
          <w:sz w:val="24"/>
        </w:rPr>
      </w:pPr>
    </w:p>
    <w:p w:rsidR="00E353DD" w:rsidRDefault="00E353DD" w:rsidP="00E353DD">
      <w:pPr>
        <w:pStyle w:val="AralkYok"/>
        <w:rPr>
          <w:rFonts w:ascii="Cambria Math" w:hAnsi="Cambria Math"/>
          <w:sz w:val="24"/>
        </w:rPr>
      </w:pPr>
    </w:p>
    <w:p w:rsidR="00E353DD" w:rsidRDefault="00E353DD" w:rsidP="00E353DD">
      <w:pPr>
        <w:pStyle w:val="AralkYok"/>
        <w:rPr>
          <w:rFonts w:ascii="Cambria Math" w:hAnsi="Cambria Math"/>
          <w:sz w:val="24"/>
        </w:rPr>
      </w:pPr>
    </w:p>
    <w:p w:rsidR="00E353DD" w:rsidRDefault="00E353DD" w:rsidP="00E353DD">
      <w:pPr>
        <w:pStyle w:val="AralkYok"/>
        <w:rPr>
          <w:rFonts w:ascii="Cambria Math" w:hAnsi="Cambria Math"/>
          <w:sz w:val="24"/>
        </w:rPr>
      </w:pPr>
    </w:p>
    <w:p w:rsidR="00E353DD" w:rsidRPr="00E353DD" w:rsidRDefault="00E353DD" w:rsidP="00E353DD">
      <w:pPr>
        <w:pStyle w:val="AralkYok"/>
        <w:rPr>
          <w:rFonts w:ascii="Cambria Math" w:hAnsi="Cambria Math"/>
          <w:sz w:val="24"/>
        </w:rPr>
      </w:pPr>
    </w:p>
    <w:p w:rsidR="00E353DD" w:rsidRPr="00E353DD" w:rsidRDefault="00E353DD" w:rsidP="00E353DD">
      <w:pPr>
        <w:pStyle w:val="AralkYok"/>
        <w:rPr>
          <w:rFonts w:ascii="Cambria Math" w:hAnsi="Cambria Math"/>
          <w:sz w:val="24"/>
        </w:rPr>
      </w:pPr>
      <w:r w:rsidRPr="00E353DD">
        <w:rPr>
          <w:rFonts w:ascii="Cambria Math" w:hAnsi="Cambria Math"/>
          <w:sz w:val="24"/>
        </w:rPr>
        <w:t xml:space="preserve">  </w:t>
      </w:r>
    </w:p>
    <w:p w:rsidR="00E353DD" w:rsidRPr="00E353DD" w:rsidRDefault="00E353DD" w:rsidP="00E353DD">
      <w:pPr>
        <w:pStyle w:val="AralkYok"/>
        <w:numPr>
          <w:ilvl w:val="0"/>
          <w:numId w:val="3"/>
        </w:numPr>
        <w:rPr>
          <w:rFonts w:ascii="Cambria Math" w:hAnsi="Cambria Math"/>
          <w:sz w:val="24"/>
        </w:rPr>
      </w:pPr>
      <w:r w:rsidRPr="00E353DD">
        <w:rPr>
          <w:rFonts w:ascii="Cambria Math" w:hAnsi="Cambria Math"/>
          <w:sz w:val="24"/>
        </w:rPr>
        <w:t>Bir durağa her 10 dakikada bir tramvay geliyor. Durağa ilk tramvay saat 7.40</w:t>
      </w:r>
      <w:r>
        <w:rPr>
          <w:rFonts w:ascii="Cambria Math" w:hAnsi="Cambria Math"/>
          <w:sz w:val="24"/>
        </w:rPr>
        <w:t>’</w:t>
      </w:r>
      <w:r w:rsidRPr="00E353DD">
        <w:rPr>
          <w:rFonts w:ascii="Cambria Math" w:hAnsi="Cambria Math"/>
          <w:sz w:val="24"/>
        </w:rPr>
        <w:t xml:space="preserve">ta geldiğine göre </w:t>
      </w:r>
      <w:r w:rsidRPr="00AB7612">
        <w:rPr>
          <w:rFonts w:ascii="Cambria Math" w:hAnsi="Cambria Math"/>
          <w:b/>
          <w:sz w:val="24"/>
        </w:rPr>
        <w:t>10. tramvay</w:t>
      </w:r>
      <w:r w:rsidRPr="00E353DD">
        <w:rPr>
          <w:rFonts w:ascii="Cambria Math" w:hAnsi="Cambria Math"/>
          <w:sz w:val="24"/>
        </w:rPr>
        <w:t xml:space="preserve"> saat kaçta gelir?</w:t>
      </w:r>
    </w:p>
    <w:p w:rsidR="00E353DD" w:rsidRDefault="00E353DD" w:rsidP="00E353DD">
      <w:pPr>
        <w:pStyle w:val="AralkYok"/>
        <w:rPr>
          <w:rFonts w:ascii="Cambria Math" w:hAnsi="Cambria Math"/>
          <w:sz w:val="24"/>
        </w:rPr>
      </w:pPr>
    </w:p>
    <w:p w:rsidR="00E353DD" w:rsidRDefault="00E353DD" w:rsidP="00E353DD">
      <w:pPr>
        <w:pStyle w:val="AralkYok"/>
        <w:rPr>
          <w:rFonts w:ascii="Cambria Math" w:hAnsi="Cambria Math"/>
          <w:sz w:val="24"/>
        </w:rPr>
      </w:pPr>
    </w:p>
    <w:p w:rsidR="00AB7612" w:rsidRDefault="00AB7612" w:rsidP="00E353DD">
      <w:pPr>
        <w:pStyle w:val="AralkYok"/>
        <w:rPr>
          <w:rFonts w:ascii="Cambria Math" w:hAnsi="Cambria Math"/>
          <w:sz w:val="24"/>
        </w:rPr>
      </w:pPr>
    </w:p>
    <w:p w:rsidR="00E353DD" w:rsidRDefault="00E353DD" w:rsidP="00E353DD">
      <w:pPr>
        <w:pStyle w:val="AralkYok"/>
        <w:rPr>
          <w:rFonts w:ascii="Cambria Math" w:hAnsi="Cambria Math"/>
          <w:sz w:val="24"/>
        </w:rPr>
      </w:pPr>
    </w:p>
    <w:p w:rsidR="00E353DD" w:rsidRDefault="00E353DD" w:rsidP="00E353DD">
      <w:pPr>
        <w:pStyle w:val="AralkYok"/>
        <w:rPr>
          <w:rFonts w:ascii="Cambria Math" w:hAnsi="Cambria Math"/>
          <w:sz w:val="24"/>
        </w:rPr>
      </w:pPr>
    </w:p>
    <w:p w:rsidR="00E353DD" w:rsidRDefault="00E353DD" w:rsidP="00E353DD">
      <w:pPr>
        <w:pStyle w:val="AralkYok"/>
        <w:rPr>
          <w:rFonts w:ascii="Cambria Math" w:hAnsi="Cambria Math"/>
          <w:sz w:val="24"/>
        </w:rPr>
      </w:pPr>
    </w:p>
    <w:p w:rsidR="00E353DD" w:rsidRPr="00E353DD" w:rsidRDefault="00E353DD" w:rsidP="00AB7612">
      <w:pPr>
        <w:pStyle w:val="AralkYok"/>
        <w:numPr>
          <w:ilvl w:val="0"/>
          <w:numId w:val="3"/>
        </w:numPr>
        <w:rPr>
          <w:rFonts w:ascii="Cambria Math" w:hAnsi="Cambria Math"/>
          <w:sz w:val="24"/>
        </w:rPr>
      </w:pPr>
      <w:r w:rsidRPr="00E353DD">
        <w:rPr>
          <w:rFonts w:ascii="Cambria Math" w:hAnsi="Cambria Math"/>
          <w:sz w:val="24"/>
        </w:rPr>
        <w:t xml:space="preserve">Bir fabrikadaki makine </w:t>
      </w:r>
      <w:r w:rsidR="00AB7612">
        <w:rPr>
          <w:rFonts w:ascii="Cambria Math" w:hAnsi="Cambria Math"/>
          <w:sz w:val="24"/>
        </w:rPr>
        <w:t>her 15 dakikada</w:t>
      </w:r>
      <w:r w:rsidRPr="00E353DD">
        <w:rPr>
          <w:rFonts w:ascii="Cambria Math" w:hAnsi="Cambria Math"/>
          <w:sz w:val="24"/>
        </w:rPr>
        <w:t xml:space="preserve"> bir </w:t>
      </w:r>
      <w:r w:rsidR="00AB7612">
        <w:rPr>
          <w:rFonts w:ascii="Cambria Math" w:hAnsi="Cambria Math"/>
          <w:sz w:val="24"/>
        </w:rPr>
        <w:t>koli</w:t>
      </w:r>
      <w:r w:rsidRPr="00E353DD">
        <w:rPr>
          <w:rFonts w:ascii="Cambria Math" w:hAnsi="Cambria Math"/>
          <w:sz w:val="24"/>
        </w:rPr>
        <w:t xml:space="preserve"> meyve suyu dolduruyor. Bu makine </w:t>
      </w:r>
      <w:r w:rsidR="00AB7612">
        <w:rPr>
          <w:rFonts w:ascii="Cambria Math" w:hAnsi="Cambria Math"/>
          <w:sz w:val="24"/>
        </w:rPr>
        <w:t>3</w:t>
      </w:r>
      <w:r w:rsidRPr="00E353DD">
        <w:rPr>
          <w:rFonts w:ascii="Cambria Math" w:hAnsi="Cambria Math"/>
          <w:sz w:val="24"/>
        </w:rPr>
        <w:t xml:space="preserve"> saatte kaç </w:t>
      </w:r>
      <w:r w:rsidR="00AB7612">
        <w:rPr>
          <w:rFonts w:ascii="Cambria Math" w:hAnsi="Cambria Math"/>
          <w:sz w:val="24"/>
        </w:rPr>
        <w:t>koli</w:t>
      </w:r>
      <w:r w:rsidRPr="00E353DD">
        <w:rPr>
          <w:rFonts w:ascii="Cambria Math" w:hAnsi="Cambria Math"/>
          <w:sz w:val="24"/>
        </w:rPr>
        <w:t xml:space="preserve"> meyve suyu doldurur?</w:t>
      </w:r>
    </w:p>
    <w:p w:rsidR="00E353DD" w:rsidRPr="00E353DD" w:rsidRDefault="00E353DD" w:rsidP="00E353DD">
      <w:pPr>
        <w:pStyle w:val="AralkYok"/>
        <w:rPr>
          <w:rFonts w:ascii="Cambria Math" w:hAnsi="Cambria Math"/>
          <w:sz w:val="24"/>
        </w:rPr>
      </w:pPr>
      <w:r w:rsidRPr="00E353DD">
        <w:rPr>
          <w:rFonts w:ascii="Cambria Math" w:hAnsi="Cambria Math"/>
          <w:sz w:val="24"/>
        </w:rPr>
        <w:t xml:space="preserve"> </w:t>
      </w:r>
    </w:p>
    <w:p w:rsidR="00E353DD" w:rsidRDefault="00E353DD" w:rsidP="00E353DD">
      <w:pPr>
        <w:pStyle w:val="AralkYok"/>
        <w:rPr>
          <w:rFonts w:ascii="Cambria Math" w:hAnsi="Cambria Math"/>
          <w:sz w:val="24"/>
        </w:rPr>
      </w:pPr>
      <w:r w:rsidRPr="00E353DD">
        <w:rPr>
          <w:rFonts w:ascii="Cambria Math" w:hAnsi="Cambria Math"/>
          <w:sz w:val="24"/>
        </w:rPr>
        <w:t xml:space="preserve">  </w:t>
      </w:r>
    </w:p>
    <w:p w:rsidR="00AB7612" w:rsidRDefault="00AB7612" w:rsidP="00E353DD">
      <w:pPr>
        <w:pStyle w:val="AralkYok"/>
        <w:rPr>
          <w:rFonts w:ascii="Cambria Math" w:hAnsi="Cambria Math"/>
          <w:sz w:val="24"/>
        </w:rPr>
      </w:pPr>
    </w:p>
    <w:p w:rsidR="00AB7612" w:rsidRDefault="00AB7612" w:rsidP="00E353DD">
      <w:pPr>
        <w:pStyle w:val="AralkYok"/>
        <w:rPr>
          <w:rFonts w:ascii="Cambria Math" w:hAnsi="Cambria Math"/>
          <w:sz w:val="24"/>
        </w:rPr>
      </w:pPr>
    </w:p>
    <w:p w:rsidR="00AB7612" w:rsidRDefault="00AB7612" w:rsidP="00E353DD">
      <w:pPr>
        <w:pStyle w:val="AralkYok"/>
        <w:rPr>
          <w:rFonts w:ascii="Cambria Math" w:hAnsi="Cambria Math"/>
          <w:sz w:val="24"/>
        </w:rPr>
      </w:pPr>
    </w:p>
    <w:p w:rsidR="00AB7612" w:rsidRDefault="00AB7612" w:rsidP="00E353DD">
      <w:pPr>
        <w:pStyle w:val="AralkYok"/>
        <w:rPr>
          <w:rFonts w:ascii="Cambria Math" w:hAnsi="Cambria Math"/>
          <w:sz w:val="24"/>
        </w:rPr>
      </w:pPr>
    </w:p>
    <w:p w:rsidR="00AB7612" w:rsidRDefault="00AB7612" w:rsidP="00E353DD">
      <w:pPr>
        <w:pStyle w:val="AralkYok"/>
        <w:rPr>
          <w:rFonts w:ascii="Cambria Math" w:hAnsi="Cambria Math"/>
          <w:sz w:val="24"/>
        </w:rPr>
      </w:pPr>
    </w:p>
    <w:p w:rsidR="00AB7612" w:rsidRDefault="00AB7612" w:rsidP="00E353DD">
      <w:pPr>
        <w:pStyle w:val="AralkYok"/>
        <w:rPr>
          <w:rFonts w:ascii="Cambria Math" w:hAnsi="Cambria Math"/>
          <w:sz w:val="24"/>
        </w:rPr>
      </w:pPr>
    </w:p>
    <w:p w:rsidR="00E353DD" w:rsidRPr="00AB7612" w:rsidRDefault="00E353DD" w:rsidP="00AB7612">
      <w:pPr>
        <w:pStyle w:val="AralkYok"/>
        <w:numPr>
          <w:ilvl w:val="0"/>
          <w:numId w:val="3"/>
        </w:numPr>
        <w:rPr>
          <w:rFonts w:ascii="Cambria Math" w:hAnsi="Cambria Math"/>
          <w:b/>
          <w:sz w:val="24"/>
        </w:rPr>
      </w:pPr>
      <w:r w:rsidRPr="00E353DD">
        <w:rPr>
          <w:rFonts w:ascii="Cambria Math" w:hAnsi="Cambria Math"/>
          <w:sz w:val="24"/>
        </w:rPr>
        <w:t>İzlediğimiz film saat 20.08</w:t>
      </w:r>
      <w:r w:rsidR="00AB7612">
        <w:rPr>
          <w:rFonts w:ascii="Cambria Math" w:hAnsi="Cambria Math"/>
          <w:sz w:val="24"/>
        </w:rPr>
        <w:t>’</w:t>
      </w:r>
      <w:r w:rsidRPr="00E353DD">
        <w:rPr>
          <w:rFonts w:ascii="Cambria Math" w:hAnsi="Cambria Math"/>
          <w:sz w:val="24"/>
        </w:rPr>
        <w:t>de başladı. Film</w:t>
      </w:r>
      <w:r w:rsidR="00AB7612">
        <w:rPr>
          <w:rFonts w:ascii="Cambria Math" w:hAnsi="Cambria Math"/>
          <w:sz w:val="24"/>
        </w:rPr>
        <w:t xml:space="preserve"> 2 saat 12 dakika</w:t>
      </w:r>
      <w:r w:rsidRPr="00E353DD">
        <w:rPr>
          <w:rFonts w:ascii="Cambria Math" w:hAnsi="Cambria Math"/>
          <w:sz w:val="24"/>
        </w:rPr>
        <w:t xml:space="preserve"> sürdüğüne göre </w:t>
      </w:r>
      <w:r w:rsidRPr="00AB7612">
        <w:rPr>
          <w:rFonts w:ascii="Cambria Math" w:hAnsi="Cambria Math"/>
          <w:b/>
          <w:sz w:val="24"/>
        </w:rPr>
        <w:t>saat kaçta bitti?</w:t>
      </w:r>
    </w:p>
    <w:p w:rsidR="00AB7612" w:rsidRDefault="00AB7612" w:rsidP="00E353DD">
      <w:pPr>
        <w:pStyle w:val="AralkYok"/>
        <w:rPr>
          <w:rFonts w:ascii="Cambria Math" w:hAnsi="Cambria Math"/>
          <w:sz w:val="24"/>
        </w:rPr>
      </w:pPr>
    </w:p>
    <w:p w:rsidR="00AB7612" w:rsidRDefault="00AB7612" w:rsidP="00E353DD">
      <w:pPr>
        <w:pStyle w:val="AralkYok"/>
        <w:rPr>
          <w:rFonts w:ascii="Cambria Math" w:hAnsi="Cambria Math"/>
          <w:sz w:val="24"/>
        </w:rPr>
      </w:pPr>
    </w:p>
    <w:p w:rsidR="0015596B" w:rsidRDefault="0015596B" w:rsidP="00E353DD">
      <w:pPr>
        <w:pStyle w:val="AralkYok"/>
        <w:rPr>
          <w:rFonts w:ascii="Cambria Math" w:hAnsi="Cambria Math"/>
          <w:sz w:val="24"/>
        </w:rPr>
      </w:pPr>
    </w:p>
    <w:p w:rsidR="0015596B" w:rsidRDefault="0015596B" w:rsidP="00E353DD">
      <w:pPr>
        <w:pStyle w:val="AralkYok"/>
        <w:rPr>
          <w:rFonts w:ascii="Cambria Math" w:hAnsi="Cambria Math"/>
          <w:sz w:val="24"/>
        </w:rPr>
      </w:pPr>
    </w:p>
    <w:p w:rsidR="0015596B" w:rsidRDefault="0015596B" w:rsidP="00E353DD">
      <w:pPr>
        <w:pStyle w:val="AralkYok"/>
        <w:rPr>
          <w:rFonts w:ascii="Cambria Math" w:hAnsi="Cambria Math"/>
          <w:sz w:val="24"/>
        </w:rPr>
      </w:pPr>
    </w:p>
    <w:p w:rsidR="0015596B" w:rsidRDefault="0015596B" w:rsidP="00E353DD">
      <w:pPr>
        <w:pStyle w:val="AralkYok"/>
        <w:rPr>
          <w:rFonts w:ascii="Cambria Math" w:hAnsi="Cambria Math"/>
          <w:sz w:val="24"/>
        </w:rPr>
      </w:pPr>
    </w:p>
    <w:p w:rsidR="00AB7612" w:rsidRDefault="00AB7612" w:rsidP="00E353DD">
      <w:pPr>
        <w:pStyle w:val="AralkYok"/>
        <w:rPr>
          <w:rFonts w:ascii="Cambria Math" w:hAnsi="Cambria Math"/>
          <w:sz w:val="24"/>
        </w:rPr>
      </w:pPr>
    </w:p>
    <w:p w:rsidR="00CC0BAC" w:rsidRDefault="00E353DD" w:rsidP="0015596B">
      <w:pPr>
        <w:pStyle w:val="AralkYok"/>
        <w:numPr>
          <w:ilvl w:val="0"/>
          <w:numId w:val="3"/>
        </w:numPr>
        <w:rPr>
          <w:rFonts w:ascii="Cambria Math" w:hAnsi="Cambria Math"/>
          <w:sz w:val="24"/>
        </w:rPr>
      </w:pPr>
      <w:r w:rsidRPr="00E353DD">
        <w:rPr>
          <w:rFonts w:ascii="Cambria Math" w:hAnsi="Cambria Math"/>
          <w:sz w:val="24"/>
        </w:rPr>
        <w:t xml:space="preserve">Bugün günlerden </w:t>
      </w:r>
      <w:r w:rsidR="001F3F99" w:rsidRPr="001F3F99">
        <w:rPr>
          <w:rFonts w:ascii="Cambria Math" w:hAnsi="Cambria Math"/>
          <w:b/>
          <w:sz w:val="24"/>
        </w:rPr>
        <w:t>Cuma</w:t>
      </w:r>
      <w:r w:rsidRPr="001F3F99">
        <w:rPr>
          <w:rFonts w:ascii="Cambria Math" w:hAnsi="Cambria Math"/>
          <w:b/>
          <w:sz w:val="24"/>
        </w:rPr>
        <w:t xml:space="preserve"> ve ekim ayının </w:t>
      </w:r>
      <w:r w:rsidR="001F3F99" w:rsidRPr="001F3F99">
        <w:rPr>
          <w:rFonts w:ascii="Cambria Math" w:hAnsi="Cambria Math"/>
          <w:b/>
          <w:sz w:val="24"/>
        </w:rPr>
        <w:t>23</w:t>
      </w:r>
      <w:r w:rsidRPr="001F3F99">
        <w:rPr>
          <w:rFonts w:ascii="Cambria Math" w:hAnsi="Cambria Math"/>
          <w:b/>
          <w:sz w:val="24"/>
        </w:rPr>
        <w:t>. günüdür.</w:t>
      </w:r>
      <w:r w:rsidRPr="00E353DD">
        <w:rPr>
          <w:rFonts w:ascii="Cambria Math" w:hAnsi="Cambria Math"/>
          <w:sz w:val="24"/>
        </w:rPr>
        <w:t xml:space="preserve"> 29 Ekim</w:t>
      </w:r>
      <w:r w:rsidR="001F3F99">
        <w:rPr>
          <w:rFonts w:ascii="Cambria Math" w:hAnsi="Cambria Math"/>
          <w:sz w:val="24"/>
        </w:rPr>
        <w:t>’</w:t>
      </w:r>
      <w:r w:rsidRPr="00E353DD">
        <w:rPr>
          <w:rFonts w:ascii="Cambria Math" w:hAnsi="Cambria Math"/>
          <w:sz w:val="24"/>
        </w:rPr>
        <w:t>deki tören için hazırlık yapıyoruz.</w:t>
      </w:r>
      <w:r w:rsidR="00AB7612">
        <w:rPr>
          <w:rFonts w:ascii="Cambria Math" w:hAnsi="Cambria Math"/>
          <w:sz w:val="24"/>
        </w:rPr>
        <w:t xml:space="preserve"> </w:t>
      </w:r>
      <w:r w:rsidR="001F3F99" w:rsidRPr="00E353DD">
        <w:rPr>
          <w:rFonts w:ascii="Cambria Math" w:hAnsi="Cambria Math"/>
          <w:sz w:val="24"/>
        </w:rPr>
        <w:t xml:space="preserve">Tören </w:t>
      </w:r>
      <w:r w:rsidRPr="001F3F99">
        <w:rPr>
          <w:rFonts w:ascii="Cambria Math" w:hAnsi="Cambria Math"/>
          <w:b/>
          <w:sz w:val="24"/>
        </w:rPr>
        <w:t>hangi gün</w:t>
      </w:r>
      <w:r w:rsidRPr="00E353DD">
        <w:rPr>
          <w:rFonts w:ascii="Cambria Math" w:hAnsi="Cambria Math"/>
          <w:sz w:val="24"/>
        </w:rPr>
        <w:t xml:space="preserve"> yapılacaktır?</w:t>
      </w:r>
    </w:p>
    <w:p w:rsidR="00AB7612" w:rsidRDefault="00AB7612" w:rsidP="00E353DD">
      <w:pPr>
        <w:pStyle w:val="AralkYok"/>
        <w:rPr>
          <w:rFonts w:ascii="Cambria Math" w:hAnsi="Cambria Math"/>
          <w:sz w:val="24"/>
        </w:rPr>
      </w:pPr>
    </w:p>
    <w:p w:rsidR="00AB7612" w:rsidRDefault="00AB7612" w:rsidP="00E353DD">
      <w:pPr>
        <w:pStyle w:val="AralkYok"/>
        <w:rPr>
          <w:rFonts w:ascii="Cambria Math" w:hAnsi="Cambria Math"/>
          <w:sz w:val="24"/>
        </w:rPr>
      </w:pPr>
    </w:p>
    <w:p w:rsidR="0015596B" w:rsidRDefault="0015596B" w:rsidP="00E353DD">
      <w:pPr>
        <w:pStyle w:val="AralkYok"/>
        <w:rPr>
          <w:rFonts w:ascii="Cambria Math" w:hAnsi="Cambria Math"/>
          <w:sz w:val="24"/>
        </w:rPr>
      </w:pPr>
    </w:p>
    <w:p w:rsidR="0015596B" w:rsidRDefault="0015596B" w:rsidP="00E353DD">
      <w:pPr>
        <w:pStyle w:val="AralkYok"/>
        <w:rPr>
          <w:rFonts w:ascii="Cambria Math" w:hAnsi="Cambria Math"/>
          <w:sz w:val="24"/>
        </w:rPr>
      </w:pPr>
    </w:p>
    <w:p w:rsidR="00AB7612" w:rsidRDefault="00AB7612" w:rsidP="00E353DD">
      <w:pPr>
        <w:pStyle w:val="AralkYok"/>
        <w:rPr>
          <w:rFonts w:ascii="Cambria Math" w:hAnsi="Cambria Math"/>
          <w:sz w:val="24"/>
        </w:rPr>
      </w:pPr>
    </w:p>
    <w:p w:rsidR="0015596B" w:rsidRDefault="0015596B" w:rsidP="00E353DD">
      <w:pPr>
        <w:pStyle w:val="AralkYok"/>
        <w:rPr>
          <w:rFonts w:ascii="Cambria Math" w:hAnsi="Cambria Math"/>
          <w:sz w:val="24"/>
        </w:rPr>
      </w:pPr>
    </w:p>
    <w:p w:rsidR="0015596B" w:rsidRPr="00825346" w:rsidRDefault="00825346" w:rsidP="0015596B">
      <w:pPr>
        <w:pStyle w:val="AralkYok"/>
        <w:numPr>
          <w:ilvl w:val="0"/>
          <w:numId w:val="3"/>
        </w:numPr>
        <w:rPr>
          <w:rFonts w:ascii="Cambria Math" w:hAnsi="Cambria Math"/>
          <w:sz w:val="24"/>
        </w:rPr>
      </w:pPr>
      <w:r w:rsidRPr="00825346">
        <w:rPr>
          <w:rFonts w:ascii="Cambria Math" w:hAnsi="Cambria Math"/>
          <w:sz w:val="24"/>
        </w:rPr>
        <w:t xml:space="preserve">Bir </w:t>
      </w:r>
      <w:r w:rsidR="001F3F99">
        <w:rPr>
          <w:rFonts w:ascii="Cambria Math" w:hAnsi="Cambria Math"/>
          <w:sz w:val="24"/>
        </w:rPr>
        <w:t>mağaza</w:t>
      </w:r>
      <w:r w:rsidRPr="00825346">
        <w:rPr>
          <w:rFonts w:ascii="Cambria Math" w:hAnsi="Cambria Math"/>
          <w:sz w:val="24"/>
        </w:rPr>
        <w:t xml:space="preserve"> sabahları saat </w:t>
      </w:r>
      <w:r w:rsidR="0015596B">
        <w:rPr>
          <w:rFonts w:ascii="Cambria Math" w:hAnsi="Cambria Math"/>
          <w:sz w:val="24"/>
        </w:rPr>
        <w:t>08</w:t>
      </w:r>
      <w:r w:rsidRPr="00825346">
        <w:rPr>
          <w:rFonts w:ascii="Cambria Math" w:hAnsi="Cambria Math"/>
          <w:sz w:val="24"/>
        </w:rPr>
        <w:t>.45</w:t>
      </w:r>
      <w:r>
        <w:rPr>
          <w:rFonts w:ascii="Cambria Math" w:hAnsi="Cambria Math"/>
          <w:sz w:val="24"/>
        </w:rPr>
        <w:t>’</w:t>
      </w:r>
      <w:r w:rsidRPr="00825346">
        <w:rPr>
          <w:rFonts w:ascii="Cambria Math" w:hAnsi="Cambria Math"/>
          <w:sz w:val="24"/>
        </w:rPr>
        <w:t>te</w:t>
      </w:r>
      <w:r w:rsidR="0015596B" w:rsidRPr="0015596B">
        <w:rPr>
          <w:rFonts w:ascii="Cambria Math" w:hAnsi="Cambria Math"/>
          <w:sz w:val="24"/>
        </w:rPr>
        <w:t xml:space="preserve"> </w:t>
      </w:r>
      <w:r w:rsidR="0015596B">
        <w:rPr>
          <w:rFonts w:ascii="Cambria Math" w:hAnsi="Cambria Math"/>
          <w:sz w:val="24"/>
        </w:rPr>
        <w:t>açılı</w:t>
      </w:r>
      <w:r w:rsidR="0015596B" w:rsidRPr="00825346">
        <w:rPr>
          <w:rFonts w:ascii="Cambria Math" w:hAnsi="Cambria Math"/>
          <w:sz w:val="24"/>
        </w:rPr>
        <w:t xml:space="preserve">p, akşam </w:t>
      </w:r>
      <w:r w:rsidR="0015596B">
        <w:rPr>
          <w:rFonts w:ascii="Cambria Math" w:hAnsi="Cambria Math"/>
          <w:sz w:val="24"/>
        </w:rPr>
        <w:t>20</w:t>
      </w:r>
      <w:r w:rsidR="0015596B" w:rsidRPr="00825346">
        <w:rPr>
          <w:rFonts w:ascii="Cambria Math" w:hAnsi="Cambria Math"/>
          <w:sz w:val="24"/>
        </w:rPr>
        <w:t>.</w:t>
      </w:r>
      <w:r w:rsidR="0015596B">
        <w:rPr>
          <w:rFonts w:ascii="Cambria Math" w:hAnsi="Cambria Math"/>
          <w:sz w:val="24"/>
        </w:rPr>
        <w:t>15’</w:t>
      </w:r>
      <w:r w:rsidR="0015596B" w:rsidRPr="00825346">
        <w:rPr>
          <w:rFonts w:ascii="Cambria Math" w:hAnsi="Cambria Math"/>
          <w:sz w:val="24"/>
        </w:rPr>
        <w:t>de kapanmaktadır.</w:t>
      </w:r>
      <w:r w:rsidR="0015596B">
        <w:rPr>
          <w:rFonts w:ascii="Cambria Math" w:hAnsi="Cambria Math"/>
          <w:sz w:val="24"/>
        </w:rPr>
        <w:t xml:space="preserve"> </w:t>
      </w:r>
      <w:r w:rsidR="001F3F99">
        <w:rPr>
          <w:rFonts w:ascii="Cambria Math" w:hAnsi="Cambria Math"/>
          <w:sz w:val="24"/>
        </w:rPr>
        <w:t>Mağaza</w:t>
      </w:r>
      <w:r w:rsidR="0015596B" w:rsidRPr="00825346">
        <w:rPr>
          <w:rFonts w:ascii="Cambria Math" w:hAnsi="Cambria Math"/>
          <w:sz w:val="24"/>
        </w:rPr>
        <w:t xml:space="preserve"> </w:t>
      </w:r>
      <w:r w:rsidR="0015596B" w:rsidRPr="0015596B">
        <w:rPr>
          <w:rFonts w:ascii="Cambria Math" w:hAnsi="Cambria Math"/>
          <w:b/>
          <w:sz w:val="24"/>
        </w:rPr>
        <w:t>ne kadar süre açık kalmaktadır</w:t>
      </w:r>
      <w:r w:rsidR="0015596B" w:rsidRPr="00825346">
        <w:rPr>
          <w:rFonts w:ascii="Cambria Math" w:hAnsi="Cambria Math"/>
          <w:sz w:val="24"/>
        </w:rPr>
        <w:t>?</w:t>
      </w:r>
    </w:p>
    <w:p w:rsidR="00825346" w:rsidRPr="00825346" w:rsidRDefault="00825346" w:rsidP="00825346">
      <w:pPr>
        <w:pStyle w:val="AralkYok"/>
        <w:rPr>
          <w:rFonts w:ascii="Cambria Math" w:hAnsi="Cambria Math"/>
          <w:sz w:val="24"/>
        </w:rPr>
      </w:pPr>
    </w:p>
    <w:p w:rsidR="00825346" w:rsidRDefault="00825346" w:rsidP="00825346">
      <w:pPr>
        <w:pStyle w:val="AralkYok"/>
        <w:rPr>
          <w:rFonts w:ascii="Cambria Math" w:hAnsi="Cambria Math"/>
          <w:sz w:val="24"/>
        </w:rPr>
      </w:pPr>
    </w:p>
    <w:p w:rsidR="0015596B" w:rsidRDefault="0015596B" w:rsidP="00825346">
      <w:pPr>
        <w:pStyle w:val="AralkYok"/>
        <w:rPr>
          <w:rFonts w:ascii="Cambria Math" w:hAnsi="Cambria Math"/>
          <w:sz w:val="24"/>
        </w:rPr>
      </w:pPr>
    </w:p>
    <w:p w:rsidR="0015596B" w:rsidRDefault="0015596B" w:rsidP="00825346">
      <w:pPr>
        <w:pStyle w:val="AralkYok"/>
        <w:rPr>
          <w:rFonts w:ascii="Cambria Math" w:hAnsi="Cambria Math"/>
          <w:sz w:val="24"/>
        </w:rPr>
      </w:pPr>
    </w:p>
    <w:p w:rsidR="0015596B" w:rsidRDefault="0015596B" w:rsidP="00825346">
      <w:pPr>
        <w:pStyle w:val="AralkYok"/>
        <w:rPr>
          <w:rFonts w:ascii="Cambria Math" w:hAnsi="Cambria Math"/>
          <w:sz w:val="24"/>
        </w:rPr>
      </w:pPr>
    </w:p>
    <w:p w:rsidR="00825346" w:rsidRPr="00825346" w:rsidRDefault="00825346" w:rsidP="00825346">
      <w:pPr>
        <w:pStyle w:val="AralkYok"/>
        <w:numPr>
          <w:ilvl w:val="0"/>
          <w:numId w:val="3"/>
        </w:numPr>
        <w:rPr>
          <w:rFonts w:ascii="Cambria Math" w:hAnsi="Cambria Math"/>
          <w:b/>
          <w:sz w:val="24"/>
        </w:rPr>
      </w:pPr>
      <w:r>
        <w:rPr>
          <w:rFonts w:ascii="Cambria Math" w:hAnsi="Cambria Math"/>
          <w:sz w:val="24"/>
        </w:rPr>
        <w:t xml:space="preserve">İşe 45 </w:t>
      </w:r>
      <w:r w:rsidRPr="00825346">
        <w:rPr>
          <w:rFonts w:ascii="Cambria Math" w:hAnsi="Cambria Math"/>
          <w:sz w:val="24"/>
        </w:rPr>
        <w:t xml:space="preserve">dakika işe geç kalan </w:t>
      </w:r>
      <w:r>
        <w:rPr>
          <w:rFonts w:ascii="Cambria Math" w:hAnsi="Cambria Math"/>
          <w:sz w:val="24"/>
        </w:rPr>
        <w:t xml:space="preserve">Mehmet </w:t>
      </w:r>
      <w:r w:rsidRPr="00825346">
        <w:rPr>
          <w:rFonts w:ascii="Cambria Math" w:hAnsi="Cambria Math"/>
          <w:sz w:val="24"/>
        </w:rPr>
        <w:t>Bey,</w:t>
      </w:r>
      <w:r>
        <w:rPr>
          <w:rFonts w:ascii="Cambria Math" w:hAnsi="Cambria Math"/>
          <w:sz w:val="24"/>
        </w:rPr>
        <w:t xml:space="preserve"> </w:t>
      </w:r>
      <w:r w:rsidRPr="00825346">
        <w:rPr>
          <w:rFonts w:ascii="Cambria Math" w:hAnsi="Cambria Math"/>
          <w:sz w:val="24"/>
        </w:rPr>
        <w:t>saat 9.05</w:t>
      </w:r>
      <w:r>
        <w:rPr>
          <w:rFonts w:ascii="Cambria Math" w:hAnsi="Cambria Math"/>
          <w:sz w:val="24"/>
        </w:rPr>
        <w:t>’</w:t>
      </w:r>
      <w:r w:rsidRPr="00825346">
        <w:rPr>
          <w:rFonts w:ascii="Cambria Math" w:hAnsi="Cambria Math"/>
          <w:sz w:val="24"/>
        </w:rPr>
        <w:t xml:space="preserve">te iş yerine geliyor. </w:t>
      </w:r>
      <w:r>
        <w:rPr>
          <w:rFonts w:ascii="Cambria Math" w:hAnsi="Cambria Math"/>
          <w:sz w:val="24"/>
        </w:rPr>
        <w:t xml:space="preserve">Mehmet Bey </w:t>
      </w:r>
      <w:r w:rsidRPr="00825346">
        <w:rPr>
          <w:rFonts w:ascii="Cambria Math" w:hAnsi="Cambria Math"/>
          <w:b/>
          <w:sz w:val="24"/>
        </w:rPr>
        <w:t>saat kaçta iş yerinde olmalıydı?</w:t>
      </w:r>
    </w:p>
    <w:p w:rsidR="00825346" w:rsidRDefault="00825346" w:rsidP="00825346">
      <w:pPr>
        <w:pStyle w:val="AralkYok"/>
        <w:rPr>
          <w:rFonts w:ascii="Cambria Math" w:hAnsi="Cambria Math"/>
          <w:sz w:val="24"/>
        </w:rPr>
      </w:pPr>
    </w:p>
    <w:p w:rsidR="0015596B" w:rsidRDefault="0015596B" w:rsidP="00825346">
      <w:pPr>
        <w:pStyle w:val="AralkYok"/>
        <w:rPr>
          <w:rFonts w:ascii="Cambria Math" w:hAnsi="Cambria Math"/>
          <w:sz w:val="24"/>
        </w:rPr>
      </w:pPr>
    </w:p>
    <w:p w:rsidR="00825346" w:rsidRDefault="00825346" w:rsidP="00825346">
      <w:pPr>
        <w:pStyle w:val="AralkYok"/>
        <w:rPr>
          <w:rFonts w:ascii="Cambria Math" w:hAnsi="Cambria Math"/>
          <w:sz w:val="24"/>
        </w:rPr>
      </w:pPr>
    </w:p>
    <w:p w:rsidR="00825346" w:rsidRPr="00825346" w:rsidRDefault="00825346" w:rsidP="00825346">
      <w:pPr>
        <w:pStyle w:val="AralkYok"/>
        <w:rPr>
          <w:rFonts w:ascii="Cambria Math" w:hAnsi="Cambria Math"/>
          <w:sz w:val="24"/>
        </w:rPr>
      </w:pPr>
    </w:p>
    <w:p w:rsidR="00825346" w:rsidRPr="00825346" w:rsidRDefault="00825346" w:rsidP="00825346">
      <w:pPr>
        <w:pStyle w:val="AralkYok"/>
        <w:rPr>
          <w:rFonts w:ascii="Cambria Math" w:hAnsi="Cambria Math"/>
          <w:sz w:val="24"/>
        </w:rPr>
      </w:pPr>
      <w:r w:rsidRPr="00825346">
        <w:rPr>
          <w:rFonts w:ascii="Cambria Math" w:hAnsi="Cambria Math"/>
          <w:sz w:val="24"/>
        </w:rPr>
        <w:t xml:space="preserve"> </w:t>
      </w:r>
    </w:p>
    <w:p w:rsidR="00825346" w:rsidRPr="00825346" w:rsidRDefault="00825346" w:rsidP="00825346">
      <w:pPr>
        <w:pStyle w:val="AralkYok"/>
        <w:rPr>
          <w:rFonts w:ascii="Cambria Math" w:hAnsi="Cambria Math"/>
          <w:sz w:val="24"/>
        </w:rPr>
      </w:pPr>
    </w:p>
    <w:p w:rsidR="00825346" w:rsidRPr="00825346" w:rsidRDefault="00825346" w:rsidP="0015596B">
      <w:pPr>
        <w:pStyle w:val="AralkYok"/>
        <w:rPr>
          <w:rFonts w:ascii="Cambria Math" w:hAnsi="Cambria Math"/>
          <w:sz w:val="24"/>
        </w:rPr>
      </w:pPr>
      <w:r w:rsidRPr="00825346">
        <w:rPr>
          <w:rFonts w:ascii="Cambria Math" w:hAnsi="Cambria Math"/>
          <w:sz w:val="24"/>
        </w:rPr>
        <w:t xml:space="preserve">  </w:t>
      </w:r>
    </w:p>
    <w:p w:rsidR="00825346" w:rsidRPr="00825346" w:rsidRDefault="00825346" w:rsidP="0015596B">
      <w:pPr>
        <w:pStyle w:val="AralkYok"/>
        <w:numPr>
          <w:ilvl w:val="0"/>
          <w:numId w:val="3"/>
        </w:numPr>
        <w:rPr>
          <w:rFonts w:ascii="Cambria Math" w:hAnsi="Cambria Math"/>
          <w:sz w:val="24"/>
        </w:rPr>
      </w:pPr>
      <w:r w:rsidRPr="00825346">
        <w:rPr>
          <w:rFonts w:ascii="Cambria Math" w:hAnsi="Cambria Math"/>
          <w:sz w:val="24"/>
        </w:rPr>
        <w:t>4 saatte 3 dakika geri kalan bir saat, 1 haftada kaç dakika geri kalır?</w:t>
      </w:r>
    </w:p>
    <w:p w:rsidR="00825346" w:rsidRPr="00825346" w:rsidRDefault="00825346" w:rsidP="00825346">
      <w:pPr>
        <w:pStyle w:val="AralkYok"/>
        <w:rPr>
          <w:rFonts w:ascii="Cambria Math" w:hAnsi="Cambria Math"/>
          <w:sz w:val="24"/>
        </w:rPr>
      </w:pPr>
      <w:r w:rsidRPr="00825346">
        <w:rPr>
          <w:rFonts w:ascii="Cambria Math" w:hAnsi="Cambria Math"/>
          <w:sz w:val="24"/>
        </w:rPr>
        <w:t xml:space="preserve">  </w:t>
      </w:r>
    </w:p>
    <w:p w:rsidR="00825346" w:rsidRDefault="00825346" w:rsidP="00825346">
      <w:pPr>
        <w:pStyle w:val="AralkYok"/>
        <w:rPr>
          <w:rFonts w:ascii="Cambria Math" w:hAnsi="Cambria Math"/>
          <w:sz w:val="24"/>
        </w:rPr>
      </w:pPr>
    </w:p>
    <w:p w:rsidR="0015596B" w:rsidRDefault="0015596B" w:rsidP="00825346">
      <w:pPr>
        <w:pStyle w:val="AralkYok"/>
        <w:rPr>
          <w:rFonts w:ascii="Cambria Math" w:hAnsi="Cambria Math"/>
          <w:sz w:val="24"/>
        </w:rPr>
      </w:pPr>
    </w:p>
    <w:p w:rsidR="0015596B" w:rsidRDefault="0015596B" w:rsidP="00825346">
      <w:pPr>
        <w:pStyle w:val="AralkYok"/>
        <w:rPr>
          <w:rFonts w:ascii="Cambria Math" w:hAnsi="Cambria Math"/>
          <w:sz w:val="24"/>
        </w:rPr>
      </w:pPr>
    </w:p>
    <w:p w:rsidR="0015596B" w:rsidRDefault="0015596B" w:rsidP="00825346">
      <w:pPr>
        <w:pStyle w:val="AralkYok"/>
        <w:rPr>
          <w:rFonts w:ascii="Cambria Math" w:hAnsi="Cambria Math"/>
          <w:sz w:val="24"/>
        </w:rPr>
      </w:pPr>
    </w:p>
    <w:p w:rsidR="0015596B" w:rsidRPr="00825346" w:rsidRDefault="0015596B" w:rsidP="00825346">
      <w:pPr>
        <w:pStyle w:val="AralkYok"/>
        <w:rPr>
          <w:rFonts w:ascii="Cambria Math" w:hAnsi="Cambria Math"/>
          <w:sz w:val="24"/>
        </w:rPr>
      </w:pPr>
    </w:p>
    <w:p w:rsidR="00825346" w:rsidRDefault="0015596B" w:rsidP="0015596B">
      <w:pPr>
        <w:pStyle w:val="AralkYok"/>
        <w:numPr>
          <w:ilvl w:val="0"/>
          <w:numId w:val="3"/>
        </w:numPr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>Sabah 8.2</w:t>
      </w:r>
      <w:r w:rsidR="00825346" w:rsidRPr="00825346">
        <w:rPr>
          <w:rFonts w:ascii="Cambria Math" w:hAnsi="Cambria Math"/>
          <w:sz w:val="24"/>
        </w:rPr>
        <w:t>5</w:t>
      </w:r>
      <w:r>
        <w:rPr>
          <w:rFonts w:ascii="Cambria Math" w:hAnsi="Cambria Math"/>
          <w:sz w:val="24"/>
        </w:rPr>
        <w:t>’</w:t>
      </w:r>
      <w:r w:rsidR="00825346" w:rsidRPr="00825346">
        <w:rPr>
          <w:rFonts w:ascii="Cambria Math" w:hAnsi="Cambria Math"/>
          <w:sz w:val="24"/>
        </w:rPr>
        <w:t>te evden çıkan P</w:t>
      </w:r>
      <w:r>
        <w:rPr>
          <w:rFonts w:ascii="Cambria Math" w:hAnsi="Cambria Math"/>
          <w:sz w:val="24"/>
        </w:rPr>
        <w:t>elin</w:t>
      </w:r>
      <w:r w:rsidR="00825346" w:rsidRPr="00825346">
        <w:rPr>
          <w:rFonts w:ascii="Cambria Math" w:hAnsi="Cambria Math"/>
          <w:sz w:val="24"/>
        </w:rPr>
        <w:t xml:space="preserve">, 6 saat 45 dakika sonra okuldan eve dönüyor. </w:t>
      </w:r>
      <w:r>
        <w:rPr>
          <w:rFonts w:ascii="Cambria Math" w:hAnsi="Cambria Math"/>
          <w:sz w:val="24"/>
        </w:rPr>
        <w:t>Pelin</w:t>
      </w:r>
      <w:r w:rsidR="00825346" w:rsidRPr="00825346">
        <w:rPr>
          <w:rFonts w:ascii="Cambria Math" w:hAnsi="Cambria Math"/>
          <w:sz w:val="24"/>
        </w:rPr>
        <w:t xml:space="preserve"> saat </w:t>
      </w:r>
      <w:r w:rsidR="00825346" w:rsidRPr="00C45373">
        <w:rPr>
          <w:rFonts w:ascii="Cambria Math" w:hAnsi="Cambria Math"/>
          <w:b/>
          <w:sz w:val="24"/>
        </w:rPr>
        <w:t>kaçta eve gelmiştir?</w:t>
      </w:r>
    </w:p>
    <w:p w:rsidR="0015596B" w:rsidRDefault="0015596B" w:rsidP="00825346">
      <w:pPr>
        <w:pStyle w:val="AralkYok"/>
        <w:rPr>
          <w:rFonts w:ascii="Cambria Math" w:hAnsi="Cambria Math"/>
          <w:sz w:val="24"/>
        </w:rPr>
      </w:pPr>
    </w:p>
    <w:p w:rsidR="0015596B" w:rsidRDefault="0015596B" w:rsidP="00825346">
      <w:pPr>
        <w:pStyle w:val="AralkYok"/>
        <w:rPr>
          <w:rFonts w:ascii="Cambria Math" w:hAnsi="Cambria Math"/>
          <w:sz w:val="24"/>
        </w:rPr>
      </w:pPr>
    </w:p>
    <w:p w:rsidR="0015596B" w:rsidRDefault="0015596B" w:rsidP="00825346">
      <w:pPr>
        <w:pStyle w:val="AralkYok"/>
        <w:rPr>
          <w:rFonts w:ascii="Cambria Math" w:hAnsi="Cambria Math"/>
          <w:sz w:val="24"/>
        </w:rPr>
      </w:pPr>
    </w:p>
    <w:p w:rsidR="0015596B" w:rsidRDefault="0015596B" w:rsidP="00825346">
      <w:pPr>
        <w:pStyle w:val="AralkYok"/>
        <w:rPr>
          <w:rFonts w:ascii="Cambria Math" w:hAnsi="Cambria Math"/>
          <w:sz w:val="24"/>
        </w:rPr>
      </w:pPr>
    </w:p>
    <w:p w:rsidR="0015596B" w:rsidRDefault="0015596B" w:rsidP="00825346">
      <w:pPr>
        <w:pStyle w:val="AralkYok"/>
        <w:rPr>
          <w:rFonts w:ascii="Cambria Math" w:hAnsi="Cambria Math"/>
          <w:sz w:val="24"/>
        </w:rPr>
      </w:pPr>
    </w:p>
    <w:p w:rsidR="001F3F99" w:rsidRDefault="001F3F99" w:rsidP="00825346">
      <w:pPr>
        <w:pStyle w:val="AralkYok"/>
        <w:rPr>
          <w:rFonts w:ascii="Cambria Math" w:hAnsi="Cambria Math"/>
          <w:sz w:val="24"/>
        </w:rPr>
      </w:pPr>
    </w:p>
    <w:p w:rsidR="0015596B" w:rsidRDefault="0015596B" w:rsidP="00825346">
      <w:pPr>
        <w:pStyle w:val="AralkYok"/>
        <w:rPr>
          <w:rFonts w:ascii="Cambria Math" w:hAnsi="Cambria Math"/>
          <w:sz w:val="24"/>
        </w:rPr>
      </w:pPr>
    </w:p>
    <w:p w:rsidR="0015596B" w:rsidRPr="00825346" w:rsidRDefault="0015596B" w:rsidP="00825346">
      <w:pPr>
        <w:pStyle w:val="AralkYok"/>
        <w:rPr>
          <w:rFonts w:ascii="Cambria Math" w:hAnsi="Cambria Math"/>
          <w:sz w:val="24"/>
        </w:rPr>
      </w:pPr>
    </w:p>
    <w:p w:rsidR="00825346" w:rsidRPr="00825346" w:rsidRDefault="00825346" w:rsidP="0015596B">
      <w:pPr>
        <w:pStyle w:val="AralkYok"/>
        <w:numPr>
          <w:ilvl w:val="0"/>
          <w:numId w:val="3"/>
        </w:numPr>
        <w:rPr>
          <w:rFonts w:ascii="Cambria Math" w:hAnsi="Cambria Math"/>
          <w:sz w:val="24"/>
        </w:rPr>
      </w:pPr>
      <w:r w:rsidRPr="00825346">
        <w:rPr>
          <w:rFonts w:ascii="Cambria Math" w:hAnsi="Cambria Math"/>
          <w:sz w:val="24"/>
        </w:rPr>
        <w:t>Bir otobüs firmasında gün boyu 45 dakikada bir otobüs kalkmaktadır. Sabah ilk otobüs 7.00</w:t>
      </w:r>
      <w:r w:rsidR="0015596B">
        <w:rPr>
          <w:rFonts w:ascii="Cambria Math" w:hAnsi="Cambria Math"/>
          <w:sz w:val="24"/>
        </w:rPr>
        <w:t>’</w:t>
      </w:r>
      <w:r w:rsidRPr="00825346">
        <w:rPr>
          <w:rFonts w:ascii="Cambria Math" w:hAnsi="Cambria Math"/>
          <w:sz w:val="24"/>
        </w:rPr>
        <w:t xml:space="preserve">de hareket ettiğine göre günün </w:t>
      </w:r>
      <w:r w:rsidR="0015596B">
        <w:rPr>
          <w:rFonts w:ascii="Cambria Math" w:hAnsi="Cambria Math"/>
          <w:sz w:val="24"/>
        </w:rPr>
        <w:t>5. otobüs</w:t>
      </w:r>
      <w:r w:rsidRPr="00825346">
        <w:rPr>
          <w:rFonts w:ascii="Cambria Math" w:hAnsi="Cambria Math"/>
          <w:sz w:val="24"/>
        </w:rPr>
        <w:t xml:space="preserve"> saat kaçta hareket eder?</w:t>
      </w:r>
    </w:p>
    <w:p w:rsidR="00825346" w:rsidRDefault="00825346" w:rsidP="00825346">
      <w:pPr>
        <w:pStyle w:val="AralkYok"/>
        <w:rPr>
          <w:rFonts w:ascii="Cambria Math" w:hAnsi="Cambria Math"/>
          <w:sz w:val="24"/>
        </w:rPr>
      </w:pPr>
      <w:r w:rsidRPr="00825346">
        <w:rPr>
          <w:rFonts w:ascii="Cambria Math" w:hAnsi="Cambria Math"/>
          <w:sz w:val="24"/>
        </w:rPr>
        <w:t xml:space="preserve"> </w:t>
      </w:r>
    </w:p>
    <w:p w:rsidR="0015596B" w:rsidRDefault="0015596B" w:rsidP="00825346">
      <w:pPr>
        <w:pStyle w:val="AralkYok"/>
        <w:rPr>
          <w:rFonts w:ascii="Cambria Math" w:hAnsi="Cambria Math"/>
          <w:sz w:val="24"/>
        </w:rPr>
      </w:pPr>
    </w:p>
    <w:p w:rsidR="0015596B" w:rsidRDefault="0015596B" w:rsidP="00825346">
      <w:pPr>
        <w:pStyle w:val="AralkYok"/>
        <w:rPr>
          <w:rFonts w:ascii="Cambria Math" w:hAnsi="Cambria Math"/>
          <w:sz w:val="24"/>
        </w:rPr>
      </w:pPr>
    </w:p>
    <w:p w:rsidR="0015596B" w:rsidRDefault="0015596B" w:rsidP="00825346">
      <w:pPr>
        <w:pStyle w:val="AralkYok"/>
        <w:rPr>
          <w:rFonts w:ascii="Cambria Math" w:hAnsi="Cambria Math"/>
          <w:sz w:val="24"/>
        </w:rPr>
      </w:pPr>
    </w:p>
    <w:p w:rsidR="0015596B" w:rsidRDefault="0015596B" w:rsidP="00825346">
      <w:pPr>
        <w:pStyle w:val="AralkYok"/>
        <w:rPr>
          <w:rFonts w:ascii="Cambria Math" w:hAnsi="Cambria Math"/>
          <w:sz w:val="24"/>
        </w:rPr>
      </w:pPr>
    </w:p>
    <w:p w:rsidR="0015596B" w:rsidRPr="00825346" w:rsidRDefault="0015596B" w:rsidP="00825346">
      <w:pPr>
        <w:pStyle w:val="AralkYok"/>
        <w:rPr>
          <w:rFonts w:ascii="Cambria Math" w:hAnsi="Cambria Math"/>
          <w:sz w:val="24"/>
        </w:rPr>
      </w:pPr>
    </w:p>
    <w:p w:rsidR="00825346" w:rsidRPr="00825346" w:rsidRDefault="00825346" w:rsidP="0015596B">
      <w:pPr>
        <w:pStyle w:val="AralkYok"/>
        <w:numPr>
          <w:ilvl w:val="0"/>
          <w:numId w:val="3"/>
        </w:numPr>
        <w:rPr>
          <w:rFonts w:ascii="Cambria Math" w:hAnsi="Cambria Math"/>
          <w:sz w:val="24"/>
        </w:rPr>
      </w:pPr>
      <w:r w:rsidRPr="00825346">
        <w:rPr>
          <w:rFonts w:ascii="Cambria Math" w:hAnsi="Cambria Math"/>
          <w:sz w:val="24"/>
        </w:rPr>
        <w:t>90 dakika süren bir futbol maçında 15 dakika devre arası verilmektedir. Saat 20</w:t>
      </w:r>
      <w:r w:rsidR="0015596B">
        <w:rPr>
          <w:rFonts w:ascii="Cambria Math" w:hAnsi="Cambria Math"/>
          <w:sz w:val="24"/>
        </w:rPr>
        <w:t>.</w:t>
      </w:r>
      <w:r w:rsidRPr="00825346">
        <w:rPr>
          <w:rFonts w:ascii="Cambria Math" w:hAnsi="Cambria Math"/>
          <w:sz w:val="24"/>
        </w:rPr>
        <w:t>30</w:t>
      </w:r>
      <w:r w:rsidR="0015596B">
        <w:rPr>
          <w:rFonts w:ascii="Cambria Math" w:hAnsi="Cambria Math"/>
          <w:sz w:val="24"/>
        </w:rPr>
        <w:t>’</w:t>
      </w:r>
      <w:r w:rsidRPr="00825346">
        <w:rPr>
          <w:rFonts w:ascii="Cambria Math" w:hAnsi="Cambria Math"/>
          <w:sz w:val="24"/>
        </w:rPr>
        <w:t xml:space="preserve">da başlayan bir futbol maçı </w:t>
      </w:r>
      <w:r w:rsidRPr="00C45373">
        <w:rPr>
          <w:rFonts w:ascii="Cambria Math" w:hAnsi="Cambria Math"/>
          <w:b/>
          <w:sz w:val="24"/>
        </w:rPr>
        <w:t>saat kaçta biter?</w:t>
      </w:r>
    </w:p>
    <w:p w:rsidR="00825346" w:rsidRPr="00825346" w:rsidRDefault="00825346" w:rsidP="00825346">
      <w:pPr>
        <w:pStyle w:val="AralkYok"/>
        <w:rPr>
          <w:rFonts w:ascii="Cambria Math" w:hAnsi="Cambria Math"/>
          <w:sz w:val="24"/>
        </w:rPr>
      </w:pPr>
      <w:r w:rsidRPr="00825346">
        <w:rPr>
          <w:rFonts w:ascii="Cambria Math" w:hAnsi="Cambria Math"/>
          <w:sz w:val="24"/>
        </w:rPr>
        <w:t xml:space="preserve"> </w:t>
      </w:r>
    </w:p>
    <w:p w:rsidR="00825346" w:rsidRDefault="00825346" w:rsidP="00825346">
      <w:pPr>
        <w:pStyle w:val="AralkYok"/>
        <w:rPr>
          <w:rFonts w:ascii="Cambria Math" w:hAnsi="Cambria Math"/>
          <w:sz w:val="24"/>
        </w:rPr>
      </w:pPr>
    </w:p>
    <w:p w:rsidR="0015596B" w:rsidRDefault="0015596B" w:rsidP="00825346">
      <w:pPr>
        <w:pStyle w:val="AralkYok"/>
        <w:rPr>
          <w:rFonts w:ascii="Cambria Math" w:hAnsi="Cambria Math"/>
          <w:sz w:val="24"/>
        </w:rPr>
      </w:pPr>
    </w:p>
    <w:p w:rsidR="0015596B" w:rsidRDefault="0015596B" w:rsidP="00825346">
      <w:pPr>
        <w:pStyle w:val="AralkYok"/>
        <w:rPr>
          <w:rFonts w:ascii="Cambria Math" w:hAnsi="Cambria Math"/>
          <w:sz w:val="24"/>
        </w:rPr>
      </w:pPr>
    </w:p>
    <w:p w:rsidR="0015596B" w:rsidRDefault="0015596B" w:rsidP="00825346">
      <w:pPr>
        <w:pStyle w:val="AralkYok"/>
        <w:rPr>
          <w:rFonts w:ascii="Cambria Math" w:hAnsi="Cambria Math"/>
          <w:sz w:val="24"/>
        </w:rPr>
      </w:pPr>
    </w:p>
    <w:p w:rsidR="0015596B" w:rsidRDefault="0015596B" w:rsidP="00825346">
      <w:pPr>
        <w:pStyle w:val="AralkYok"/>
        <w:rPr>
          <w:rFonts w:ascii="Cambria Math" w:hAnsi="Cambria Math"/>
          <w:sz w:val="24"/>
        </w:rPr>
      </w:pPr>
    </w:p>
    <w:p w:rsidR="0015596B" w:rsidRPr="00825346" w:rsidRDefault="0015596B" w:rsidP="00825346">
      <w:pPr>
        <w:pStyle w:val="AralkYok"/>
        <w:rPr>
          <w:rFonts w:ascii="Cambria Math" w:hAnsi="Cambria Math"/>
          <w:sz w:val="24"/>
        </w:rPr>
      </w:pPr>
    </w:p>
    <w:p w:rsidR="00825346" w:rsidRPr="00825346" w:rsidRDefault="00825346" w:rsidP="0015596B">
      <w:pPr>
        <w:pStyle w:val="AralkYok"/>
        <w:numPr>
          <w:ilvl w:val="0"/>
          <w:numId w:val="3"/>
        </w:numPr>
        <w:rPr>
          <w:rFonts w:ascii="Cambria Math" w:hAnsi="Cambria Math"/>
          <w:sz w:val="24"/>
        </w:rPr>
      </w:pPr>
      <w:r w:rsidRPr="00825346">
        <w:rPr>
          <w:rFonts w:ascii="Cambria Math" w:hAnsi="Cambria Math"/>
          <w:sz w:val="24"/>
        </w:rPr>
        <w:t xml:space="preserve">Bir koşucu 150 metreyi 3 dakika koştu. </w:t>
      </w:r>
      <w:r w:rsidR="0015596B">
        <w:rPr>
          <w:rFonts w:ascii="Cambria Math" w:hAnsi="Cambria Math"/>
          <w:sz w:val="24"/>
        </w:rPr>
        <w:t xml:space="preserve">Bu koşucu 600 metreyi </w:t>
      </w:r>
      <w:r w:rsidR="0015596B" w:rsidRPr="00C45373">
        <w:rPr>
          <w:rFonts w:ascii="Cambria Math" w:hAnsi="Cambria Math"/>
          <w:b/>
          <w:sz w:val="24"/>
        </w:rPr>
        <w:t>kaç dakikada</w:t>
      </w:r>
      <w:r w:rsidR="0015596B">
        <w:rPr>
          <w:rFonts w:ascii="Cambria Math" w:hAnsi="Cambria Math"/>
          <w:sz w:val="24"/>
        </w:rPr>
        <w:t xml:space="preserve"> koşar?</w:t>
      </w:r>
    </w:p>
    <w:p w:rsidR="00825346" w:rsidRPr="00825346" w:rsidRDefault="00825346" w:rsidP="00825346">
      <w:pPr>
        <w:pStyle w:val="AralkYok"/>
        <w:rPr>
          <w:rFonts w:ascii="Cambria Math" w:hAnsi="Cambria Math"/>
          <w:sz w:val="24"/>
        </w:rPr>
      </w:pPr>
    </w:p>
    <w:p w:rsidR="00825346" w:rsidRPr="00825346" w:rsidRDefault="00825346" w:rsidP="00825346">
      <w:pPr>
        <w:pStyle w:val="AralkYok"/>
        <w:rPr>
          <w:rFonts w:ascii="Cambria Math" w:hAnsi="Cambria Math"/>
          <w:sz w:val="24"/>
        </w:rPr>
      </w:pPr>
      <w:r w:rsidRPr="00825346">
        <w:rPr>
          <w:rFonts w:ascii="Cambria Math" w:hAnsi="Cambria Math"/>
          <w:sz w:val="24"/>
        </w:rPr>
        <w:t xml:space="preserve">  </w:t>
      </w:r>
    </w:p>
    <w:p w:rsidR="00825346" w:rsidRPr="00825346" w:rsidRDefault="00825346" w:rsidP="00825346">
      <w:pPr>
        <w:pStyle w:val="AralkYok"/>
        <w:rPr>
          <w:rFonts w:ascii="Cambria Math" w:hAnsi="Cambria Math"/>
          <w:sz w:val="24"/>
        </w:rPr>
      </w:pPr>
      <w:r w:rsidRPr="00825346">
        <w:rPr>
          <w:rFonts w:ascii="Cambria Math" w:hAnsi="Cambria Math"/>
          <w:sz w:val="24"/>
        </w:rPr>
        <w:t xml:space="preserve"> </w:t>
      </w:r>
    </w:p>
    <w:p w:rsidR="00825346" w:rsidRDefault="00825346" w:rsidP="00825346">
      <w:pPr>
        <w:pStyle w:val="AralkYok"/>
        <w:rPr>
          <w:rFonts w:ascii="Cambria Math" w:hAnsi="Cambria Math"/>
          <w:sz w:val="24"/>
        </w:rPr>
      </w:pPr>
      <w:r w:rsidRPr="00825346">
        <w:rPr>
          <w:rFonts w:ascii="Cambria Math" w:hAnsi="Cambria Math"/>
          <w:sz w:val="24"/>
        </w:rPr>
        <w:t xml:space="preserve"> </w:t>
      </w:r>
    </w:p>
    <w:p w:rsidR="00825346" w:rsidRPr="00825346" w:rsidRDefault="00825346" w:rsidP="00825346">
      <w:pPr>
        <w:pStyle w:val="AralkYok"/>
        <w:rPr>
          <w:rFonts w:ascii="Cambria Math" w:hAnsi="Cambria Math"/>
          <w:sz w:val="24"/>
        </w:rPr>
      </w:pPr>
    </w:p>
    <w:p w:rsidR="00825346" w:rsidRPr="00825346" w:rsidRDefault="00825346" w:rsidP="0015596B">
      <w:pPr>
        <w:pStyle w:val="AralkYok"/>
        <w:numPr>
          <w:ilvl w:val="0"/>
          <w:numId w:val="3"/>
        </w:numPr>
        <w:rPr>
          <w:rFonts w:ascii="Cambria Math" w:hAnsi="Cambria Math"/>
          <w:sz w:val="24"/>
        </w:rPr>
      </w:pPr>
      <w:r w:rsidRPr="00825346">
        <w:rPr>
          <w:rFonts w:ascii="Cambria Math" w:hAnsi="Cambria Math"/>
          <w:sz w:val="24"/>
        </w:rPr>
        <w:t xml:space="preserve">Saatte </w:t>
      </w:r>
      <w:r w:rsidR="0015596B">
        <w:rPr>
          <w:rFonts w:ascii="Cambria Math" w:hAnsi="Cambria Math"/>
          <w:sz w:val="24"/>
        </w:rPr>
        <w:t xml:space="preserve">ortalama </w:t>
      </w:r>
      <w:r w:rsidRPr="00825346">
        <w:rPr>
          <w:rFonts w:ascii="Cambria Math" w:hAnsi="Cambria Math"/>
          <w:sz w:val="24"/>
        </w:rPr>
        <w:t>90 km hız</w:t>
      </w:r>
      <w:r w:rsidR="0015596B">
        <w:rPr>
          <w:rFonts w:ascii="Cambria Math" w:hAnsi="Cambria Math"/>
          <w:sz w:val="24"/>
        </w:rPr>
        <w:t xml:space="preserve">la giden </w:t>
      </w:r>
      <w:r w:rsidRPr="00825346">
        <w:rPr>
          <w:rFonts w:ascii="Cambria Math" w:hAnsi="Cambria Math"/>
          <w:sz w:val="24"/>
        </w:rPr>
        <w:t>bir otomobil 30 km</w:t>
      </w:r>
      <w:r w:rsidR="0015596B">
        <w:rPr>
          <w:rFonts w:ascii="Cambria Math" w:hAnsi="Cambria Math"/>
          <w:sz w:val="24"/>
        </w:rPr>
        <w:t>’</w:t>
      </w:r>
      <w:r w:rsidRPr="00825346">
        <w:rPr>
          <w:rFonts w:ascii="Cambria Math" w:hAnsi="Cambria Math"/>
          <w:sz w:val="24"/>
        </w:rPr>
        <w:t xml:space="preserve">lik bir yolu </w:t>
      </w:r>
      <w:r w:rsidRPr="00C45373">
        <w:rPr>
          <w:rFonts w:ascii="Cambria Math" w:hAnsi="Cambria Math"/>
          <w:b/>
          <w:sz w:val="24"/>
        </w:rPr>
        <w:t>kaç dakikada gider</w:t>
      </w:r>
      <w:r w:rsidRPr="00825346">
        <w:rPr>
          <w:rFonts w:ascii="Cambria Math" w:hAnsi="Cambria Math"/>
          <w:sz w:val="24"/>
        </w:rPr>
        <w:t>?</w:t>
      </w:r>
    </w:p>
    <w:p w:rsidR="0015596B" w:rsidRDefault="0015596B" w:rsidP="00825346">
      <w:pPr>
        <w:pStyle w:val="AralkYok"/>
        <w:rPr>
          <w:rFonts w:ascii="Cambria Math" w:hAnsi="Cambria Math"/>
          <w:sz w:val="24"/>
        </w:rPr>
      </w:pPr>
    </w:p>
    <w:p w:rsidR="0015596B" w:rsidRDefault="0015596B" w:rsidP="00825346">
      <w:pPr>
        <w:pStyle w:val="AralkYok"/>
        <w:rPr>
          <w:rFonts w:ascii="Cambria Math" w:hAnsi="Cambria Math"/>
          <w:sz w:val="24"/>
        </w:rPr>
      </w:pPr>
    </w:p>
    <w:p w:rsidR="0015596B" w:rsidRDefault="0015596B" w:rsidP="00825346">
      <w:pPr>
        <w:pStyle w:val="AralkYok"/>
        <w:rPr>
          <w:rFonts w:ascii="Cambria Math" w:hAnsi="Cambria Math"/>
          <w:sz w:val="24"/>
        </w:rPr>
      </w:pPr>
    </w:p>
    <w:p w:rsidR="0015596B" w:rsidRDefault="0015596B" w:rsidP="00825346">
      <w:pPr>
        <w:pStyle w:val="AralkYok"/>
        <w:rPr>
          <w:rFonts w:ascii="Cambria Math" w:hAnsi="Cambria Math"/>
          <w:sz w:val="24"/>
        </w:rPr>
      </w:pPr>
    </w:p>
    <w:p w:rsidR="0015596B" w:rsidRDefault="0015596B" w:rsidP="00825346">
      <w:pPr>
        <w:pStyle w:val="AralkYok"/>
        <w:rPr>
          <w:rFonts w:ascii="Cambria Math" w:hAnsi="Cambria Math"/>
          <w:sz w:val="24"/>
        </w:rPr>
      </w:pPr>
    </w:p>
    <w:p w:rsidR="0015596B" w:rsidRDefault="0015596B" w:rsidP="00825346">
      <w:pPr>
        <w:pStyle w:val="AralkYok"/>
        <w:rPr>
          <w:rFonts w:ascii="Cambria Math" w:hAnsi="Cambria Math"/>
          <w:sz w:val="24"/>
        </w:rPr>
      </w:pPr>
    </w:p>
    <w:p w:rsidR="0015596B" w:rsidRDefault="0015596B" w:rsidP="00825346">
      <w:pPr>
        <w:pStyle w:val="AralkYok"/>
        <w:rPr>
          <w:rFonts w:ascii="Cambria Math" w:hAnsi="Cambria Math"/>
          <w:sz w:val="24"/>
        </w:rPr>
      </w:pPr>
    </w:p>
    <w:p w:rsidR="00825346" w:rsidRPr="00C45373" w:rsidRDefault="00160854" w:rsidP="0015596B">
      <w:pPr>
        <w:pStyle w:val="AralkYok"/>
        <w:numPr>
          <w:ilvl w:val="0"/>
          <w:numId w:val="3"/>
        </w:numPr>
        <w:rPr>
          <w:rFonts w:ascii="Cambria Math" w:hAnsi="Cambria Math"/>
          <w:b/>
          <w:sz w:val="24"/>
        </w:rPr>
      </w:pPr>
      <w:r>
        <w:rPr>
          <w:rFonts w:ascii="Cambria Math" w:hAnsi="Cambria Math"/>
          <w:sz w:val="24"/>
        </w:rPr>
        <w:t>Kemal</w:t>
      </w:r>
      <w:r w:rsidR="00825346" w:rsidRPr="00825346">
        <w:rPr>
          <w:rFonts w:ascii="Cambria Math" w:hAnsi="Cambria Math"/>
          <w:sz w:val="24"/>
        </w:rPr>
        <w:t xml:space="preserve"> saat </w:t>
      </w:r>
      <w:r w:rsidR="0015596B">
        <w:rPr>
          <w:rFonts w:ascii="Cambria Math" w:hAnsi="Cambria Math"/>
          <w:sz w:val="24"/>
        </w:rPr>
        <w:t>7</w:t>
      </w:r>
      <w:r w:rsidR="00825346" w:rsidRPr="00825346">
        <w:rPr>
          <w:rFonts w:ascii="Cambria Math" w:hAnsi="Cambria Math"/>
          <w:sz w:val="24"/>
        </w:rPr>
        <w:t>.10</w:t>
      </w:r>
      <w:r w:rsidR="0015596B">
        <w:rPr>
          <w:rFonts w:ascii="Cambria Math" w:hAnsi="Cambria Math"/>
          <w:sz w:val="24"/>
        </w:rPr>
        <w:t>’</w:t>
      </w:r>
      <w:r w:rsidR="00825346" w:rsidRPr="00825346">
        <w:rPr>
          <w:rFonts w:ascii="Cambria Math" w:hAnsi="Cambria Math"/>
          <w:sz w:val="24"/>
        </w:rPr>
        <w:t xml:space="preserve">da servis aracına biniyor. 45 dakika sonra okulda olduğuna göre </w:t>
      </w:r>
      <w:r w:rsidR="00825346" w:rsidRPr="00C45373">
        <w:rPr>
          <w:rFonts w:ascii="Cambria Math" w:hAnsi="Cambria Math"/>
          <w:b/>
          <w:sz w:val="24"/>
        </w:rPr>
        <w:t>okula</w:t>
      </w:r>
      <w:r w:rsidR="0015596B" w:rsidRPr="00C45373">
        <w:rPr>
          <w:rFonts w:ascii="Cambria Math" w:hAnsi="Cambria Math"/>
          <w:b/>
          <w:sz w:val="24"/>
        </w:rPr>
        <w:t xml:space="preserve"> </w:t>
      </w:r>
      <w:r w:rsidR="00825346" w:rsidRPr="00C45373">
        <w:rPr>
          <w:rFonts w:ascii="Cambria Math" w:hAnsi="Cambria Math"/>
          <w:b/>
          <w:sz w:val="24"/>
        </w:rPr>
        <w:t xml:space="preserve">vardığında saat </w:t>
      </w:r>
      <w:r w:rsidR="0015596B" w:rsidRPr="00C45373">
        <w:rPr>
          <w:rFonts w:ascii="Cambria Math" w:hAnsi="Cambria Math"/>
          <w:b/>
          <w:sz w:val="24"/>
        </w:rPr>
        <w:t>kaçtır?</w:t>
      </w:r>
    </w:p>
    <w:p w:rsidR="00825346" w:rsidRPr="00825346" w:rsidRDefault="00825346" w:rsidP="00825346">
      <w:pPr>
        <w:pStyle w:val="AralkYok"/>
        <w:rPr>
          <w:rFonts w:ascii="Cambria Math" w:hAnsi="Cambria Math"/>
          <w:sz w:val="24"/>
        </w:rPr>
      </w:pPr>
    </w:p>
    <w:p w:rsidR="0015596B" w:rsidRDefault="0015596B" w:rsidP="00825346">
      <w:pPr>
        <w:pStyle w:val="AralkYok"/>
        <w:rPr>
          <w:rFonts w:ascii="Cambria Math" w:hAnsi="Cambria Math"/>
          <w:sz w:val="24"/>
        </w:rPr>
      </w:pPr>
    </w:p>
    <w:p w:rsidR="0015596B" w:rsidRDefault="0015596B" w:rsidP="00825346">
      <w:pPr>
        <w:pStyle w:val="AralkYok"/>
        <w:rPr>
          <w:rFonts w:ascii="Cambria Math" w:hAnsi="Cambria Math"/>
          <w:sz w:val="24"/>
        </w:rPr>
      </w:pPr>
    </w:p>
    <w:p w:rsidR="0015596B" w:rsidRDefault="0015596B" w:rsidP="00825346">
      <w:pPr>
        <w:pStyle w:val="AralkYok"/>
        <w:rPr>
          <w:rFonts w:ascii="Cambria Math" w:hAnsi="Cambria Math"/>
          <w:sz w:val="24"/>
        </w:rPr>
      </w:pPr>
    </w:p>
    <w:p w:rsidR="0015596B" w:rsidRDefault="0015596B" w:rsidP="00825346">
      <w:pPr>
        <w:pStyle w:val="AralkYok"/>
        <w:rPr>
          <w:rFonts w:ascii="Cambria Math" w:hAnsi="Cambria Math"/>
          <w:sz w:val="24"/>
        </w:rPr>
      </w:pPr>
    </w:p>
    <w:p w:rsidR="0015596B" w:rsidRDefault="0015596B" w:rsidP="00825346">
      <w:pPr>
        <w:pStyle w:val="AralkYok"/>
        <w:rPr>
          <w:rFonts w:ascii="Cambria Math" w:hAnsi="Cambria Math"/>
          <w:sz w:val="24"/>
        </w:rPr>
      </w:pPr>
    </w:p>
    <w:p w:rsidR="00825346" w:rsidRPr="00825346" w:rsidRDefault="0015596B" w:rsidP="0015596B">
      <w:pPr>
        <w:pStyle w:val="AralkYok"/>
        <w:numPr>
          <w:ilvl w:val="0"/>
          <w:numId w:val="3"/>
        </w:numPr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 xml:space="preserve">Bir okulda ders çıkışı 17.50’dir. Derse saat 12.20’de girildiğine göre </w:t>
      </w:r>
      <w:r w:rsidRPr="0015596B">
        <w:rPr>
          <w:rFonts w:ascii="Cambria Math" w:hAnsi="Cambria Math"/>
          <w:b/>
          <w:sz w:val="24"/>
        </w:rPr>
        <w:t>okulda ne kadar süre</w:t>
      </w:r>
      <w:r>
        <w:rPr>
          <w:rFonts w:ascii="Cambria Math" w:hAnsi="Cambria Math"/>
          <w:sz w:val="24"/>
        </w:rPr>
        <w:t xml:space="preserve"> geçmiştir</w:t>
      </w:r>
      <w:r w:rsidR="00825346" w:rsidRPr="00825346">
        <w:rPr>
          <w:rFonts w:ascii="Cambria Math" w:hAnsi="Cambria Math"/>
          <w:sz w:val="24"/>
        </w:rPr>
        <w:t>?</w:t>
      </w:r>
    </w:p>
    <w:p w:rsidR="0015596B" w:rsidRDefault="0015596B" w:rsidP="00825346">
      <w:pPr>
        <w:pStyle w:val="AralkYok"/>
        <w:rPr>
          <w:rFonts w:ascii="Cambria Math" w:hAnsi="Cambria Math"/>
          <w:sz w:val="24"/>
        </w:rPr>
      </w:pPr>
    </w:p>
    <w:p w:rsidR="0015596B" w:rsidRDefault="0015596B" w:rsidP="00825346">
      <w:pPr>
        <w:pStyle w:val="AralkYok"/>
        <w:rPr>
          <w:rFonts w:ascii="Cambria Math" w:hAnsi="Cambria Math"/>
          <w:sz w:val="24"/>
        </w:rPr>
      </w:pPr>
    </w:p>
    <w:p w:rsidR="0015596B" w:rsidRDefault="0015596B" w:rsidP="00825346">
      <w:pPr>
        <w:pStyle w:val="AralkYok"/>
        <w:rPr>
          <w:rFonts w:ascii="Cambria Math" w:hAnsi="Cambria Math"/>
          <w:sz w:val="24"/>
        </w:rPr>
      </w:pPr>
    </w:p>
    <w:p w:rsidR="0015596B" w:rsidRDefault="0015596B" w:rsidP="00825346">
      <w:pPr>
        <w:pStyle w:val="AralkYok"/>
        <w:rPr>
          <w:rFonts w:ascii="Cambria Math" w:hAnsi="Cambria Math"/>
          <w:sz w:val="24"/>
        </w:rPr>
      </w:pPr>
    </w:p>
    <w:p w:rsidR="0015596B" w:rsidRDefault="0015596B" w:rsidP="00825346">
      <w:pPr>
        <w:pStyle w:val="AralkYok"/>
        <w:rPr>
          <w:rFonts w:ascii="Cambria Math" w:hAnsi="Cambria Math"/>
          <w:sz w:val="24"/>
        </w:rPr>
      </w:pPr>
    </w:p>
    <w:p w:rsidR="0015596B" w:rsidRDefault="0015596B" w:rsidP="00825346">
      <w:pPr>
        <w:pStyle w:val="AralkYok"/>
        <w:rPr>
          <w:rFonts w:ascii="Cambria Math" w:hAnsi="Cambria Math"/>
          <w:sz w:val="24"/>
        </w:rPr>
      </w:pPr>
      <w:bookmarkStart w:id="0" w:name="_GoBack"/>
      <w:bookmarkEnd w:id="0"/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093"/>
        <w:gridCol w:w="2126"/>
      </w:tblGrid>
      <w:tr w:rsidR="00BA2E84" w:rsidRPr="00BA2E84" w:rsidTr="00BA2E84">
        <w:trPr>
          <w:jc w:val="center"/>
        </w:trPr>
        <w:tc>
          <w:tcPr>
            <w:tcW w:w="2093" w:type="dxa"/>
          </w:tcPr>
          <w:p w:rsidR="00BA2E84" w:rsidRPr="00BA2E84" w:rsidRDefault="00375448" w:rsidP="0088039E">
            <w:pPr>
              <w:pStyle w:val="AralkYok"/>
              <w:rPr>
                <w:rFonts w:ascii="Cambria Math" w:hAnsi="Cambria Math"/>
                <w:b/>
                <w:sz w:val="24"/>
              </w:rPr>
            </w:pPr>
            <w:r>
              <w:rPr>
                <w:rFonts w:ascii="Cambria Math" w:hAnsi="Cambria Math"/>
                <w:b/>
                <w:sz w:val="24"/>
              </w:rPr>
              <w:t>Yapılan İş</w:t>
            </w:r>
          </w:p>
        </w:tc>
        <w:tc>
          <w:tcPr>
            <w:tcW w:w="2126" w:type="dxa"/>
          </w:tcPr>
          <w:p w:rsidR="00BA2E84" w:rsidRPr="00BA2E84" w:rsidRDefault="00375448" w:rsidP="0088039E">
            <w:pPr>
              <w:pStyle w:val="AralkYok"/>
              <w:rPr>
                <w:rFonts w:ascii="Cambria Math" w:hAnsi="Cambria Math"/>
                <w:b/>
                <w:sz w:val="24"/>
              </w:rPr>
            </w:pPr>
            <w:r>
              <w:rPr>
                <w:rFonts w:ascii="Cambria Math" w:hAnsi="Cambria Math"/>
                <w:b/>
                <w:sz w:val="24"/>
              </w:rPr>
              <w:t>Süre</w:t>
            </w:r>
          </w:p>
        </w:tc>
      </w:tr>
      <w:tr w:rsidR="00BA2E84" w:rsidRPr="00BA2E84" w:rsidTr="00375448">
        <w:trPr>
          <w:jc w:val="center"/>
        </w:trPr>
        <w:tc>
          <w:tcPr>
            <w:tcW w:w="2093" w:type="dxa"/>
            <w:tcBorders>
              <w:bottom w:val="single" w:sz="4" w:space="0" w:color="000000" w:themeColor="text1"/>
            </w:tcBorders>
          </w:tcPr>
          <w:p w:rsidR="00BA2E84" w:rsidRPr="00BA2E84" w:rsidRDefault="00BA2E84" w:rsidP="0088039E">
            <w:pPr>
              <w:pStyle w:val="AralkYok"/>
              <w:rPr>
                <w:rFonts w:ascii="Cambria Math" w:hAnsi="Cambria Math"/>
                <w:sz w:val="24"/>
              </w:rPr>
            </w:pPr>
            <w:r w:rsidRPr="00BA2E84">
              <w:rPr>
                <w:rFonts w:ascii="Cambria Math" w:hAnsi="Cambria Math"/>
                <w:sz w:val="24"/>
              </w:rPr>
              <w:t>Yataktan kalkma</w:t>
            </w:r>
          </w:p>
        </w:tc>
        <w:tc>
          <w:tcPr>
            <w:tcW w:w="2126" w:type="dxa"/>
            <w:tcBorders>
              <w:bottom w:val="single" w:sz="4" w:space="0" w:color="000000" w:themeColor="text1"/>
            </w:tcBorders>
          </w:tcPr>
          <w:p w:rsidR="00BA2E84" w:rsidRPr="00BA2E84" w:rsidRDefault="00BA2E84" w:rsidP="0088039E">
            <w:pPr>
              <w:pStyle w:val="AralkYok"/>
              <w:rPr>
                <w:rFonts w:ascii="Cambria Math" w:hAnsi="Cambria Math"/>
                <w:sz w:val="24"/>
              </w:rPr>
            </w:pPr>
            <w:r w:rsidRPr="00BA2E84">
              <w:rPr>
                <w:rFonts w:ascii="Cambria Math" w:hAnsi="Cambria Math"/>
                <w:sz w:val="24"/>
              </w:rPr>
              <w:t>7.20</w:t>
            </w:r>
          </w:p>
        </w:tc>
      </w:tr>
      <w:tr w:rsidR="00BA2E84" w:rsidRPr="00BA2E84" w:rsidTr="00375448">
        <w:trPr>
          <w:jc w:val="center"/>
        </w:trPr>
        <w:tc>
          <w:tcPr>
            <w:tcW w:w="2093" w:type="dxa"/>
            <w:shd w:val="clear" w:color="auto" w:fill="DBE5F1" w:themeFill="accent1" w:themeFillTint="33"/>
          </w:tcPr>
          <w:p w:rsidR="00BA2E84" w:rsidRPr="00BA2E84" w:rsidRDefault="00BA2E84" w:rsidP="0088039E">
            <w:pPr>
              <w:pStyle w:val="AralkYok"/>
              <w:rPr>
                <w:rFonts w:ascii="Cambria Math" w:hAnsi="Cambria Math"/>
                <w:sz w:val="24"/>
              </w:rPr>
            </w:pPr>
            <w:r w:rsidRPr="00BA2E84">
              <w:rPr>
                <w:rFonts w:ascii="Cambria Math" w:hAnsi="Cambria Math"/>
                <w:sz w:val="24"/>
              </w:rPr>
              <w:t>Kahvaltı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BA2E84" w:rsidRPr="00BA2E84" w:rsidRDefault="00BA2E84" w:rsidP="0088039E">
            <w:pPr>
              <w:pStyle w:val="AralkYok"/>
              <w:rPr>
                <w:rFonts w:ascii="Cambria Math" w:hAnsi="Cambria Math"/>
                <w:sz w:val="24"/>
              </w:rPr>
            </w:pPr>
            <w:r w:rsidRPr="00BA2E84">
              <w:rPr>
                <w:rFonts w:ascii="Cambria Math" w:hAnsi="Cambria Math"/>
                <w:sz w:val="24"/>
              </w:rPr>
              <w:t>7.45 - 8.05</w:t>
            </w:r>
          </w:p>
        </w:tc>
      </w:tr>
      <w:tr w:rsidR="00BA2E84" w:rsidRPr="00BA2E84" w:rsidTr="00375448">
        <w:trPr>
          <w:jc w:val="center"/>
        </w:trPr>
        <w:tc>
          <w:tcPr>
            <w:tcW w:w="2093" w:type="dxa"/>
            <w:tcBorders>
              <w:bottom w:val="single" w:sz="4" w:space="0" w:color="000000" w:themeColor="text1"/>
            </w:tcBorders>
          </w:tcPr>
          <w:p w:rsidR="00BA2E84" w:rsidRPr="00BA2E84" w:rsidRDefault="00BA2E84" w:rsidP="0088039E">
            <w:pPr>
              <w:pStyle w:val="AralkYok"/>
              <w:rPr>
                <w:rFonts w:ascii="Cambria Math" w:hAnsi="Cambria Math"/>
                <w:sz w:val="24"/>
              </w:rPr>
            </w:pPr>
            <w:r w:rsidRPr="00BA2E84">
              <w:rPr>
                <w:rFonts w:ascii="Cambria Math" w:hAnsi="Cambria Math"/>
                <w:sz w:val="24"/>
              </w:rPr>
              <w:t>Okula gidiş</w:t>
            </w:r>
          </w:p>
        </w:tc>
        <w:tc>
          <w:tcPr>
            <w:tcW w:w="2126" w:type="dxa"/>
            <w:tcBorders>
              <w:bottom w:val="single" w:sz="4" w:space="0" w:color="000000" w:themeColor="text1"/>
            </w:tcBorders>
          </w:tcPr>
          <w:p w:rsidR="00BA2E84" w:rsidRPr="00BA2E84" w:rsidRDefault="00BA2E84" w:rsidP="0088039E">
            <w:pPr>
              <w:pStyle w:val="AralkYok"/>
              <w:rPr>
                <w:rFonts w:ascii="Cambria Math" w:hAnsi="Cambria Math"/>
                <w:sz w:val="24"/>
              </w:rPr>
            </w:pPr>
            <w:r w:rsidRPr="00BA2E84">
              <w:rPr>
                <w:rFonts w:ascii="Cambria Math" w:hAnsi="Cambria Math"/>
                <w:sz w:val="24"/>
              </w:rPr>
              <w:t>8.10</w:t>
            </w:r>
          </w:p>
        </w:tc>
      </w:tr>
      <w:tr w:rsidR="00BA2E84" w:rsidRPr="00BA2E84" w:rsidTr="00375448">
        <w:trPr>
          <w:jc w:val="center"/>
        </w:trPr>
        <w:tc>
          <w:tcPr>
            <w:tcW w:w="2093" w:type="dxa"/>
            <w:shd w:val="clear" w:color="auto" w:fill="DBE5F1" w:themeFill="accent1" w:themeFillTint="33"/>
          </w:tcPr>
          <w:p w:rsidR="00BA2E84" w:rsidRPr="00BA2E84" w:rsidRDefault="00BA2E84" w:rsidP="00375448">
            <w:pPr>
              <w:pStyle w:val="AralkYok"/>
              <w:rPr>
                <w:rFonts w:ascii="Cambria Math" w:hAnsi="Cambria Math"/>
                <w:sz w:val="24"/>
              </w:rPr>
            </w:pPr>
            <w:r w:rsidRPr="00BA2E84">
              <w:rPr>
                <w:rFonts w:ascii="Cambria Math" w:hAnsi="Cambria Math"/>
                <w:sz w:val="24"/>
              </w:rPr>
              <w:t xml:space="preserve">Derse </w:t>
            </w:r>
            <w:r w:rsidR="00375448">
              <w:rPr>
                <w:rFonts w:ascii="Cambria Math" w:hAnsi="Cambria Math"/>
                <w:sz w:val="24"/>
              </w:rPr>
              <w:t>başlangıcı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BA2E84" w:rsidRPr="00BA2E84" w:rsidRDefault="00BA2E84" w:rsidP="0088039E">
            <w:pPr>
              <w:pStyle w:val="AralkYok"/>
              <w:rPr>
                <w:rFonts w:ascii="Cambria Math" w:hAnsi="Cambria Math"/>
                <w:sz w:val="24"/>
              </w:rPr>
            </w:pPr>
            <w:r w:rsidRPr="00BA2E84">
              <w:rPr>
                <w:rFonts w:ascii="Cambria Math" w:hAnsi="Cambria Math"/>
                <w:sz w:val="24"/>
              </w:rPr>
              <w:t>8.20</w:t>
            </w:r>
          </w:p>
        </w:tc>
      </w:tr>
      <w:tr w:rsidR="00BA2E84" w:rsidRPr="00BA2E84" w:rsidTr="00375448">
        <w:trPr>
          <w:jc w:val="center"/>
        </w:trPr>
        <w:tc>
          <w:tcPr>
            <w:tcW w:w="2093" w:type="dxa"/>
            <w:tcBorders>
              <w:bottom w:val="single" w:sz="4" w:space="0" w:color="000000" w:themeColor="text1"/>
            </w:tcBorders>
          </w:tcPr>
          <w:p w:rsidR="00BA2E84" w:rsidRPr="00BA2E84" w:rsidRDefault="00BA2E84" w:rsidP="0088039E">
            <w:pPr>
              <w:pStyle w:val="AralkYok"/>
              <w:rPr>
                <w:rFonts w:ascii="Cambria Math" w:hAnsi="Cambria Math"/>
                <w:sz w:val="24"/>
              </w:rPr>
            </w:pPr>
            <w:r w:rsidRPr="00BA2E84">
              <w:rPr>
                <w:rFonts w:ascii="Cambria Math" w:hAnsi="Cambria Math"/>
                <w:sz w:val="24"/>
              </w:rPr>
              <w:t>Okuldan çıkış</w:t>
            </w:r>
          </w:p>
        </w:tc>
        <w:tc>
          <w:tcPr>
            <w:tcW w:w="2126" w:type="dxa"/>
            <w:tcBorders>
              <w:bottom w:val="single" w:sz="4" w:space="0" w:color="000000" w:themeColor="text1"/>
            </w:tcBorders>
          </w:tcPr>
          <w:p w:rsidR="00BA2E84" w:rsidRPr="00BA2E84" w:rsidRDefault="00BA2E84" w:rsidP="0088039E">
            <w:pPr>
              <w:pStyle w:val="AralkYok"/>
              <w:rPr>
                <w:rFonts w:ascii="Cambria Math" w:hAnsi="Cambria Math"/>
                <w:sz w:val="24"/>
              </w:rPr>
            </w:pPr>
            <w:r w:rsidRPr="00BA2E84">
              <w:rPr>
                <w:rFonts w:ascii="Cambria Math" w:hAnsi="Cambria Math"/>
                <w:sz w:val="24"/>
              </w:rPr>
              <w:t>12.40</w:t>
            </w:r>
          </w:p>
        </w:tc>
      </w:tr>
      <w:tr w:rsidR="00BA2E84" w:rsidRPr="00BA2E84" w:rsidTr="00375448">
        <w:trPr>
          <w:jc w:val="center"/>
        </w:trPr>
        <w:tc>
          <w:tcPr>
            <w:tcW w:w="2093" w:type="dxa"/>
            <w:shd w:val="clear" w:color="auto" w:fill="DBE5F1" w:themeFill="accent1" w:themeFillTint="33"/>
          </w:tcPr>
          <w:p w:rsidR="00BA2E84" w:rsidRPr="00BA2E84" w:rsidRDefault="00BA2E84" w:rsidP="0088039E">
            <w:pPr>
              <w:pStyle w:val="AralkYok"/>
              <w:rPr>
                <w:rFonts w:ascii="Cambria Math" w:hAnsi="Cambria Math"/>
                <w:sz w:val="24"/>
              </w:rPr>
            </w:pPr>
            <w:r w:rsidRPr="00BA2E84">
              <w:rPr>
                <w:rFonts w:ascii="Cambria Math" w:hAnsi="Cambria Math"/>
                <w:sz w:val="24"/>
              </w:rPr>
              <w:t>Öğle yemeği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BA2E84" w:rsidRPr="00BA2E84" w:rsidRDefault="00BA2E84" w:rsidP="0088039E">
            <w:pPr>
              <w:pStyle w:val="AralkYok"/>
              <w:rPr>
                <w:rFonts w:ascii="Cambria Math" w:hAnsi="Cambria Math"/>
                <w:sz w:val="24"/>
              </w:rPr>
            </w:pPr>
            <w:r w:rsidRPr="00BA2E84">
              <w:rPr>
                <w:rFonts w:ascii="Cambria Math" w:hAnsi="Cambria Math"/>
                <w:sz w:val="24"/>
              </w:rPr>
              <w:t>13.00 - 13.35</w:t>
            </w:r>
          </w:p>
        </w:tc>
      </w:tr>
      <w:tr w:rsidR="00BA2E84" w:rsidRPr="00BA2E84" w:rsidTr="00BA2E84">
        <w:trPr>
          <w:jc w:val="center"/>
        </w:trPr>
        <w:tc>
          <w:tcPr>
            <w:tcW w:w="2093" w:type="dxa"/>
          </w:tcPr>
          <w:p w:rsidR="00BA2E84" w:rsidRPr="00BA2E84" w:rsidRDefault="00BA2E84" w:rsidP="0088039E">
            <w:pPr>
              <w:pStyle w:val="AralkYok"/>
              <w:rPr>
                <w:rFonts w:ascii="Cambria Math" w:hAnsi="Cambria Math"/>
                <w:sz w:val="24"/>
              </w:rPr>
            </w:pPr>
            <w:r w:rsidRPr="00BA2E84">
              <w:rPr>
                <w:rFonts w:ascii="Cambria Math" w:hAnsi="Cambria Math"/>
                <w:sz w:val="24"/>
              </w:rPr>
              <w:t>Dinlenme</w:t>
            </w:r>
          </w:p>
        </w:tc>
        <w:tc>
          <w:tcPr>
            <w:tcW w:w="2126" w:type="dxa"/>
          </w:tcPr>
          <w:p w:rsidR="00BA2E84" w:rsidRPr="00BA2E84" w:rsidRDefault="00BA2E84" w:rsidP="0088039E">
            <w:pPr>
              <w:pStyle w:val="AralkYok"/>
              <w:rPr>
                <w:rFonts w:ascii="Cambria Math" w:hAnsi="Cambria Math"/>
                <w:sz w:val="24"/>
              </w:rPr>
            </w:pPr>
            <w:r w:rsidRPr="00BA2E84">
              <w:rPr>
                <w:rFonts w:ascii="Cambria Math" w:hAnsi="Cambria Math"/>
                <w:sz w:val="24"/>
              </w:rPr>
              <w:t>13.40 - 14.30</w:t>
            </w:r>
          </w:p>
        </w:tc>
      </w:tr>
    </w:tbl>
    <w:p w:rsidR="00BA2E84" w:rsidRDefault="00BA2E84" w:rsidP="00BA2E84">
      <w:pPr>
        <w:pStyle w:val="AralkYok"/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>3 soruyu tabloya göre yapınız.</w:t>
      </w:r>
    </w:p>
    <w:p w:rsidR="00BA2E84" w:rsidRPr="00825346" w:rsidRDefault="00BA2E84" w:rsidP="00BA2E84">
      <w:pPr>
        <w:pStyle w:val="AralkYok"/>
        <w:numPr>
          <w:ilvl w:val="0"/>
          <w:numId w:val="3"/>
        </w:numPr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 xml:space="preserve">Kaya </w:t>
      </w:r>
      <w:r>
        <w:rPr>
          <w:rFonts w:ascii="Cambria Math" w:hAnsi="Cambria Math"/>
          <w:b/>
          <w:sz w:val="24"/>
        </w:rPr>
        <w:t>yataktan kalktığı</w:t>
      </w:r>
      <w:r w:rsidRPr="00BA2E84">
        <w:rPr>
          <w:rFonts w:ascii="Cambria Math" w:hAnsi="Cambria Math"/>
          <w:b/>
          <w:sz w:val="24"/>
        </w:rPr>
        <w:t xml:space="preserve"> andan</w:t>
      </w:r>
      <w:r w:rsidRPr="00825346">
        <w:rPr>
          <w:rFonts w:ascii="Cambria Math" w:hAnsi="Cambria Math"/>
          <w:sz w:val="24"/>
        </w:rPr>
        <w:t xml:space="preserve"> itibaren </w:t>
      </w:r>
      <w:r w:rsidRPr="00C45373">
        <w:rPr>
          <w:rFonts w:ascii="Cambria Math" w:hAnsi="Cambria Math"/>
          <w:b/>
          <w:sz w:val="24"/>
        </w:rPr>
        <w:t xml:space="preserve">ilk derse girinceye kadar </w:t>
      </w:r>
      <w:r>
        <w:rPr>
          <w:rFonts w:ascii="Cambria Math" w:hAnsi="Cambria Math"/>
          <w:sz w:val="24"/>
        </w:rPr>
        <w:t>ne kadar süre geçmiştir?</w:t>
      </w:r>
    </w:p>
    <w:p w:rsidR="00BA2E84" w:rsidRDefault="00BA2E84" w:rsidP="00BA2E84">
      <w:pPr>
        <w:pStyle w:val="AralkYok"/>
        <w:rPr>
          <w:rFonts w:ascii="Cambria Math" w:hAnsi="Cambria Math"/>
          <w:sz w:val="24"/>
        </w:rPr>
      </w:pPr>
    </w:p>
    <w:p w:rsidR="00BA2E84" w:rsidRDefault="00BA2E84" w:rsidP="00BA2E84">
      <w:pPr>
        <w:pStyle w:val="AralkYok"/>
        <w:rPr>
          <w:rFonts w:ascii="Cambria Math" w:hAnsi="Cambria Math"/>
          <w:sz w:val="24"/>
        </w:rPr>
      </w:pPr>
    </w:p>
    <w:p w:rsidR="00BA2E84" w:rsidRDefault="00BA2E84" w:rsidP="00BA2E84">
      <w:pPr>
        <w:pStyle w:val="AralkYok"/>
        <w:rPr>
          <w:rFonts w:ascii="Cambria Math" w:hAnsi="Cambria Math"/>
          <w:sz w:val="24"/>
        </w:rPr>
      </w:pPr>
    </w:p>
    <w:p w:rsidR="00BA2E84" w:rsidRDefault="00BA2E84" w:rsidP="00BA2E84">
      <w:pPr>
        <w:pStyle w:val="AralkYok"/>
        <w:rPr>
          <w:rFonts w:ascii="Cambria Math" w:hAnsi="Cambria Math"/>
          <w:sz w:val="24"/>
        </w:rPr>
      </w:pPr>
    </w:p>
    <w:p w:rsidR="00BA2E84" w:rsidRDefault="00BA2E84" w:rsidP="00BA2E84">
      <w:pPr>
        <w:pStyle w:val="AralkYok"/>
        <w:rPr>
          <w:rFonts w:ascii="Cambria Math" w:hAnsi="Cambria Math"/>
          <w:sz w:val="24"/>
        </w:rPr>
      </w:pPr>
    </w:p>
    <w:p w:rsidR="00825346" w:rsidRPr="00825346" w:rsidRDefault="00BA2E84" w:rsidP="00BA2E84">
      <w:pPr>
        <w:pStyle w:val="AralkYok"/>
        <w:numPr>
          <w:ilvl w:val="0"/>
          <w:numId w:val="3"/>
        </w:numPr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 xml:space="preserve">Kaya </w:t>
      </w:r>
      <w:r w:rsidRPr="00BA2E84">
        <w:rPr>
          <w:rFonts w:ascii="Cambria Math" w:hAnsi="Cambria Math"/>
          <w:b/>
          <w:sz w:val="24"/>
        </w:rPr>
        <w:t>ilk derse girdiği andan</w:t>
      </w:r>
      <w:r w:rsidRPr="00825346">
        <w:rPr>
          <w:rFonts w:ascii="Cambria Math" w:hAnsi="Cambria Math"/>
          <w:sz w:val="24"/>
        </w:rPr>
        <w:t xml:space="preserve"> itibaren </w:t>
      </w:r>
      <w:r w:rsidR="00825346" w:rsidRPr="00825346">
        <w:rPr>
          <w:rFonts w:ascii="Cambria Math" w:hAnsi="Cambria Math"/>
          <w:sz w:val="24"/>
        </w:rPr>
        <w:t xml:space="preserve">okulda </w:t>
      </w:r>
      <w:r>
        <w:rPr>
          <w:rFonts w:ascii="Cambria Math" w:hAnsi="Cambria Math"/>
          <w:sz w:val="24"/>
        </w:rPr>
        <w:t>ne kadar süre kalmıştır?</w:t>
      </w:r>
    </w:p>
    <w:p w:rsidR="0015596B" w:rsidRDefault="0015596B" w:rsidP="00825346">
      <w:pPr>
        <w:pStyle w:val="AralkYok"/>
        <w:rPr>
          <w:rFonts w:ascii="Cambria Math" w:hAnsi="Cambria Math"/>
          <w:sz w:val="24"/>
        </w:rPr>
      </w:pPr>
    </w:p>
    <w:p w:rsidR="0015596B" w:rsidRDefault="0015596B" w:rsidP="00825346">
      <w:pPr>
        <w:pStyle w:val="AralkYok"/>
        <w:rPr>
          <w:rFonts w:ascii="Cambria Math" w:hAnsi="Cambria Math"/>
          <w:sz w:val="24"/>
        </w:rPr>
      </w:pPr>
    </w:p>
    <w:p w:rsidR="00BA2E84" w:rsidRDefault="00BA2E84" w:rsidP="00825346">
      <w:pPr>
        <w:pStyle w:val="AralkYok"/>
        <w:rPr>
          <w:rFonts w:ascii="Cambria Math" w:hAnsi="Cambria Math"/>
          <w:sz w:val="24"/>
        </w:rPr>
      </w:pPr>
    </w:p>
    <w:p w:rsidR="00BA2E84" w:rsidRDefault="00BA2E84" w:rsidP="00825346">
      <w:pPr>
        <w:pStyle w:val="AralkYok"/>
        <w:rPr>
          <w:rFonts w:ascii="Cambria Math" w:hAnsi="Cambria Math"/>
          <w:sz w:val="24"/>
        </w:rPr>
      </w:pPr>
    </w:p>
    <w:p w:rsidR="00BA2E84" w:rsidRDefault="00BA2E84" w:rsidP="00825346">
      <w:pPr>
        <w:pStyle w:val="AralkYok"/>
        <w:rPr>
          <w:rFonts w:ascii="Cambria Math" w:hAnsi="Cambria Math"/>
          <w:sz w:val="24"/>
        </w:rPr>
      </w:pPr>
    </w:p>
    <w:p w:rsidR="00825346" w:rsidRPr="00BA2E84" w:rsidRDefault="00825346" w:rsidP="00BA2E84">
      <w:pPr>
        <w:pStyle w:val="AralkYok"/>
        <w:numPr>
          <w:ilvl w:val="0"/>
          <w:numId w:val="3"/>
        </w:numPr>
        <w:rPr>
          <w:rFonts w:ascii="Cambria Math" w:hAnsi="Cambria Math"/>
          <w:b/>
          <w:sz w:val="24"/>
        </w:rPr>
      </w:pPr>
      <w:r w:rsidRPr="00825346">
        <w:rPr>
          <w:rFonts w:ascii="Cambria Math" w:hAnsi="Cambria Math"/>
          <w:sz w:val="24"/>
        </w:rPr>
        <w:t>Öğle yemeği için ayırdığı zaman, sabah</w:t>
      </w:r>
      <w:r w:rsidR="00BA2E84">
        <w:rPr>
          <w:rFonts w:ascii="Cambria Math" w:hAnsi="Cambria Math"/>
          <w:sz w:val="24"/>
        </w:rPr>
        <w:t xml:space="preserve"> </w:t>
      </w:r>
      <w:r w:rsidRPr="00825346">
        <w:rPr>
          <w:rFonts w:ascii="Cambria Math" w:hAnsi="Cambria Math"/>
          <w:sz w:val="24"/>
        </w:rPr>
        <w:t xml:space="preserve">kahvaltısından kaç dakika </w:t>
      </w:r>
      <w:r w:rsidRPr="00BA2E84">
        <w:rPr>
          <w:rFonts w:ascii="Cambria Math" w:hAnsi="Cambria Math"/>
          <w:b/>
          <w:sz w:val="24"/>
        </w:rPr>
        <w:t>daha fazladır?</w:t>
      </w:r>
    </w:p>
    <w:p w:rsidR="00BA2E84" w:rsidRDefault="00BA2E84" w:rsidP="00825346">
      <w:pPr>
        <w:pStyle w:val="AralkYok"/>
        <w:rPr>
          <w:rFonts w:ascii="Cambria Math" w:hAnsi="Cambria Math"/>
          <w:sz w:val="24"/>
        </w:rPr>
      </w:pPr>
    </w:p>
    <w:p w:rsidR="00BA2E84" w:rsidRDefault="00BA2E84" w:rsidP="00825346">
      <w:pPr>
        <w:pStyle w:val="AralkYok"/>
        <w:rPr>
          <w:rFonts w:ascii="Cambria Math" w:hAnsi="Cambria Math"/>
          <w:sz w:val="24"/>
        </w:rPr>
      </w:pPr>
    </w:p>
    <w:p w:rsidR="00BA2E84" w:rsidRDefault="00BA2E84" w:rsidP="00825346">
      <w:pPr>
        <w:pStyle w:val="AralkYok"/>
        <w:rPr>
          <w:rFonts w:ascii="Cambria Math" w:hAnsi="Cambria Math"/>
          <w:sz w:val="24"/>
        </w:rPr>
      </w:pPr>
    </w:p>
    <w:p w:rsidR="00BA2E84" w:rsidRDefault="00BA2E84" w:rsidP="00825346">
      <w:pPr>
        <w:pStyle w:val="AralkYok"/>
        <w:rPr>
          <w:rFonts w:ascii="Cambria Math" w:hAnsi="Cambria Math"/>
          <w:sz w:val="24"/>
        </w:rPr>
      </w:pPr>
    </w:p>
    <w:p w:rsidR="00BA2E84" w:rsidRDefault="00BA2E84" w:rsidP="00825346">
      <w:pPr>
        <w:pStyle w:val="AralkYok"/>
        <w:rPr>
          <w:rFonts w:ascii="Cambria Math" w:hAnsi="Cambria Math"/>
          <w:sz w:val="24"/>
        </w:rPr>
      </w:pPr>
    </w:p>
    <w:p w:rsidR="00BA2E84" w:rsidRDefault="00BA2E84" w:rsidP="00825346">
      <w:pPr>
        <w:pStyle w:val="AralkYok"/>
        <w:rPr>
          <w:rFonts w:ascii="Cambria Math" w:hAnsi="Cambria Math"/>
          <w:sz w:val="24"/>
        </w:rPr>
      </w:pPr>
    </w:p>
    <w:p w:rsidR="00825346" w:rsidRPr="00825346" w:rsidRDefault="00825346" w:rsidP="00BA2E84">
      <w:pPr>
        <w:pStyle w:val="AralkYok"/>
        <w:numPr>
          <w:ilvl w:val="0"/>
          <w:numId w:val="3"/>
        </w:numPr>
        <w:rPr>
          <w:rFonts w:ascii="Cambria Math" w:hAnsi="Cambria Math"/>
          <w:sz w:val="24"/>
        </w:rPr>
      </w:pPr>
      <w:r w:rsidRPr="00825346">
        <w:rPr>
          <w:rFonts w:ascii="Cambria Math" w:hAnsi="Cambria Math"/>
          <w:sz w:val="24"/>
        </w:rPr>
        <w:t>Sibel</w:t>
      </w:r>
      <w:r w:rsidR="00BA2E84">
        <w:rPr>
          <w:rFonts w:ascii="Cambria Math" w:hAnsi="Cambria Math"/>
          <w:sz w:val="24"/>
        </w:rPr>
        <w:t>’</w:t>
      </w:r>
      <w:r w:rsidRPr="00825346">
        <w:rPr>
          <w:rFonts w:ascii="Cambria Math" w:hAnsi="Cambria Math"/>
          <w:sz w:val="24"/>
        </w:rPr>
        <w:t>in okuldaki dersleri 40 dakika teneffüsleri 15 dakika sürmektedir. Saat 9.00</w:t>
      </w:r>
      <w:r w:rsidR="00BA2E84">
        <w:rPr>
          <w:rFonts w:ascii="Cambria Math" w:hAnsi="Cambria Math"/>
          <w:sz w:val="24"/>
        </w:rPr>
        <w:t>’</w:t>
      </w:r>
      <w:r w:rsidRPr="00825346">
        <w:rPr>
          <w:rFonts w:ascii="Cambria Math" w:hAnsi="Cambria Math"/>
          <w:sz w:val="24"/>
        </w:rPr>
        <w:t xml:space="preserve">da 1. dersi başladığına göre </w:t>
      </w:r>
      <w:r w:rsidRPr="00BA2E84">
        <w:rPr>
          <w:rFonts w:ascii="Cambria Math" w:hAnsi="Cambria Math"/>
          <w:b/>
          <w:sz w:val="24"/>
        </w:rPr>
        <w:t>4. dersi kaçta bitecektir?</w:t>
      </w:r>
    </w:p>
    <w:p w:rsidR="00BA2E84" w:rsidRDefault="00BA2E84" w:rsidP="00825346">
      <w:pPr>
        <w:pStyle w:val="AralkYok"/>
        <w:rPr>
          <w:rFonts w:ascii="Cambria Math" w:hAnsi="Cambria Math"/>
          <w:sz w:val="24"/>
        </w:rPr>
      </w:pPr>
    </w:p>
    <w:p w:rsidR="00BA2E84" w:rsidRDefault="00BA2E84" w:rsidP="00825346">
      <w:pPr>
        <w:pStyle w:val="AralkYok"/>
        <w:rPr>
          <w:rFonts w:ascii="Cambria Math" w:hAnsi="Cambria Math"/>
          <w:sz w:val="24"/>
        </w:rPr>
      </w:pPr>
    </w:p>
    <w:p w:rsidR="00BA2E84" w:rsidRDefault="00BA2E84" w:rsidP="00825346">
      <w:pPr>
        <w:pStyle w:val="AralkYok"/>
        <w:rPr>
          <w:rFonts w:ascii="Cambria Math" w:hAnsi="Cambria Math"/>
          <w:sz w:val="24"/>
        </w:rPr>
      </w:pPr>
    </w:p>
    <w:p w:rsidR="00BA2E84" w:rsidRDefault="00BA2E84" w:rsidP="00825346">
      <w:pPr>
        <w:pStyle w:val="AralkYok"/>
        <w:rPr>
          <w:rFonts w:ascii="Cambria Math" w:hAnsi="Cambria Math"/>
          <w:sz w:val="24"/>
        </w:rPr>
      </w:pPr>
    </w:p>
    <w:p w:rsidR="00BA2E84" w:rsidRDefault="00BA2E84" w:rsidP="00825346">
      <w:pPr>
        <w:pStyle w:val="AralkYok"/>
        <w:rPr>
          <w:rFonts w:ascii="Cambria Math" w:hAnsi="Cambria Math"/>
          <w:sz w:val="24"/>
        </w:rPr>
      </w:pPr>
    </w:p>
    <w:p w:rsidR="00BA2E84" w:rsidRDefault="00BA2E84" w:rsidP="00825346">
      <w:pPr>
        <w:pStyle w:val="AralkYok"/>
        <w:rPr>
          <w:rFonts w:ascii="Cambria Math" w:hAnsi="Cambria Math"/>
          <w:sz w:val="24"/>
        </w:rPr>
      </w:pPr>
    </w:p>
    <w:p w:rsidR="00825346" w:rsidRPr="00825346" w:rsidRDefault="00825346" w:rsidP="00BA2E84">
      <w:pPr>
        <w:pStyle w:val="AralkYok"/>
        <w:numPr>
          <w:ilvl w:val="0"/>
          <w:numId w:val="3"/>
        </w:numPr>
        <w:rPr>
          <w:rFonts w:ascii="Cambria Math" w:hAnsi="Cambria Math"/>
          <w:sz w:val="24"/>
        </w:rPr>
      </w:pPr>
      <w:r w:rsidRPr="00825346">
        <w:rPr>
          <w:rFonts w:ascii="Cambria Math" w:hAnsi="Cambria Math"/>
          <w:sz w:val="24"/>
        </w:rPr>
        <w:t>Televizyonda 1</w:t>
      </w:r>
      <w:r w:rsidR="00BA2E84">
        <w:rPr>
          <w:rFonts w:ascii="Cambria Math" w:hAnsi="Cambria Math"/>
          <w:sz w:val="24"/>
        </w:rPr>
        <w:t>2</w:t>
      </w:r>
      <w:r w:rsidRPr="00825346">
        <w:rPr>
          <w:rFonts w:ascii="Cambria Math" w:hAnsi="Cambria Math"/>
          <w:sz w:val="24"/>
        </w:rPr>
        <w:t>.15</w:t>
      </w:r>
      <w:r w:rsidR="00BA2E84">
        <w:rPr>
          <w:rFonts w:ascii="Cambria Math" w:hAnsi="Cambria Math"/>
          <w:sz w:val="24"/>
        </w:rPr>
        <w:t xml:space="preserve">’te başlayan bir </w:t>
      </w:r>
      <w:r w:rsidRPr="00825346">
        <w:rPr>
          <w:rFonts w:ascii="Cambria Math" w:hAnsi="Cambria Math"/>
          <w:sz w:val="24"/>
        </w:rPr>
        <w:t xml:space="preserve">film </w:t>
      </w:r>
      <w:r w:rsidR="00BA2E84">
        <w:rPr>
          <w:rFonts w:ascii="Cambria Math" w:hAnsi="Cambria Math"/>
          <w:sz w:val="24"/>
        </w:rPr>
        <w:t>2</w:t>
      </w:r>
      <w:r w:rsidRPr="00825346">
        <w:rPr>
          <w:rFonts w:ascii="Cambria Math" w:hAnsi="Cambria Math"/>
          <w:sz w:val="24"/>
        </w:rPr>
        <w:t xml:space="preserve"> saat 5 dakika </w:t>
      </w:r>
      <w:r w:rsidR="00BA2E84">
        <w:rPr>
          <w:rFonts w:ascii="Cambria Math" w:hAnsi="Cambria Math"/>
          <w:sz w:val="24"/>
        </w:rPr>
        <w:t>sürmüştür. Film bittiğinde</w:t>
      </w:r>
      <w:r w:rsidRPr="00825346">
        <w:rPr>
          <w:rFonts w:ascii="Cambria Math" w:hAnsi="Cambria Math"/>
          <w:sz w:val="24"/>
        </w:rPr>
        <w:t>, saat kaçı gösterir?</w:t>
      </w:r>
    </w:p>
    <w:p w:rsidR="00BA2E84" w:rsidRDefault="00BA2E84" w:rsidP="00825346">
      <w:pPr>
        <w:pStyle w:val="AralkYok"/>
        <w:rPr>
          <w:rFonts w:ascii="Cambria Math" w:hAnsi="Cambria Math"/>
          <w:sz w:val="24"/>
        </w:rPr>
      </w:pPr>
    </w:p>
    <w:p w:rsidR="00BA2E84" w:rsidRDefault="00BA2E84" w:rsidP="00825346">
      <w:pPr>
        <w:pStyle w:val="AralkYok"/>
        <w:rPr>
          <w:rFonts w:ascii="Cambria Math" w:hAnsi="Cambria Math"/>
          <w:sz w:val="24"/>
        </w:rPr>
      </w:pPr>
    </w:p>
    <w:p w:rsidR="00BA2E84" w:rsidRDefault="00BA2E84" w:rsidP="00825346">
      <w:pPr>
        <w:pStyle w:val="AralkYok"/>
        <w:rPr>
          <w:rFonts w:ascii="Cambria Math" w:hAnsi="Cambria Math"/>
          <w:sz w:val="24"/>
        </w:rPr>
      </w:pPr>
    </w:p>
    <w:p w:rsidR="00BA2E84" w:rsidRDefault="00BA2E84" w:rsidP="00825346">
      <w:pPr>
        <w:pStyle w:val="AralkYok"/>
        <w:rPr>
          <w:rFonts w:ascii="Cambria Math" w:hAnsi="Cambria Math"/>
          <w:sz w:val="24"/>
        </w:rPr>
      </w:pPr>
    </w:p>
    <w:p w:rsidR="00BA2E84" w:rsidRDefault="00BA2E84" w:rsidP="00825346">
      <w:pPr>
        <w:pStyle w:val="AralkYok"/>
        <w:rPr>
          <w:rFonts w:ascii="Cambria Math" w:hAnsi="Cambria Math"/>
          <w:sz w:val="24"/>
        </w:rPr>
      </w:pPr>
    </w:p>
    <w:p w:rsidR="00BA2E84" w:rsidRDefault="00BA2E84" w:rsidP="00825346">
      <w:pPr>
        <w:pStyle w:val="AralkYok"/>
        <w:rPr>
          <w:rFonts w:ascii="Cambria Math" w:hAnsi="Cambria Math"/>
          <w:sz w:val="24"/>
        </w:rPr>
      </w:pPr>
    </w:p>
    <w:p w:rsidR="00825346" w:rsidRPr="00825346" w:rsidRDefault="00825346" w:rsidP="00BA2E84">
      <w:pPr>
        <w:pStyle w:val="AralkYok"/>
        <w:numPr>
          <w:ilvl w:val="0"/>
          <w:numId w:val="3"/>
        </w:numPr>
        <w:rPr>
          <w:rFonts w:ascii="Cambria Math" w:hAnsi="Cambria Math"/>
          <w:sz w:val="24"/>
        </w:rPr>
      </w:pPr>
      <w:r w:rsidRPr="00BA2E84">
        <w:rPr>
          <w:rFonts w:ascii="Cambria Math" w:hAnsi="Cambria Math"/>
          <w:b/>
          <w:sz w:val="24"/>
        </w:rPr>
        <w:t>5 yarım</w:t>
      </w:r>
      <w:r w:rsidRPr="00825346">
        <w:rPr>
          <w:rFonts w:ascii="Cambria Math" w:hAnsi="Cambria Math"/>
          <w:sz w:val="24"/>
        </w:rPr>
        <w:t xml:space="preserve"> saat ve </w:t>
      </w:r>
      <w:r w:rsidRPr="00BA2E84">
        <w:rPr>
          <w:rFonts w:ascii="Cambria Math" w:hAnsi="Cambria Math"/>
          <w:b/>
          <w:sz w:val="24"/>
        </w:rPr>
        <w:t>bir çeyrek</w:t>
      </w:r>
      <w:r w:rsidRPr="00825346">
        <w:rPr>
          <w:rFonts w:ascii="Cambria Math" w:hAnsi="Cambria Math"/>
          <w:sz w:val="24"/>
        </w:rPr>
        <w:t xml:space="preserve"> saat kaç dakika yapar?</w:t>
      </w:r>
    </w:p>
    <w:p w:rsidR="00BA2E84" w:rsidRDefault="00BA2E84" w:rsidP="00825346">
      <w:pPr>
        <w:pStyle w:val="AralkYok"/>
        <w:rPr>
          <w:rFonts w:ascii="Cambria Math" w:hAnsi="Cambria Math"/>
          <w:sz w:val="24"/>
        </w:rPr>
      </w:pPr>
    </w:p>
    <w:p w:rsidR="00BA2E84" w:rsidRDefault="00BA2E84" w:rsidP="00825346">
      <w:pPr>
        <w:pStyle w:val="AralkYok"/>
        <w:rPr>
          <w:rFonts w:ascii="Cambria Math" w:hAnsi="Cambria Math"/>
          <w:sz w:val="24"/>
        </w:rPr>
      </w:pPr>
    </w:p>
    <w:p w:rsidR="00BA2E84" w:rsidRDefault="00BA2E84" w:rsidP="00825346">
      <w:pPr>
        <w:pStyle w:val="AralkYok"/>
        <w:rPr>
          <w:rFonts w:ascii="Cambria Math" w:hAnsi="Cambria Math"/>
          <w:sz w:val="24"/>
        </w:rPr>
      </w:pPr>
    </w:p>
    <w:p w:rsidR="00825346" w:rsidRPr="00825346" w:rsidRDefault="00825346" w:rsidP="00BA2E84">
      <w:pPr>
        <w:pStyle w:val="AralkYok"/>
        <w:numPr>
          <w:ilvl w:val="0"/>
          <w:numId w:val="3"/>
        </w:numPr>
        <w:rPr>
          <w:rFonts w:ascii="Cambria Math" w:hAnsi="Cambria Math"/>
          <w:sz w:val="24"/>
        </w:rPr>
      </w:pPr>
      <w:r w:rsidRPr="00825346">
        <w:rPr>
          <w:rFonts w:ascii="Cambria Math" w:hAnsi="Cambria Math"/>
          <w:sz w:val="24"/>
        </w:rPr>
        <w:lastRenderedPageBreak/>
        <w:t xml:space="preserve">Ezgi televizyonda </w:t>
      </w:r>
      <w:r w:rsidRPr="00BA2E84">
        <w:rPr>
          <w:rFonts w:ascii="Cambria Math" w:hAnsi="Cambria Math"/>
          <w:b/>
          <w:sz w:val="24"/>
        </w:rPr>
        <w:t>yarım saatlik</w:t>
      </w:r>
      <w:r w:rsidRPr="00825346">
        <w:rPr>
          <w:rFonts w:ascii="Cambria Math" w:hAnsi="Cambria Math"/>
          <w:sz w:val="24"/>
        </w:rPr>
        <w:t xml:space="preserve"> b</w:t>
      </w:r>
      <w:r w:rsidR="00BA2E84">
        <w:rPr>
          <w:rFonts w:ascii="Cambria Math" w:hAnsi="Cambria Math"/>
          <w:sz w:val="24"/>
        </w:rPr>
        <w:t>ir film süresince biri 4 dakika</w:t>
      </w:r>
      <w:r w:rsidRPr="00825346">
        <w:rPr>
          <w:rFonts w:ascii="Cambria Math" w:hAnsi="Cambria Math"/>
          <w:sz w:val="24"/>
        </w:rPr>
        <w:t>, diğeri 3 dakika olan iki reklam kuşağı izledi. Filmin gerçek süresi ne kadardır?</w:t>
      </w:r>
    </w:p>
    <w:p w:rsidR="00BA2E84" w:rsidRDefault="00BA2E84" w:rsidP="00825346">
      <w:pPr>
        <w:pStyle w:val="AralkYok"/>
        <w:rPr>
          <w:rFonts w:ascii="Cambria Math" w:hAnsi="Cambria Math"/>
          <w:sz w:val="24"/>
        </w:rPr>
      </w:pPr>
    </w:p>
    <w:p w:rsidR="00BA2E84" w:rsidRDefault="00BA2E84" w:rsidP="00825346">
      <w:pPr>
        <w:pStyle w:val="AralkYok"/>
        <w:rPr>
          <w:rFonts w:ascii="Cambria Math" w:hAnsi="Cambria Math"/>
          <w:sz w:val="24"/>
        </w:rPr>
      </w:pPr>
    </w:p>
    <w:p w:rsidR="00BA2E84" w:rsidRDefault="00BA2E84" w:rsidP="00825346">
      <w:pPr>
        <w:pStyle w:val="AralkYok"/>
        <w:rPr>
          <w:rFonts w:ascii="Cambria Math" w:hAnsi="Cambria Math"/>
          <w:sz w:val="24"/>
        </w:rPr>
      </w:pPr>
    </w:p>
    <w:p w:rsidR="00BA2E84" w:rsidRDefault="00BA2E84" w:rsidP="00825346">
      <w:pPr>
        <w:pStyle w:val="AralkYok"/>
        <w:rPr>
          <w:rFonts w:ascii="Cambria Math" w:hAnsi="Cambria Math"/>
          <w:sz w:val="24"/>
        </w:rPr>
      </w:pPr>
    </w:p>
    <w:p w:rsidR="00BA2E84" w:rsidRDefault="00BA2E84" w:rsidP="00825346">
      <w:pPr>
        <w:pStyle w:val="AralkYok"/>
        <w:rPr>
          <w:rFonts w:ascii="Cambria Math" w:hAnsi="Cambria Math"/>
          <w:sz w:val="24"/>
        </w:rPr>
      </w:pPr>
    </w:p>
    <w:p w:rsidR="00825346" w:rsidRPr="00825346" w:rsidRDefault="00825346" w:rsidP="00825346">
      <w:pPr>
        <w:pStyle w:val="AralkYok"/>
        <w:rPr>
          <w:rFonts w:ascii="Cambria Math" w:hAnsi="Cambria Math"/>
          <w:sz w:val="24"/>
        </w:rPr>
      </w:pPr>
      <w:r w:rsidRPr="00825346">
        <w:rPr>
          <w:rFonts w:ascii="Cambria Math" w:hAnsi="Cambria Math"/>
          <w:sz w:val="24"/>
        </w:rPr>
        <w:t xml:space="preserve">  </w:t>
      </w:r>
    </w:p>
    <w:p w:rsidR="00825346" w:rsidRPr="00825346" w:rsidRDefault="00825346" w:rsidP="00BA2E84">
      <w:pPr>
        <w:pStyle w:val="AralkYok"/>
        <w:numPr>
          <w:ilvl w:val="0"/>
          <w:numId w:val="3"/>
        </w:numPr>
        <w:rPr>
          <w:rFonts w:ascii="Cambria Math" w:hAnsi="Cambria Math"/>
          <w:sz w:val="24"/>
        </w:rPr>
      </w:pPr>
      <w:r w:rsidRPr="00825346">
        <w:rPr>
          <w:rFonts w:ascii="Cambria Math" w:hAnsi="Cambria Math"/>
          <w:sz w:val="24"/>
        </w:rPr>
        <w:t>S</w:t>
      </w:r>
      <w:r w:rsidR="00BA2E84">
        <w:rPr>
          <w:rFonts w:ascii="Cambria Math" w:hAnsi="Cambria Math"/>
          <w:sz w:val="24"/>
        </w:rPr>
        <w:t>amet</w:t>
      </w:r>
      <w:r w:rsidRPr="00825346">
        <w:rPr>
          <w:rFonts w:ascii="Cambria Math" w:hAnsi="Cambria Math"/>
          <w:sz w:val="24"/>
        </w:rPr>
        <w:t xml:space="preserve">, 1 saat </w:t>
      </w:r>
      <w:r w:rsidR="00BA2E84">
        <w:rPr>
          <w:rFonts w:ascii="Cambria Math" w:hAnsi="Cambria Math"/>
          <w:sz w:val="24"/>
        </w:rPr>
        <w:t>1</w:t>
      </w:r>
      <w:r w:rsidRPr="00825346">
        <w:rPr>
          <w:rFonts w:ascii="Cambria Math" w:hAnsi="Cambria Math"/>
          <w:sz w:val="24"/>
        </w:rPr>
        <w:t xml:space="preserve">8 dakika ders çalıştı. 2 saat çalışmış olması için, </w:t>
      </w:r>
      <w:r w:rsidRPr="00BA2E84">
        <w:rPr>
          <w:rFonts w:ascii="Cambria Math" w:hAnsi="Cambria Math"/>
          <w:b/>
          <w:sz w:val="24"/>
        </w:rPr>
        <w:t>kaç dakika daha çalışmalıdır</w:t>
      </w:r>
      <w:r w:rsidRPr="00825346">
        <w:rPr>
          <w:rFonts w:ascii="Cambria Math" w:hAnsi="Cambria Math"/>
          <w:sz w:val="24"/>
        </w:rPr>
        <w:t>?</w:t>
      </w:r>
    </w:p>
    <w:p w:rsidR="00BA2E84" w:rsidRDefault="00BA2E84" w:rsidP="00825346">
      <w:pPr>
        <w:pStyle w:val="AralkYok"/>
        <w:rPr>
          <w:rFonts w:ascii="Cambria Math" w:hAnsi="Cambria Math"/>
          <w:sz w:val="24"/>
        </w:rPr>
      </w:pPr>
    </w:p>
    <w:p w:rsidR="00BA2E84" w:rsidRDefault="00BA2E84" w:rsidP="00825346">
      <w:pPr>
        <w:pStyle w:val="AralkYok"/>
        <w:rPr>
          <w:rFonts w:ascii="Cambria Math" w:hAnsi="Cambria Math"/>
          <w:sz w:val="24"/>
        </w:rPr>
      </w:pPr>
    </w:p>
    <w:p w:rsidR="00BA2E84" w:rsidRDefault="00BA2E84" w:rsidP="00825346">
      <w:pPr>
        <w:pStyle w:val="AralkYok"/>
        <w:rPr>
          <w:rFonts w:ascii="Cambria Math" w:hAnsi="Cambria Math"/>
          <w:sz w:val="24"/>
        </w:rPr>
      </w:pPr>
    </w:p>
    <w:p w:rsidR="00BA2E84" w:rsidRDefault="00BA2E84" w:rsidP="00825346">
      <w:pPr>
        <w:pStyle w:val="AralkYok"/>
        <w:rPr>
          <w:rFonts w:ascii="Cambria Math" w:hAnsi="Cambria Math"/>
          <w:sz w:val="24"/>
        </w:rPr>
      </w:pPr>
    </w:p>
    <w:p w:rsidR="00BA2E84" w:rsidRDefault="00BA2E84" w:rsidP="00825346">
      <w:pPr>
        <w:pStyle w:val="AralkYok"/>
        <w:rPr>
          <w:rFonts w:ascii="Cambria Math" w:hAnsi="Cambria Math"/>
          <w:sz w:val="24"/>
        </w:rPr>
      </w:pPr>
    </w:p>
    <w:p w:rsidR="00825346" w:rsidRPr="00825346" w:rsidRDefault="00BA2E84" w:rsidP="00BA2E84">
      <w:pPr>
        <w:pStyle w:val="AralkYok"/>
        <w:numPr>
          <w:ilvl w:val="0"/>
          <w:numId w:val="3"/>
        </w:numPr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 xml:space="preserve">Elif’in babası </w:t>
      </w:r>
      <w:r w:rsidR="00825346" w:rsidRPr="00825346">
        <w:rPr>
          <w:rFonts w:ascii="Cambria Math" w:hAnsi="Cambria Math"/>
          <w:sz w:val="24"/>
        </w:rPr>
        <w:t>yaz tatili için</w:t>
      </w:r>
      <w:r>
        <w:rPr>
          <w:rFonts w:ascii="Cambria Math" w:hAnsi="Cambria Math"/>
          <w:sz w:val="24"/>
        </w:rPr>
        <w:t xml:space="preserve"> </w:t>
      </w:r>
      <w:r w:rsidR="00825346" w:rsidRPr="00275D81">
        <w:rPr>
          <w:rFonts w:ascii="Cambria Math" w:hAnsi="Cambria Math"/>
          <w:b/>
          <w:sz w:val="24"/>
        </w:rPr>
        <w:t>3 hafta</w:t>
      </w:r>
      <w:r w:rsidR="00825346" w:rsidRPr="00825346">
        <w:rPr>
          <w:rFonts w:ascii="Cambria Math" w:hAnsi="Cambria Math"/>
          <w:sz w:val="24"/>
        </w:rPr>
        <w:t xml:space="preserve"> izin almıştı.</w:t>
      </w:r>
      <w:r>
        <w:rPr>
          <w:rFonts w:ascii="Cambria Math" w:hAnsi="Cambria Math"/>
          <w:sz w:val="24"/>
        </w:rPr>
        <w:t xml:space="preserve"> </w:t>
      </w:r>
      <w:r w:rsidR="00825346" w:rsidRPr="00825346">
        <w:rPr>
          <w:rFonts w:ascii="Cambria Math" w:hAnsi="Cambria Math"/>
          <w:sz w:val="24"/>
        </w:rPr>
        <w:t xml:space="preserve">Babası 8 Ağustos günü </w:t>
      </w:r>
      <w:r w:rsidR="00825346" w:rsidRPr="00BA2E84">
        <w:rPr>
          <w:rFonts w:ascii="Cambria Math" w:hAnsi="Cambria Math"/>
          <w:b/>
          <w:sz w:val="24"/>
        </w:rPr>
        <w:t>i</w:t>
      </w:r>
      <w:r w:rsidRPr="00BA2E84">
        <w:rPr>
          <w:rFonts w:ascii="Cambria Math" w:hAnsi="Cambria Math"/>
          <w:b/>
          <w:sz w:val="24"/>
        </w:rPr>
        <w:t>ş</w:t>
      </w:r>
      <w:r w:rsidR="00825346" w:rsidRPr="00BA2E84">
        <w:rPr>
          <w:rFonts w:ascii="Cambria Math" w:hAnsi="Cambria Math"/>
          <w:b/>
          <w:sz w:val="24"/>
        </w:rPr>
        <w:t>e başlayacağına göre</w:t>
      </w:r>
      <w:r w:rsidR="00825346" w:rsidRPr="00825346">
        <w:rPr>
          <w:rFonts w:ascii="Cambria Math" w:hAnsi="Cambria Math"/>
          <w:sz w:val="24"/>
        </w:rPr>
        <w:t>,</w:t>
      </w:r>
      <w:r>
        <w:rPr>
          <w:rFonts w:ascii="Cambria Math" w:hAnsi="Cambria Math"/>
          <w:sz w:val="24"/>
        </w:rPr>
        <w:t xml:space="preserve"> </w:t>
      </w:r>
      <w:r w:rsidR="00825346" w:rsidRPr="00825346">
        <w:rPr>
          <w:rFonts w:ascii="Cambria Math" w:hAnsi="Cambria Math"/>
          <w:sz w:val="24"/>
        </w:rPr>
        <w:t>izni hangi gün başlamıştır?</w:t>
      </w:r>
    </w:p>
    <w:p w:rsidR="00BA2E84" w:rsidRDefault="00BA2E84" w:rsidP="00825346">
      <w:pPr>
        <w:pStyle w:val="AralkYok"/>
        <w:rPr>
          <w:rFonts w:ascii="Cambria Math" w:hAnsi="Cambria Math"/>
          <w:sz w:val="24"/>
        </w:rPr>
      </w:pPr>
    </w:p>
    <w:p w:rsidR="00BA2E84" w:rsidRDefault="00BA2E84" w:rsidP="00825346">
      <w:pPr>
        <w:pStyle w:val="AralkYok"/>
        <w:rPr>
          <w:rFonts w:ascii="Cambria Math" w:hAnsi="Cambria Math"/>
          <w:sz w:val="24"/>
        </w:rPr>
      </w:pPr>
    </w:p>
    <w:p w:rsidR="00825346" w:rsidRDefault="00825346" w:rsidP="00825346">
      <w:pPr>
        <w:pStyle w:val="AralkYok"/>
        <w:rPr>
          <w:rFonts w:ascii="Cambria Math" w:hAnsi="Cambria Math"/>
          <w:sz w:val="24"/>
        </w:rPr>
      </w:pPr>
      <w:r w:rsidRPr="00825346">
        <w:rPr>
          <w:rFonts w:ascii="Cambria Math" w:hAnsi="Cambria Math"/>
          <w:sz w:val="24"/>
        </w:rPr>
        <w:t xml:space="preserve">  </w:t>
      </w:r>
    </w:p>
    <w:p w:rsidR="00275D81" w:rsidRDefault="00275D81" w:rsidP="00825346">
      <w:pPr>
        <w:pStyle w:val="AralkYok"/>
        <w:rPr>
          <w:rFonts w:ascii="Cambria Math" w:hAnsi="Cambria Math"/>
          <w:sz w:val="24"/>
        </w:rPr>
      </w:pPr>
    </w:p>
    <w:p w:rsidR="00275D81" w:rsidRDefault="00275D81" w:rsidP="00825346">
      <w:pPr>
        <w:pStyle w:val="AralkYok"/>
        <w:rPr>
          <w:rFonts w:ascii="Cambria Math" w:hAnsi="Cambria Math"/>
          <w:sz w:val="24"/>
        </w:rPr>
      </w:pPr>
    </w:p>
    <w:p w:rsidR="00275D81" w:rsidRPr="00825346" w:rsidRDefault="00275D81" w:rsidP="00825346">
      <w:pPr>
        <w:pStyle w:val="AralkYok"/>
        <w:rPr>
          <w:rFonts w:ascii="Cambria Math" w:hAnsi="Cambria Math"/>
          <w:sz w:val="24"/>
        </w:rPr>
      </w:pPr>
    </w:p>
    <w:p w:rsidR="00275D81" w:rsidRDefault="00825346" w:rsidP="00825346">
      <w:pPr>
        <w:pStyle w:val="AralkYok"/>
        <w:numPr>
          <w:ilvl w:val="0"/>
          <w:numId w:val="3"/>
        </w:numPr>
        <w:rPr>
          <w:rFonts w:ascii="Cambria Math" w:hAnsi="Cambria Math"/>
          <w:sz w:val="24"/>
        </w:rPr>
      </w:pPr>
      <w:r w:rsidRPr="00275D81">
        <w:rPr>
          <w:rFonts w:ascii="Cambria Math" w:hAnsi="Cambria Math"/>
          <w:sz w:val="24"/>
        </w:rPr>
        <w:t xml:space="preserve">Karne alacakları güne </w:t>
      </w:r>
      <w:r w:rsidR="00160854">
        <w:rPr>
          <w:rFonts w:ascii="Cambria Math" w:hAnsi="Cambria Math"/>
          <w:sz w:val="24"/>
        </w:rPr>
        <w:t>1</w:t>
      </w:r>
      <w:r w:rsidRPr="00275D81">
        <w:rPr>
          <w:rFonts w:ascii="Cambria Math" w:hAnsi="Cambria Math"/>
          <w:sz w:val="24"/>
        </w:rPr>
        <w:t xml:space="preserve"> hafta 4 gün kala </w:t>
      </w:r>
      <w:r w:rsidR="00275D81" w:rsidRPr="00275D81">
        <w:rPr>
          <w:rFonts w:ascii="Cambria Math" w:hAnsi="Cambria Math"/>
          <w:sz w:val="24"/>
        </w:rPr>
        <w:t>Rana</w:t>
      </w:r>
      <w:r w:rsidRPr="00275D81">
        <w:rPr>
          <w:rFonts w:ascii="Cambria Math" w:hAnsi="Cambria Math"/>
          <w:sz w:val="24"/>
        </w:rPr>
        <w:t xml:space="preserve"> </w:t>
      </w:r>
      <w:r w:rsidR="00275D81" w:rsidRPr="00275D81">
        <w:rPr>
          <w:rFonts w:ascii="Cambria Math" w:hAnsi="Cambria Math"/>
          <w:sz w:val="24"/>
        </w:rPr>
        <w:t>hastalandığı için</w:t>
      </w:r>
      <w:r w:rsidRPr="00275D81">
        <w:rPr>
          <w:rFonts w:ascii="Cambria Math" w:hAnsi="Cambria Math"/>
          <w:sz w:val="24"/>
        </w:rPr>
        <w:t xml:space="preserve"> doktor raporu almak zorunda kalmıştı</w:t>
      </w:r>
      <w:r w:rsidR="00275D81">
        <w:rPr>
          <w:rFonts w:ascii="Cambria Math" w:hAnsi="Cambria Math"/>
          <w:sz w:val="24"/>
        </w:rPr>
        <w:t>r</w:t>
      </w:r>
      <w:r w:rsidRPr="00275D81">
        <w:rPr>
          <w:rFonts w:ascii="Cambria Math" w:hAnsi="Cambria Math"/>
          <w:sz w:val="24"/>
        </w:rPr>
        <w:t>. Karnel</w:t>
      </w:r>
      <w:r w:rsidR="00275D81" w:rsidRPr="00275D81">
        <w:rPr>
          <w:rFonts w:ascii="Cambria Math" w:hAnsi="Cambria Math"/>
          <w:sz w:val="24"/>
        </w:rPr>
        <w:t xml:space="preserve">er </w:t>
      </w:r>
      <w:r w:rsidR="00275D81">
        <w:rPr>
          <w:rFonts w:ascii="Cambria Math" w:hAnsi="Cambria Math"/>
          <w:sz w:val="24"/>
        </w:rPr>
        <w:t>9</w:t>
      </w:r>
      <w:r w:rsidR="00275D81" w:rsidRPr="00275D81">
        <w:rPr>
          <w:rFonts w:ascii="Cambria Math" w:hAnsi="Cambria Math"/>
          <w:sz w:val="24"/>
        </w:rPr>
        <w:t xml:space="preserve"> Haziran’da veri</w:t>
      </w:r>
      <w:r w:rsidRPr="00275D81">
        <w:rPr>
          <w:rFonts w:ascii="Cambria Math" w:hAnsi="Cambria Math"/>
          <w:sz w:val="24"/>
        </w:rPr>
        <w:t xml:space="preserve">leceğine göre, </w:t>
      </w:r>
      <w:r w:rsidR="00275D81" w:rsidRPr="00275D81">
        <w:rPr>
          <w:rFonts w:ascii="Cambria Math" w:hAnsi="Cambria Math"/>
          <w:sz w:val="24"/>
        </w:rPr>
        <w:t>Rana</w:t>
      </w:r>
      <w:r w:rsidR="00275D81">
        <w:rPr>
          <w:rFonts w:ascii="Cambria Math" w:hAnsi="Cambria Math"/>
          <w:sz w:val="24"/>
        </w:rPr>
        <w:t xml:space="preserve"> </w:t>
      </w:r>
      <w:r w:rsidR="00160854" w:rsidRPr="00160854">
        <w:rPr>
          <w:rFonts w:ascii="Cambria Math" w:hAnsi="Cambria Math"/>
          <w:b/>
          <w:sz w:val="24"/>
        </w:rPr>
        <w:t>ayın kaçında</w:t>
      </w:r>
      <w:r w:rsidR="00160854">
        <w:rPr>
          <w:rFonts w:ascii="Cambria Math" w:hAnsi="Cambria Math"/>
          <w:sz w:val="24"/>
        </w:rPr>
        <w:t xml:space="preserve"> </w:t>
      </w:r>
      <w:r w:rsidR="00275D81" w:rsidRPr="00160854">
        <w:rPr>
          <w:rFonts w:ascii="Cambria Math" w:hAnsi="Cambria Math"/>
          <w:b/>
          <w:sz w:val="24"/>
        </w:rPr>
        <w:t>hangi gün</w:t>
      </w:r>
      <w:r w:rsidR="00275D81">
        <w:rPr>
          <w:rFonts w:ascii="Cambria Math" w:hAnsi="Cambria Math"/>
          <w:sz w:val="24"/>
        </w:rPr>
        <w:t xml:space="preserve"> hastalanmıştır?</w:t>
      </w:r>
    </w:p>
    <w:p w:rsidR="00275D81" w:rsidRDefault="00275D81" w:rsidP="00275D81">
      <w:pPr>
        <w:pStyle w:val="AralkYok"/>
        <w:rPr>
          <w:rFonts w:ascii="Cambria Math" w:hAnsi="Cambria Math"/>
          <w:sz w:val="24"/>
        </w:rPr>
      </w:pPr>
    </w:p>
    <w:p w:rsidR="00275D81" w:rsidRDefault="00275D81" w:rsidP="00275D81">
      <w:pPr>
        <w:pStyle w:val="AralkYok"/>
        <w:rPr>
          <w:rFonts w:ascii="Cambria Math" w:hAnsi="Cambria Math"/>
          <w:sz w:val="24"/>
        </w:rPr>
      </w:pPr>
    </w:p>
    <w:p w:rsidR="00275D81" w:rsidRDefault="00275D81" w:rsidP="00275D81">
      <w:pPr>
        <w:pStyle w:val="AralkYok"/>
        <w:rPr>
          <w:rFonts w:ascii="Cambria Math" w:hAnsi="Cambria Math"/>
          <w:sz w:val="24"/>
        </w:rPr>
      </w:pPr>
    </w:p>
    <w:p w:rsidR="00275D81" w:rsidRDefault="00275D81" w:rsidP="00275D81">
      <w:pPr>
        <w:pStyle w:val="AralkYok"/>
        <w:rPr>
          <w:rFonts w:ascii="Cambria Math" w:hAnsi="Cambria Math"/>
          <w:sz w:val="24"/>
        </w:rPr>
      </w:pPr>
    </w:p>
    <w:p w:rsidR="00275D81" w:rsidRDefault="00275D81" w:rsidP="00275D81">
      <w:pPr>
        <w:pStyle w:val="AralkYok"/>
        <w:rPr>
          <w:rFonts w:ascii="Cambria Math" w:hAnsi="Cambria Math"/>
          <w:sz w:val="24"/>
        </w:rPr>
      </w:pPr>
    </w:p>
    <w:p w:rsidR="00275D81" w:rsidRDefault="00275D81" w:rsidP="00275D81">
      <w:pPr>
        <w:pStyle w:val="AralkYok"/>
        <w:rPr>
          <w:rFonts w:ascii="Cambria Math" w:hAnsi="Cambria Math"/>
          <w:sz w:val="24"/>
        </w:rPr>
      </w:pPr>
    </w:p>
    <w:p w:rsidR="00275D81" w:rsidRPr="00275D81" w:rsidRDefault="00275D81" w:rsidP="00275D81">
      <w:pPr>
        <w:pStyle w:val="AralkYok"/>
        <w:rPr>
          <w:rFonts w:ascii="Cambria Math" w:hAnsi="Cambria Math"/>
          <w:sz w:val="24"/>
        </w:rPr>
      </w:pPr>
    </w:p>
    <w:p w:rsidR="00825346" w:rsidRPr="00825346" w:rsidRDefault="00275D81" w:rsidP="00275D81">
      <w:pPr>
        <w:pStyle w:val="AralkYok"/>
        <w:numPr>
          <w:ilvl w:val="0"/>
          <w:numId w:val="3"/>
        </w:numPr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>8 Nisan günü</w:t>
      </w:r>
      <w:r w:rsidR="00825346" w:rsidRPr="00825346">
        <w:rPr>
          <w:rFonts w:ascii="Cambria Math" w:hAnsi="Cambria Math"/>
          <w:sz w:val="24"/>
        </w:rPr>
        <w:t xml:space="preserve"> yeni bir pantolon alan </w:t>
      </w:r>
      <w:r>
        <w:rPr>
          <w:rFonts w:ascii="Cambria Math" w:hAnsi="Cambria Math"/>
          <w:sz w:val="24"/>
        </w:rPr>
        <w:t>Selim</w:t>
      </w:r>
      <w:r w:rsidR="00825346" w:rsidRPr="00825346">
        <w:rPr>
          <w:rFonts w:ascii="Cambria Math" w:hAnsi="Cambria Math"/>
          <w:sz w:val="24"/>
        </w:rPr>
        <w:t xml:space="preserve"> eve geldiğinde </w:t>
      </w:r>
      <w:r>
        <w:rPr>
          <w:rFonts w:ascii="Cambria Math" w:hAnsi="Cambria Math"/>
          <w:sz w:val="24"/>
        </w:rPr>
        <w:t xml:space="preserve">pantolonun </w:t>
      </w:r>
      <w:r w:rsidR="00825346" w:rsidRPr="00825346">
        <w:rPr>
          <w:rFonts w:ascii="Cambria Math" w:hAnsi="Cambria Math"/>
          <w:sz w:val="24"/>
        </w:rPr>
        <w:t xml:space="preserve">defolu olduğunu fark ediyor. 15 gün içerisinde </w:t>
      </w:r>
      <w:r>
        <w:rPr>
          <w:rFonts w:ascii="Cambria Math" w:hAnsi="Cambria Math"/>
          <w:sz w:val="24"/>
        </w:rPr>
        <w:t>iade şartı olduğuna göre Selim</w:t>
      </w:r>
      <w:r w:rsidR="00825346" w:rsidRPr="00825346">
        <w:rPr>
          <w:rFonts w:ascii="Cambria Math" w:hAnsi="Cambria Math"/>
          <w:sz w:val="24"/>
        </w:rPr>
        <w:t xml:space="preserve">, pantolonu </w:t>
      </w:r>
      <w:r w:rsidR="00825346" w:rsidRPr="00C45373">
        <w:rPr>
          <w:rFonts w:ascii="Cambria Math" w:hAnsi="Cambria Math"/>
          <w:b/>
          <w:sz w:val="24"/>
        </w:rPr>
        <w:t>en son hangi gün</w:t>
      </w:r>
      <w:r w:rsidR="00825346" w:rsidRPr="00825346">
        <w:rPr>
          <w:rFonts w:ascii="Cambria Math" w:hAnsi="Cambria Math"/>
          <w:sz w:val="24"/>
        </w:rPr>
        <w:t xml:space="preserve"> götürebilir? </w:t>
      </w:r>
    </w:p>
    <w:p w:rsidR="00825346" w:rsidRPr="00825346" w:rsidRDefault="00825346" w:rsidP="00825346">
      <w:pPr>
        <w:pStyle w:val="AralkYok"/>
        <w:rPr>
          <w:rFonts w:ascii="Cambria Math" w:hAnsi="Cambria Math"/>
          <w:sz w:val="24"/>
        </w:rPr>
      </w:pPr>
    </w:p>
    <w:p w:rsidR="00825346" w:rsidRPr="00825346" w:rsidRDefault="00825346" w:rsidP="00825346">
      <w:pPr>
        <w:pStyle w:val="AralkYok"/>
        <w:rPr>
          <w:rFonts w:ascii="Cambria Math" w:hAnsi="Cambria Math"/>
          <w:sz w:val="24"/>
        </w:rPr>
      </w:pPr>
      <w:r w:rsidRPr="00825346">
        <w:rPr>
          <w:rFonts w:ascii="Cambria Math" w:hAnsi="Cambria Math"/>
          <w:sz w:val="24"/>
        </w:rPr>
        <w:t xml:space="preserve">  </w:t>
      </w:r>
    </w:p>
    <w:p w:rsidR="00275D81" w:rsidRDefault="00825346" w:rsidP="00825346">
      <w:pPr>
        <w:pStyle w:val="AralkYok"/>
        <w:rPr>
          <w:rFonts w:ascii="Cambria Math" w:hAnsi="Cambria Math"/>
          <w:sz w:val="24"/>
        </w:rPr>
      </w:pPr>
      <w:r w:rsidRPr="00825346">
        <w:rPr>
          <w:rFonts w:ascii="Cambria Math" w:hAnsi="Cambria Math"/>
          <w:sz w:val="24"/>
        </w:rPr>
        <w:t xml:space="preserve"> </w:t>
      </w:r>
    </w:p>
    <w:p w:rsidR="00275D81" w:rsidRDefault="00275D81" w:rsidP="00825346">
      <w:pPr>
        <w:pStyle w:val="AralkYok"/>
        <w:rPr>
          <w:rFonts w:ascii="Cambria Math" w:hAnsi="Cambria Math"/>
          <w:sz w:val="24"/>
        </w:rPr>
      </w:pPr>
    </w:p>
    <w:p w:rsidR="00275D81" w:rsidRDefault="00275D81" w:rsidP="00825346">
      <w:pPr>
        <w:pStyle w:val="AralkYok"/>
        <w:rPr>
          <w:rFonts w:ascii="Cambria Math" w:hAnsi="Cambria Math"/>
          <w:sz w:val="24"/>
        </w:rPr>
      </w:pPr>
    </w:p>
    <w:p w:rsidR="00275D81" w:rsidRDefault="00275D81" w:rsidP="00825346">
      <w:pPr>
        <w:pStyle w:val="AralkYok"/>
        <w:rPr>
          <w:rFonts w:ascii="Cambria Math" w:hAnsi="Cambria Math"/>
          <w:sz w:val="24"/>
        </w:rPr>
      </w:pPr>
    </w:p>
    <w:p w:rsidR="00275D81" w:rsidRDefault="00825346" w:rsidP="00EA5742">
      <w:pPr>
        <w:pStyle w:val="AralkYok"/>
        <w:numPr>
          <w:ilvl w:val="0"/>
          <w:numId w:val="3"/>
        </w:numPr>
        <w:rPr>
          <w:rFonts w:ascii="Cambria Math" w:hAnsi="Cambria Math"/>
          <w:sz w:val="24"/>
        </w:rPr>
      </w:pPr>
      <w:r w:rsidRPr="009262EC">
        <w:rPr>
          <w:rFonts w:ascii="Cambria Math" w:hAnsi="Cambria Math"/>
          <w:sz w:val="24"/>
        </w:rPr>
        <w:t>Perşembe günü saat 20.30</w:t>
      </w:r>
      <w:r w:rsidR="00275D81" w:rsidRPr="009262EC">
        <w:rPr>
          <w:rFonts w:ascii="Cambria Math" w:hAnsi="Cambria Math"/>
          <w:sz w:val="24"/>
        </w:rPr>
        <w:t>’</w:t>
      </w:r>
      <w:r w:rsidRPr="009262EC">
        <w:rPr>
          <w:rFonts w:ascii="Cambria Math" w:hAnsi="Cambria Math"/>
          <w:sz w:val="24"/>
        </w:rPr>
        <w:t xml:space="preserve">da yola çıkan bir yolcu gemisi </w:t>
      </w:r>
      <w:r w:rsidR="00275D81" w:rsidRPr="009262EC">
        <w:rPr>
          <w:rFonts w:ascii="Cambria Math" w:hAnsi="Cambria Math"/>
          <w:sz w:val="24"/>
        </w:rPr>
        <w:t>16</w:t>
      </w:r>
      <w:r w:rsidRPr="009262EC">
        <w:rPr>
          <w:rFonts w:ascii="Cambria Math" w:hAnsi="Cambria Math"/>
          <w:sz w:val="24"/>
        </w:rPr>
        <w:t xml:space="preserve"> saat sonra gideceği yere varıyor. </w:t>
      </w:r>
      <w:r w:rsidR="00275D81" w:rsidRPr="009262EC">
        <w:rPr>
          <w:rFonts w:ascii="Cambria Math" w:hAnsi="Cambria Math"/>
          <w:sz w:val="24"/>
        </w:rPr>
        <w:t xml:space="preserve">Geminin yolculuğu hangi </w:t>
      </w:r>
      <w:r w:rsidR="00275D81" w:rsidRPr="009262EC">
        <w:rPr>
          <w:rFonts w:ascii="Cambria Math" w:hAnsi="Cambria Math"/>
          <w:b/>
          <w:sz w:val="24"/>
        </w:rPr>
        <w:t>gün ve saatte</w:t>
      </w:r>
      <w:r w:rsidR="00275D81" w:rsidRPr="009262EC">
        <w:rPr>
          <w:rFonts w:ascii="Cambria Math" w:hAnsi="Cambria Math"/>
          <w:sz w:val="24"/>
        </w:rPr>
        <w:t xml:space="preserve"> biter?</w:t>
      </w:r>
    </w:p>
    <w:sectPr w:rsidR="00275D81" w:rsidSect="006A1596">
      <w:headerReference w:type="default" r:id="rId99"/>
      <w:footerReference w:type="default" r:id="rId100"/>
      <w:type w:val="continuous"/>
      <w:pgSz w:w="11906" w:h="16838"/>
      <w:pgMar w:top="539" w:right="680" w:bottom="426" w:left="720" w:header="283" w:footer="283" w:gutter="0"/>
      <w:cols w:num="2"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45C1" w:rsidRDefault="001345C1" w:rsidP="001A3CA1">
      <w:pPr>
        <w:spacing w:after="0" w:line="240" w:lineRule="auto"/>
      </w:pPr>
      <w:r>
        <w:separator/>
      </w:r>
    </w:p>
  </w:endnote>
  <w:endnote w:type="continuationSeparator" w:id="0">
    <w:p w:rsidR="001345C1" w:rsidRDefault="001345C1" w:rsidP="001A3C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3DD" w:rsidRPr="00173EE7" w:rsidRDefault="001345C1" w:rsidP="000C600E">
    <w:pPr>
      <w:pStyle w:val="AralkYok"/>
      <w:rPr>
        <w:rFonts w:asciiTheme="majorHAnsi" w:hAnsiTheme="majorHAnsi"/>
        <w:b/>
        <w:color w:val="0000FF"/>
        <w:sz w:val="14"/>
      </w:rPr>
    </w:pPr>
    <w:r>
      <w:rPr>
        <w:rFonts w:asciiTheme="majorHAnsi" w:hAnsiTheme="majorHAnsi"/>
        <w:noProof/>
        <w:color w:val="0000FF"/>
        <w:sz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5" o:spid="_x0000_s2049" type="#_x0000_t32" style="position:absolute;margin-left:-5.85pt;margin-top:-.15pt;width:542.55pt;height:0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8XSJAIAAEEEAAAOAAAAZHJzL2Uyb0RvYy54bWysU82O2jAQvlfqO1i+QxIILBsRVqsEetm2&#10;SLt9AGM7idXEtmxDQFXfvWMn0NJeqqo5OGPPzDff/K2fzl2LTtxYoWSOk2mMEZdUMSHrHH95201W&#10;GFlHJCOtkjzHF27x0+b9u3WvMz5TjWoZNwhApM16nePGOZ1FkaUN74idKs0lKCtlOuLgauqIGdID&#10;etdGszheRr0yTBtFubXwWg5KvAn4VcWp+1xVljvU5hi4uXCacB78GW3WJKsN0Y2gIw3yDyw6IiQE&#10;vUGVxBF0NOIPqE5Qo6yq3JSqLlJVJSgPOUA2SfxbNq8N0TzkAsWx+lYm+/9g6afT3iDBcjzHSJIO&#10;WvR8dCpERvOFr0+vbQZmhdwbnyE9y1f9ouhXi6QqGiJrHqzfLhqcE+8R3bn4i9UQ5dB/VAxsCAQI&#10;xTpXpvOQUAZ0Dj253HrCzw5ReHyALs+WC4wo6JJZDKKPQLKrszbWfeCqQ17IsXWGiLpxhZISuq9M&#10;EkKR04t1g+PVwUeWaifaFt5J1krU+wgPcRw8rGoF81qvtKY+FK1BJ+LnCL7dbqRxZ2bUUbKA1nDC&#10;tqPsiGgHGWi30uNBdsBnlIZB+fYYP25X21U6SWfL7SSNy3LyvCvSyXKXPCzKeVkUZfLdU0vSrBGM&#10;cenZXYc2Sf9uKMb1GcbtNra3OkT36KHSQPb6D6RDe31Hh9k4KHbZG19b32mY02A87pRfhF/vwern&#10;5m9+AAAA//8DAFBLAwQUAAYACAAAACEAIk1HU94AAAAIAQAADwAAAGRycy9kb3ducmV2LnhtbEyP&#10;wU6DQBCG7018h82YeGsXSEorsjRq48WLafXQ48BOgcjOIrtQ9OndnvQ2k/nyz/fnu9l0YqLBtZYV&#10;xKsIBHFldcu1go/3l+UWhPPIGjvLpOCbHOyKm0WOmbYXPtB09LUIIewyVNB432dSuqohg25le+Jw&#10;O9vBoA/rUEs94CWEm04mUZRKgy2HDw329NxQ9XkcjYL27bxfpz/lll5HnJ5Op7SX+kupu9v58QGE&#10;p9n/wXDVD+pQBKfSjqyd6BQsk/Q+oGGINyCuQBxtQrtSQQKyyOX/AsUvAAAA//8DAFBLAQItABQA&#10;BgAIAAAAIQC2gziS/gAAAOEBAAATAAAAAAAAAAAAAAAAAAAAAABbQ29udGVudF9UeXBlc10ueG1s&#10;UEsBAi0AFAAGAAgAAAAhADj9If/WAAAAlAEAAAsAAAAAAAAAAAAAAAAALwEAAF9yZWxzLy5yZWxz&#10;UEsBAi0AFAAGAAgAAAAhANpDxdIkAgAAQQQAAA4AAAAAAAAAAAAAAAAALgIAAGRycy9lMm9Eb2Mu&#10;eG1sUEsBAi0AFAAGAAgAAAAhACJNR1PeAAAACAEAAA8AAAAAAAAAAAAAAAAAfgQAAGRycy9kb3du&#10;cmV2LnhtbFBLBQYAAAAABAAEAPMAAACJBQAAAAA=&#10;" adj="-1200,-1,-1200" strokecolor="blue" strokeweight="1pt"/>
      </w:pict>
    </w:r>
    <w:r w:rsidR="00E353DD" w:rsidRPr="000C600E">
      <w:rPr>
        <w:rFonts w:ascii="Segoe UI Symbol" w:hAnsi="Segoe UI Symbol"/>
        <w:b/>
        <w:color w:val="C00000"/>
        <w:sz w:val="16"/>
        <w:szCs w:val="16"/>
      </w:rPr>
      <w:t xml:space="preserve">📖 </w:t>
    </w:r>
    <w:r w:rsidR="00E353DD" w:rsidRPr="000C600E">
      <w:rPr>
        <w:rFonts w:ascii="Cambria Math" w:hAnsi="Cambria Math"/>
        <w:b/>
        <w:color w:val="C00000"/>
        <w:sz w:val="16"/>
        <w:szCs w:val="16"/>
      </w:rPr>
      <w:t>⇨</w:t>
    </w:r>
    <w:r w:rsidR="00E353DD" w:rsidRPr="000C600E">
      <w:rPr>
        <w:rFonts w:asciiTheme="majorHAnsi" w:hAnsiTheme="majorHAnsi"/>
        <w:b/>
        <w:color w:val="C00000"/>
        <w:sz w:val="16"/>
        <w:szCs w:val="16"/>
      </w:rPr>
      <w:t xml:space="preserve">Oku </w:t>
    </w:r>
    <w:r w:rsidR="00E353DD" w:rsidRPr="000C600E">
      <w:rPr>
        <w:rFonts w:ascii="Segoe UI Symbol" w:hAnsi="Segoe UI Symbol"/>
        <w:b/>
        <w:color w:val="C00000"/>
        <w:sz w:val="16"/>
        <w:szCs w:val="16"/>
      </w:rPr>
      <w:tab/>
    </w:r>
    <w:r w:rsidR="00E353DD">
      <w:rPr>
        <w:rFonts w:ascii="Segoe UI Symbol" w:hAnsi="Segoe UI Symbol"/>
        <w:b/>
        <w:color w:val="C00000"/>
        <w:sz w:val="16"/>
        <w:szCs w:val="16"/>
      </w:rPr>
      <w:t></w:t>
    </w:r>
    <w:r w:rsidR="00E353DD" w:rsidRPr="000C600E">
      <w:rPr>
        <w:rFonts w:ascii="Cambria Math" w:hAnsi="Cambria Math"/>
        <w:b/>
        <w:color w:val="C00000"/>
        <w:sz w:val="16"/>
        <w:szCs w:val="16"/>
      </w:rPr>
      <w:t>⇨</w:t>
    </w:r>
    <w:r w:rsidR="00E353DD" w:rsidRPr="000C600E">
      <w:rPr>
        <w:rFonts w:asciiTheme="majorHAnsi" w:hAnsiTheme="majorHAnsi"/>
        <w:b/>
        <w:color w:val="C00000"/>
        <w:sz w:val="16"/>
        <w:szCs w:val="16"/>
      </w:rPr>
      <w:t>Yaz</w:t>
    </w:r>
    <w:r w:rsidR="00E353DD" w:rsidRPr="000C600E">
      <w:rPr>
        <w:rFonts w:ascii="Segoe UI Symbol" w:hAnsi="Segoe UI Symbol"/>
        <w:b/>
        <w:color w:val="C00000"/>
        <w:sz w:val="16"/>
        <w:szCs w:val="16"/>
      </w:rPr>
      <w:tab/>
    </w:r>
    <w:r w:rsidR="00E353DD" w:rsidRPr="000C600E">
      <w:rPr>
        <w:rFonts w:ascii="Segoe UI Symbol" w:hAnsi="Segoe UI Symbol"/>
        <w:b/>
        <w:color w:val="C00000"/>
        <w:sz w:val="16"/>
        <w:szCs w:val="16"/>
      </w:rPr>
      <w:tab/>
    </w:r>
    <w:r w:rsidR="00E353DD" w:rsidRPr="006A1596">
      <w:rPr>
        <w:rFonts w:ascii="Segoe UI Symbol" w:hAnsi="Segoe UI Symbol"/>
        <w:b/>
        <w:color w:val="C00000"/>
        <w:szCs w:val="16"/>
      </w:rPr>
      <w:sym w:font="Wingdings 2" w:char="F023"/>
    </w:r>
    <w:r w:rsidR="00E353DD" w:rsidRPr="000C600E">
      <w:rPr>
        <w:rFonts w:ascii="Cambria Math" w:hAnsi="Cambria Math"/>
        <w:b/>
        <w:color w:val="C00000"/>
        <w:sz w:val="16"/>
        <w:szCs w:val="16"/>
      </w:rPr>
      <w:t>⇨</w:t>
    </w:r>
    <w:r w:rsidR="00E353DD" w:rsidRPr="000C600E">
      <w:rPr>
        <w:rFonts w:asciiTheme="majorHAnsi" w:hAnsiTheme="majorHAnsi"/>
        <w:b/>
        <w:color w:val="C00000"/>
        <w:sz w:val="16"/>
        <w:szCs w:val="16"/>
      </w:rPr>
      <w:t>Boya</w:t>
    </w:r>
    <w:r w:rsidR="00E353DD">
      <w:rPr>
        <w:rFonts w:ascii="Segoe UI Symbol" w:hAnsi="Segoe UI Symbol"/>
        <w:sz w:val="36"/>
      </w:rPr>
      <w:tab/>
    </w:r>
    <w:r w:rsidR="00E353DD">
      <w:rPr>
        <w:rFonts w:ascii="Segoe UI Symbol" w:hAnsi="Segoe UI Symbol"/>
        <w:sz w:val="36"/>
      </w:rPr>
      <w:tab/>
    </w:r>
    <w:r w:rsidR="00E353DD" w:rsidRPr="00173EE7">
      <w:rPr>
        <w:rFonts w:ascii="Segoe UI Symbol" w:hAnsi="Segoe UI Symbol"/>
        <w:noProof/>
        <w:color w:val="0000FF"/>
        <w:sz w:val="12"/>
      </w:rPr>
      <w:t></w:t>
    </w:r>
    <w:r>
      <w:rPr>
        <w:rFonts w:asciiTheme="majorHAnsi" w:hAnsiTheme="majorHAnsi"/>
        <w:noProof/>
        <w:color w:val="0000FF"/>
        <w:sz w:val="20"/>
      </w:rPr>
      <w:pict>
        <v:shape id="AutoShape 7" o:spid="_x0000_s2109" type="#_x0000_t32" style="position:absolute;margin-left:535.35pt;margin-top:-365.15pt;width:.05pt;height:356.25pt;z-index:-251512320;visibility:visible;mso-position-horizontal-relative:text;mso-position-vertical-relative:tex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TiHMMAAADbAAAADwAAAGRycy9kb3ducmV2LnhtbESPQWsCMRSE7wX/Q3iCt5pVpMhqFFGX&#10;FkpBrd6fm+fuYvKybFJN/30jCD0OM/MNM19Ga8SNOt84VjAaZiCIS6cbrhQcv4vXKQgfkDUax6Tg&#10;lzwsF72XOeba3XlPt0OoRIKwz1FBHUKbS+nLmiz6oWuJk3dxncWQZFdJ3eE9wa2R4yx7kxYbTgs1&#10;trSuqbwefqyCU/H+eTzHrxiN2ZzO2/1u3RYrpQb9uJqBCBTDf/jZ/tAKxhN4fEk/QC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/k4hzDAAAA2wAAAA8AAAAAAAAAAAAA&#10;AAAAoQIAAGRycy9kb3ducmV2LnhtbFBLBQYAAAAABAAEAPkAAACRAwAAAAA=&#10;" strokecolor="blue" strokeweight="1.5pt"/>
      </w:pict>
    </w:r>
    <w:r w:rsidR="00E353DD">
      <w:rPr>
        <w:rFonts w:ascii="Segoe UI Symbol" w:hAnsi="Segoe UI Symbol"/>
        <w:noProof/>
        <w:color w:val="0000FF"/>
        <w:sz w:val="12"/>
      </w:rPr>
      <w:t xml:space="preserve"> </w:t>
    </w:r>
    <w:r w:rsidR="00E353DD" w:rsidRPr="00173EE7">
      <w:rPr>
        <w:rFonts w:asciiTheme="majorHAnsi" w:hAnsiTheme="majorHAnsi"/>
        <w:b/>
        <w:color w:val="0000FF"/>
        <w:sz w:val="14"/>
      </w:rPr>
      <w:t>Kontrol edilmiştir.</w:t>
    </w:r>
    <w:r w:rsidR="00E353DD">
      <w:rPr>
        <w:rFonts w:asciiTheme="majorHAnsi" w:hAnsiTheme="majorHAnsi"/>
        <w:b/>
        <w:color w:val="0000FF"/>
        <w:sz w:val="14"/>
      </w:rPr>
      <w:tab/>
    </w:r>
    <w:r w:rsidR="00E353DD">
      <w:rPr>
        <w:rFonts w:asciiTheme="majorHAnsi" w:hAnsiTheme="majorHAnsi"/>
        <w:b/>
        <w:color w:val="0000FF"/>
        <w:sz w:val="14"/>
      </w:rPr>
      <w:tab/>
    </w:r>
    <w:r w:rsidR="00E353DD" w:rsidRPr="00173EE7">
      <w:rPr>
        <w:rFonts w:asciiTheme="majorHAnsi" w:hAnsiTheme="majorHAnsi"/>
        <w:b/>
        <w:color w:val="0000FF"/>
        <w:sz w:val="14"/>
      </w:rPr>
      <w:t xml:space="preserve">Veli Adı Soyadı: </w:t>
    </w:r>
    <w:r w:rsidR="00E353DD" w:rsidRPr="00173EE7">
      <w:rPr>
        <w:rFonts w:asciiTheme="majorHAnsi" w:hAnsiTheme="majorHAnsi"/>
        <w:b/>
        <w:color w:val="0000FF"/>
        <w:sz w:val="8"/>
      </w:rPr>
      <w:t>................................................................</w:t>
    </w:r>
    <w:r w:rsidR="00E353DD">
      <w:rPr>
        <w:rFonts w:asciiTheme="majorHAnsi" w:hAnsiTheme="majorHAnsi"/>
        <w:b/>
        <w:color w:val="0000FF"/>
        <w:sz w:val="14"/>
      </w:rPr>
      <w:tab/>
    </w:r>
    <w:r w:rsidR="00E353DD" w:rsidRPr="00173EE7">
      <w:rPr>
        <w:rFonts w:asciiTheme="majorHAnsi" w:hAnsiTheme="majorHAnsi"/>
        <w:b/>
        <w:color w:val="0000FF"/>
        <w:sz w:val="14"/>
      </w:rPr>
      <w:t xml:space="preserve">İmza: </w:t>
    </w:r>
    <w:r w:rsidR="00E353DD" w:rsidRPr="00173EE7">
      <w:rPr>
        <w:rFonts w:asciiTheme="majorHAnsi" w:hAnsiTheme="majorHAnsi"/>
        <w:b/>
        <w:color w:val="0000FF"/>
        <w:sz w:val="8"/>
      </w:rPr>
      <w:t>.................................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45C1" w:rsidRDefault="001345C1" w:rsidP="001A3CA1">
      <w:pPr>
        <w:spacing w:after="0" w:line="240" w:lineRule="auto"/>
      </w:pPr>
      <w:r>
        <w:separator/>
      </w:r>
    </w:p>
  </w:footnote>
  <w:footnote w:type="continuationSeparator" w:id="0">
    <w:p w:rsidR="001345C1" w:rsidRDefault="001345C1" w:rsidP="001A3C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3DD" w:rsidRPr="00173EE7" w:rsidRDefault="001345C1" w:rsidP="00E95283">
    <w:pPr>
      <w:pStyle w:val="AralkYok"/>
      <w:jc w:val="center"/>
      <w:rPr>
        <w:rFonts w:asciiTheme="majorHAnsi" w:hAnsiTheme="majorHAnsi"/>
        <w:b/>
        <w:color w:val="0000FF"/>
        <w:sz w:val="14"/>
      </w:rPr>
    </w:pPr>
    <w:r>
      <w:rPr>
        <w:rFonts w:asciiTheme="majorHAnsi" w:hAnsiTheme="majorHAnsi"/>
        <w:b/>
        <w:color w:val="0000FF"/>
        <w:sz w:val="14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101" type="#_x0000_t32" style="position:absolute;left:0;text-align:left;margin-left:262.55pt;margin-top:20.1pt;width:0;height:769.75pt;z-index:-25151846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/kH8EAAADbAAAADwAAAGRycy9kb3ducmV2LnhtbERPz2vCMBS+D/Y/hDfwNlN7kNEZRdSi&#10;MAar0/uzeWvLkpfSxDb775fDYMeP7/dqE60RIw2+c6xgMc9AENdOd9wouHyWzy8gfEDWaByTgh/y&#10;sFk/Pqyw0G7iisZzaEQKYV+ggjaEvpDS1y1Z9HPXEyfuyw0WQ4JDI/WAUwq3RuZZtpQWO04NLfa0&#10;a6n+Pt+tgmt5fLvc4nuMxuyvt0P1sevLrVKzp7h9BREohn/xn/ukFeRpffqSfoBc/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3+QfwQAAANsAAAAPAAAAAAAAAAAAAAAA&#10;AKECAABkcnMvZG93bnJldi54bWxQSwUGAAAAAAQABAD5AAAAjwMAAAAA&#10;" strokecolor="blue" strokeweight="1.5pt"/>
      </w:pict>
    </w:r>
    <w:r>
      <w:rPr>
        <w:rFonts w:asciiTheme="majorHAnsi" w:hAnsiTheme="majorHAnsi"/>
        <w:b/>
        <w:color w:val="0000FF"/>
        <w:sz w:val="14"/>
      </w:rPr>
      <w:pict>
        <v:shape id="_x0000_s2391" type="#_x0000_t32" style="position:absolute;left:0;text-align:left;margin-left:-5.7pt;margin-top:12.85pt;width:540.15pt;height:0;z-index:251791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8XSJAIAAEEEAAAOAAAAZHJzL2Uyb0RvYy54bWysU82O2jAQvlfqO1i+QxIILBsRVqsEetm2&#10;SLt9AGM7idXEtmxDQFXfvWMn0NJeqqo5OGPPzDff/K2fzl2LTtxYoWSOk2mMEZdUMSHrHH95201W&#10;GFlHJCOtkjzHF27x0+b9u3WvMz5TjWoZNwhApM16nePGOZ1FkaUN74idKs0lKCtlOuLgauqIGdID&#10;etdGszheRr0yTBtFubXwWg5KvAn4VcWp+1xVljvU5hi4uXCacB78GW3WJKsN0Y2gIw3yDyw6IiQE&#10;vUGVxBF0NOIPqE5Qo6yq3JSqLlJVJSgPOUA2SfxbNq8N0TzkAsWx+lYm+/9g6afT3iDBcjzHSJIO&#10;WvR8dCpERvOFr0+vbQZmhdwbnyE9y1f9ouhXi6QqGiJrHqzfLhqcE+8R3bn4i9UQ5dB/VAxsCAQI&#10;xTpXpvOQUAZ0Dj253HrCzw5ReHyALs+WC4wo6JJZDKKPQLKrszbWfeCqQ17IsXWGiLpxhZISuq9M&#10;EkKR04t1g+PVwUeWaifaFt5J1krU+wgPcRw8rGoF81qvtKY+FK1BJ+LnCL7dbqRxZ2bUUbKA1nDC&#10;tqPsiGgHGWi30uNBdsBnlIZB+fYYP25X21U6SWfL7SSNy3LyvCvSyXKXPCzKeVkUZfLdU0vSrBGM&#10;cenZXYc2Sf9uKMb1GcbtNra3OkT36KHSQPb6D6RDe31Hh9k4KHbZG19b32mY02A87pRfhF/vwern&#10;5m9+AAAA//8DAFBLAwQUAAYACAAAACEAIk1HU94AAAAIAQAADwAAAGRycy9kb3ducmV2LnhtbEyP&#10;wU6DQBCG7018h82YeGsXSEorsjRq48WLafXQ48BOgcjOIrtQ9OndnvQ2k/nyz/fnu9l0YqLBtZYV&#10;xKsIBHFldcu1go/3l+UWhPPIGjvLpOCbHOyKm0WOmbYXPtB09LUIIewyVNB432dSuqohg25le+Jw&#10;O9vBoA/rUEs94CWEm04mUZRKgy2HDw329NxQ9XkcjYL27bxfpz/lll5HnJ5Op7SX+kupu9v58QGE&#10;p9n/wXDVD+pQBKfSjqyd6BQsk/Q+oGGINyCuQBxtQrtSQQKyyOX/AsUvAAAA//8DAFBLAQItABQA&#10;BgAIAAAAIQC2gziS/gAAAOEBAAATAAAAAAAAAAAAAAAAAAAAAABbQ29udGVudF9UeXBlc10ueG1s&#10;UEsBAi0AFAAGAAgAAAAhADj9If/WAAAAlAEAAAsAAAAAAAAAAAAAAAAALwEAAF9yZWxzLy5yZWxz&#10;UEsBAi0AFAAGAAgAAAAhANpDxdIkAgAAQQQAAA4AAAAAAAAAAAAAAAAALgIAAGRycy9lMm9Eb2Mu&#10;eG1sUEsBAi0AFAAGAAgAAAAhACJNR1PeAAAACAEAAA8AAAAAAAAAAAAAAAAAfgQAAGRycy9kb3du&#10;cmV2LnhtbFBLBQYAAAAABAAEAPMAAACJBQAAAAA=&#10;" adj="-1212,-1,-1212" strokecolor="blue" strokeweight="1pt"/>
      </w:pict>
    </w:r>
    <w:r>
      <w:rPr>
        <w:rFonts w:asciiTheme="majorHAnsi" w:hAnsiTheme="majorHAnsi"/>
        <w:b/>
        <w:color w:val="0000FF"/>
        <w:sz w:val="14"/>
      </w:rPr>
      <w:pict>
        <v:shape id="AutoShape 3" o:spid="_x0000_s2113" type="#_x0000_t32" style="position:absolute;left:0;text-align:left;margin-left:-5.85pt;margin-top:20.2pt;width:.15pt;height:772.35pt;flip:x;z-index:-25152256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/kH8EAAADbAAAADwAAAGRycy9kb3ducmV2LnhtbERPz2vCMBS+D/Y/hDfwNlN7kNEZRdSi&#10;MAar0/uzeWvLkpfSxDb775fDYMeP7/dqE60RIw2+c6xgMc9AENdOd9wouHyWzy8gfEDWaByTgh/y&#10;sFk/Pqyw0G7iisZzaEQKYV+ggjaEvpDS1y1Z9HPXEyfuyw0WQ4JDI/WAUwq3RuZZtpQWO04NLfa0&#10;a6n+Pt+tgmt5fLvc4nuMxuyvt0P1sevLrVKzp7h9BREohn/xn/ukFeRpffqSfoBc/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3+QfwQAAANsAAAAPAAAAAAAAAAAAAAAA&#10;AKECAABkcnMvZG93bnJldi54bWxQSwUGAAAAAAQABAD5AAAAjwMAAAAA&#10;" strokecolor="blue" strokeweight="1.5pt"/>
      </w:pict>
    </w:r>
    <w:r>
      <w:rPr>
        <w:rFonts w:asciiTheme="majorHAnsi" w:hAnsiTheme="majorHAnsi"/>
        <w:b/>
        <w:color w:val="0000FF"/>
        <w:sz w:val="14"/>
      </w:rPr>
      <w:pict>
        <v:group id="_x0000_s2095" style="position:absolute;left:0;text-align:left;margin-left:523.25pt;margin-top:390.85pt;width:26.15pt;height:20.5pt;z-index:251784704" coordorigin="9353,8030" coordsize="587,480">
          <v:roundrect id="_x0000_s2096" style="position:absolute;left:9353;top:8030;width:587;height:480" arcsize="10923f" filled="f" fillcolor="yellow" stroked="f" strokecolor="red">
            <v:fill opacity=".5" color2="fill darken(118)" rotate="t" method="linear sigma" focus="100%" type="gradient"/>
            <v:stroke dashstyle="1 1"/>
            <v:imagedata embosscolor="shadow add(51)"/>
            <v:shadow on="t" type="emboss" color="lineOrFill darken(153)" color2="shadow add(102)" offset="1pt,1pt"/>
          </v:roundrect>
          <v:rect id="_x0000_s2097" style="position:absolute;left:9353;top:8030;width:523;height:480;mso-position-horizontal-relative:right-margin-area;mso-position-vertical-relative:margin;mso-width-relative:right-margin-area;v-text-anchor:middle" o:allowincell="f" filled="f" fillcolor="yellow" stroked="f">
            <v:fill opacity=".5"/>
            <v:textbox style="mso-next-textbox:#_x0000_s2097" inset="0,0,0,0">
              <w:txbxContent>
                <w:p w:rsidR="00E353DD" w:rsidRPr="00F63236" w:rsidRDefault="00E353DD" w:rsidP="00C16332">
                  <w:pPr>
                    <w:pStyle w:val="AralkYok"/>
                    <w:jc w:val="center"/>
                    <w:rPr>
                      <w:rFonts w:ascii="Cambria Math" w:hAnsi="Cambria Math"/>
                      <w:b/>
                    </w:rPr>
                  </w:pPr>
                  <w:r w:rsidRPr="00F63236">
                    <w:rPr>
                      <w:rFonts w:ascii="Cambria Math" w:hAnsi="Cambria Math"/>
                      <w:b/>
                    </w:rPr>
                    <w:fldChar w:fldCharType="begin"/>
                  </w:r>
                  <w:r w:rsidRPr="00F63236">
                    <w:rPr>
                      <w:rFonts w:ascii="Cambria Math" w:hAnsi="Cambria Math"/>
                      <w:b/>
                    </w:rPr>
                    <w:instrText xml:space="preserve"> PAGE   \* MERGEFORMAT </w:instrText>
                  </w:r>
                  <w:r w:rsidRPr="00F63236">
                    <w:rPr>
                      <w:rFonts w:ascii="Cambria Math" w:hAnsi="Cambria Math"/>
                      <w:b/>
                    </w:rPr>
                    <w:fldChar w:fldCharType="separate"/>
                  </w:r>
                  <w:r w:rsidR="009262EC">
                    <w:rPr>
                      <w:rFonts w:ascii="Cambria Math" w:hAnsi="Cambria Math"/>
                      <w:b/>
                      <w:noProof/>
                    </w:rPr>
                    <w:t>8</w:t>
                  </w:r>
                  <w:r w:rsidRPr="00F63236">
                    <w:rPr>
                      <w:rFonts w:ascii="Cambria Math" w:hAnsi="Cambria Math"/>
                      <w:b/>
                    </w:rPr>
                    <w:fldChar w:fldCharType="end"/>
                  </w:r>
                </w:p>
              </w:txbxContent>
            </v:textbox>
          </v:rect>
        </v:group>
      </w:pict>
    </w:r>
    <w:r>
      <w:rPr>
        <w:rFonts w:asciiTheme="majorHAnsi" w:hAnsiTheme="majorHAnsi"/>
        <w:b/>
        <w:color w:val="0000FF"/>
        <w:sz w:val="14"/>
      </w:rPr>
      <w:pict>
        <v:shape id="_x0000_s2107" type="#_x0000_t32" style="position:absolute;left:0;text-align:left;margin-left:534.45pt;margin-top:20.2pt;width:.05pt;height:366.1pt;z-index:-25151436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/kH8EAAADbAAAADwAAAGRycy9kb3ducmV2LnhtbERPz2vCMBS+D/Y/hDfwNlN7kNEZRdSi&#10;MAar0/uzeWvLkpfSxDb775fDYMeP7/dqE60RIw2+c6xgMc9AENdOd9wouHyWzy8gfEDWaByTgh/y&#10;sFk/Pqyw0G7iisZzaEQKYV+ggjaEvpDS1y1Z9HPXEyfuyw0WQ4JDI/WAUwq3RuZZtpQWO04NLfa0&#10;a6n+Pt+tgmt5fLvc4nuMxuyvt0P1sevLrVKzp7h9BREohn/xn/ukFeRpffqSfoBc/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3+QfwQAAANsAAAAPAAAAAAAAAAAAAAAA&#10;AKECAABkcnMvZG93bnJldi54bWxQSwUGAAAAAAQABAD5AAAAjwMAAAAA&#10;" strokecolor="blue" strokeweight="1.5pt"/>
      </w:pict>
    </w:r>
    <w:r w:rsidR="00E353DD" w:rsidRPr="00173EE7">
      <w:rPr>
        <w:rFonts w:asciiTheme="majorHAnsi" w:hAnsiTheme="majorHAnsi"/>
        <w:b/>
        <w:color w:val="0000FF"/>
        <w:sz w:val="14"/>
      </w:rPr>
      <w:t>SAKARYA / ADAPAZARI  - ATATÜRK İLKOKULU</w:t>
    </w:r>
    <w:r>
      <w:rPr>
        <w:rFonts w:asciiTheme="majorHAnsi" w:hAnsiTheme="majorHAnsi"/>
        <w:b/>
        <w:color w:val="0000FF"/>
        <w:sz w:val="14"/>
      </w:rPr>
      <w:pict>
        <v:group id="Group 46" o:spid="_x0000_s2050" style="position:absolute;left:0;text-align:left;margin-left:788.45pt;margin-top:10.75pt;width:8.5pt;height:555.6pt;z-index:-251649024;mso-position-horizontal-relative:text;mso-position-vertical-relative:text" coordorigin="4020,1368" coordsize="170,13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LZOwQQAAHobAAAOAAAAZHJzL2Uyb0RvYy54bWzsWW1vo0YQ/l6p/2HFd8dgXmyjOKcE21Gl&#10;a3tSUvXzGjCgwi7dXQeiqv+9M7uAHSe5u15PubYikax9Y3bmmZlnh+XyXVuV5CEVsuBsZTkXtkVS&#10;FvOkYNnK+uV+O1lYRCrKElpylq6sx1Ra766+/+6yqcN0xnNeJqkgIITJsKlXVq5UHU6nMs7TisoL&#10;XqcMJvdcVFRBV2TTRNAGpFfldGbbwbThIqkFj1MpYXRtJq0rLX+/T2P1834vU0XKlQW6Kf0r9O8O&#10;f6dXlzTMBK3zIu7UoF+gRUULBpsOotZUUXIQxTNRVRELLvleXcS8mvL9vohTbQNY49hn1twKfqi1&#10;LVnYZPUAE0B7htMXi41/evggSJGsrMAijFbgIr0r8QLEpqmzEJbcivqu/iCMgdB8z+PfJExPz+ex&#10;n5nFZNf8yBOQRw+Ka2zavahQBFhNWu2Cx8EFaatIDIOOPV/64KgYpua2HzizzkdxDo7ExzwbhghM&#10;O26wMP6L803/+Lx71nHd5RxnpzQ0+2pdO93QMIg3eYRU/jNI73Jap9pTEvHqIJ33kN6jeTe8JZ7W&#10;CTeHVQgpUS2MgzEaIWmQJYxHOWVZei0Eb/KUJqCeo605edQYIVHIp6AeMAsWXofnAHiP2MwL9NQA&#10;GA1rIdVtyiuCjZUlIJu0mvThvVQG234J+lXyski2RVnqDmZwGpWCPFDIvVIZC8tDBVFhxhwb/4wL&#10;YRz9q9f2amgSQBHai0+kl4w0K8t15r7B7SM70zhOmTLrvtLuaPSaytyoKx/lmitjRlUooLOyqFbW&#10;4sQ6dOGGJQAZDRUtStMGpEuGQ6kmKoMp9FoFTT0OUaNJ5I/rrW/PPXcxmc99d+K5G3tys9hGk+vI&#10;CYL55ia62Th/IhSOF+ZFkqRso2XKntMc7/MCvGNXw0YDqw0Kolb8ADbe5UlDkgLDwvWXM8eCDtDq&#10;bG6sJrTM4DyIlbCI4OrXQuU6RTDfUYYU2W6IjUWA/12yDtK10082nj6zzaxoASpAskcN0lyGmBQm&#10;PVS7azW9OTqqcHLHk0fIGVBLcxAcXtDAX1DeIg2cBStL/n6gIrVI+QOD1INh1TdE39j1DcrinIPt&#10;2ljTiZQ5Yg61KLIcxJvgZ/wauHBf6Nw5qgL6Ywfo6I14Cc5kQ/WojvYL8TSVohpATBEzXB+3rOP6&#10;gZH06vvHGnj9CSGZR/D5zyQkIBskcXfh+iZ1ekLqCNy1bT3xOh1JJSiiG3HGgJm4MCC/Qk6MIzPp&#10;DDTk4WCsvsAep5GJwbzddpH5hIDgZO7y+VO5/UI2L+3lZrFZeBNvFmwmnr1eT663kTcJtkBoa3cd&#10;ReuzbEbdv04qDzic5JPhbJNEH0smkzlI/G8br8sX4nWJXnm7eHXGeB3j9XmFrukQSKQLxK7ug7Om&#10;I9ih8IOa9hiv36DwOxbLPc86Y+EH9dffKzvHwu8/WPjpOgUTdCz8HKjTzys/f8DnbSo/x/d15beE&#10;Cm+s/MbKr7u5e+UkdV8I2NnJUfoWryo+XI3Bq8oYsOOryslV8ysB6/UBeyz93JN4/Ral38w1r9L6&#10;ksTcso6131j7Hb8//H8v/Yaj4l9d++lPE/CBR9+9dB+j8AvSaV9fuhw/mV39BQAA//8DAFBLAwQU&#10;AAYACAAAACEA7CUdweMAAAANAQAADwAAAGRycy9kb3ducmV2LnhtbEyPwWrDMBBE74X+g9hCb40s&#10;GyeNazmE0PYUCk0KITfF2tgmlmQsxXb+vptTe9vZHWbf5KvJtGzA3jfOShCzCBja0unGVhJ+9h8v&#10;r8B8UFar1lmUcEMPq+LxIVeZdqP9xmEXKkYh1mdKQh1Cl3HuyxqN8jPXoaXb2fVGBZJ9xXWvRgo3&#10;LY+jaM6Naix9qFWHmxrLy+5qJHyOalwn4n3YXs6b23Gffh22AqV8fprWb8ACTuHPDHd8QoeCmE7u&#10;arVnLel0MV+SV0IsUmB3R7pMaHOiSSTxAniR8/8til8AAAD//wMAUEsBAi0AFAAGAAgAAAAhALaD&#10;OJL+AAAA4QEAABMAAAAAAAAAAAAAAAAAAAAAAFtDb250ZW50X1R5cGVzXS54bWxQSwECLQAUAAYA&#10;CAAAACEAOP0h/9YAAACUAQAACwAAAAAAAAAAAAAAAAAvAQAAX3JlbHMvLnJlbHNQSwECLQAUAAYA&#10;CAAAACEA7si2TsEEAAB6GwAADgAAAAAAAAAAAAAAAAAuAgAAZHJzL2Uyb0RvYy54bWxQSwECLQAU&#10;AAYACAAAACEA7CUdweMAAAANAQAADwAAAAAAAAAAAAAAAAAbBwAAZHJzL2Rvd25yZXYueG1sUEsF&#10;BgAAAAAEAAQA8wAAACsIAAAAAA=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47" o:spid="_x0000_s2057" type="#_x0000_t202" style="position:absolute;left:4020;top:6840;width:170;height:246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Ow8cEA&#10;AADaAAAADwAAAGRycy9kb3ducmV2LnhtbESPwWrDMBBE74H+g9hCb4mcHOzUjRJMoSTH1skHbK2t&#10;ZWKtjCQ7zt9XhUKOw8y8YXaH2fZiIh86xwrWqwwEceN0x62Cy/ljuQURIrLG3jEpuFOAw/5pscNS&#10;uxt/0VTHViQIhxIVmBiHUsrQGLIYVm4gTt6P8xZjkr6V2uMtwW0vN1mWS4sdpwWDA70baq71aBXM&#10;mYnjN/qpqAdtT/nrsdp+HpV6eZ6rNxCR5vgI/7dPWkEBf1fSDZD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DsPHBAAAA2gAAAA8AAAAAAAAAAAAAAAAAmAIAAGRycy9kb3du&#10;cmV2LnhtbFBLBQYAAAAABAAEAPUAAACGAwAAAAA=&#10;" fillcolor="white [3201]" strokecolor="#4bacc6 [3208]" strokeweight=".25pt">
            <v:stroke dashstyle="1 1"/>
            <v:shadow color="#868686"/>
            <v:textbox style="layout-flow:vertical;mso-layout-flow-alt:bottom-to-top;mso-next-textbox:#Text Box 47" inset="0,0,0,0">
              <w:txbxContent>
                <w:p w:rsidR="00E353DD" w:rsidRPr="00A84362" w:rsidRDefault="00E353DD" w:rsidP="00D13FB1">
                  <w:pPr>
                    <w:pStyle w:val="AralkYok"/>
                    <w:jc w:val="center"/>
                    <w:rPr>
                      <w:rFonts w:ascii="Brush Script MT" w:hAnsi="Brush Script MT"/>
                      <w:b/>
                      <w:i/>
                      <w:color w:val="0000FF"/>
                      <w:sz w:val="18"/>
                    </w:rPr>
                  </w:pPr>
                  <w:r w:rsidRPr="00A84362">
                    <w:rPr>
                      <w:rFonts w:ascii="Brush Script MT" w:hAnsi="Brush Script MT"/>
                      <w:b/>
                      <w:i/>
                      <w:color w:val="0000FF"/>
                      <w:sz w:val="18"/>
                    </w:rPr>
                    <w:t>Ziya I</w:t>
                  </w:r>
                  <w:r w:rsidRPr="00A84362">
                    <w:rPr>
                      <w:b/>
                      <w:i/>
                      <w:color w:val="0000FF"/>
                      <w:sz w:val="18"/>
                    </w:rPr>
                    <w:t>Ş</w:t>
                  </w:r>
                  <w:r w:rsidRPr="00A84362">
                    <w:rPr>
                      <w:rFonts w:ascii="Brush Script MT" w:hAnsi="Brush Script MT"/>
                      <w:b/>
                      <w:i/>
                      <w:color w:val="0000FF"/>
                      <w:sz w:val="18"/>
                    </w:rPr>
                    <w:t>IK</w:t>
                  </w:r>
                </w:p>
              </w:txbxContent>
            </v:textbox>
          </v:shape>
          <v:shape id="AutoShape 48" o:spid="_x0000_s2056" type="#_x0000_t32" style="position:absolute;left:4060;top:3835;width:0;height:300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QH58AAAADaAAAADwAAAGRycy9kb3ducmV2LnhtbERPz2vCMBS+C/sfwhvsZtPtMEY1iujK&#10;BkOYVe/P5tkWk5fSZG3235vDYMeP7/dyHa0RIw2+c6zgOctBENdOd9woOB3L+RsIH5A1Gsek4Jc8&#10;rFcPsyUW2k18oLEKjUgh7AtU0IbQF1L6uiWLPnM9ceKubrAYEhwaqQecUrg18iXPX6XFjlNDiz1t&#10;W6pv1Y9VcC4/vk6XuI/RmN358n743vblRqmnx7hZgAgUw7/4z/2pFaSt6Uq6AXJ1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S0B+fAAAAA2gAAAA8AAAAAAAAAAAAAAAAA&#10;oQIAAGRycy9kb3ducmV2LnhtbFBLBQYAAAAABAAEAPkAAACOAwAAAAA=&#10;" strokecolor="blue" strokeweight="1pt"/>
          <v:shape id="AutoShape 49" o:spid="_x0000_s2055" type="#_x0000_t32" style="position:absolute;left:4160;top:3835;width:0;height:300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iifMIAAADaAAAADwAAAGRycy9kb3ducmV2LnhtbESPT2sCMRTE7wW/Q3hCbzVrD8WuRhHt&#10;UkGE+u/+3Dx3F5OXZZNq/PamUPA4zMxvmMksWiOu1PnGsYLhIANBXDrdcKXgsC/eRiB8QNZoHJOC&#10;O3mYTXsvE8y1u/GWrrtQiQRhn6OCOoQ2l9KXNVn0A9cSJ+/sOoshya6SusNbglsj37PsQ1psOC3U&#10;2NKipvKy+7UKjsX3+nCKmxiNWR5PX9ufRVvMlXrtx/kYRKAYnuH/9kor+IS/K+kGyO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/iifMIAAADaAAAADwAAAAAAAAAAAAAA&#10;AAChAgAAZHJzL2Rvd25yZXYueG1sUEsFBgAAAAAEAAQA+QAAAJADAAAAAA==&#10;" strokecolor="blue" strokeweight="1pt"/>
          <v:shape id="Text Box 50" o:spid="_x0000_s2054" type="#_x0000_t202" style="position:absolute;left:4020;top:1368;width:170;height:246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liMEA&#10;AADbAAAADwAAAGRycy9kb3ducmV2LnhtbESPQW/CMAyF70j7D5EncRspOwDrCAhNmuAIHT/Aa7ym&#10;onGqJJTu3+MDEjdb7/m9z+vt6Ds1UExtYAPzWQGKuA625cbA+ef7bQUqZWSLXWAy8E8JtpuXyRpL&#10;G258oqHKjZIQTiUacDn3pdapduQxzUJPLNpfiB6zrLHRNuJNwn2n34tioT22LA0Oe/pyVF+qqzcw&#10;Fi5ffzEOy6q3/rD42O9Wx70x09dx9wkq05if5sf1wQq+0MsvMoDe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7JYjBAAAA2wAAAA8AAAAAAAAAAAAAAAAAmAIAAGRycy9kb3du&#10;cmV2LnhtbFBLBQYAAAAABAAEAPUAAACGAwAAAAA=&#10;" fillcolor="white [3201]" strokecolor="#4bacc6 [3208]" strokeweight=".25pt">
            <v:stroke dashstyle="1 1"/>
            <v:shadow color="#868686"/>
            <v:textbox style="layout-flow:vertical;mso-layout-flow-alt:bottom-to-top;mso-next-textbox:#Text Box 50" inset="0,0,0,0">
              <w:txbxContent>
                <w:p w:rsidR="00E353DD" w:rsidRPr="008071E3" w:rsidRDefault="00E353DD" w:rsidP="00D13FB1">
                  <w:pPr>
                    <w:pStyle w:val="AralkYok"/>
                    <w:jc w:val="center"/>
                    <w:rPr>
                      <w:rFonts w:ascii="Brush Script MT" w:hAnsi="Brush Script MT"/>
                      <w:b/>
                      <w:i/>
                      <w:color w:val="0000FF"/>
                      <w:sz w:val="18"/>
                    </w:rPr>
                  </w:pPr>
                  <w:r w:rsidRPr="008071E3">
                    <w:rPr>
                      <w:rFonts w:ascii="Brush Script MT" w:hAnsi="Brush Script MT"/>
                      <w:b/>
                      <w:i/>
                      <w:color w:val="0000FF"/>
                      <w:sz w:val="18"/>
                    </w:rPr>
                    <w:t>Ziya I</w:t>
                  </w:r>
                  <w:r w:rsidRPr="008071E3">
                    <w:rPr>
                      <w:b/>
                      <w:i/>
                      <w:color w:val="0000FF"/>
                      <w:sz w:val="18"/>
                    </w:rPr>
                    <w:t>Ş</w:t>
                  </w:r>
                  <w:r w:rsidRPr="008071E3">
                    <w:rPr>
                      <w:rFonts w:ascii="Brush Script MT" w:hAnsi="Brush Script MT"/>
                      <w:b/>
                      <w:i/>
                      <w:color w:val="0000FF"/>
                      <w:sz w:val="18"/>
                    </w:rPr>
                    <w:t xml:space="preserve">IK </w:t>
                  </w:r>
                </w:p>
              </w:txbxContent>
            </v:textbox>
          </v:shape>
          <v:shape id="AutoShape 51" o:spid="_x0000_s2053" type="#_x0000_t32" style="position:absolute;left:4155;top:9300;width:0;height:300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+LOcAAAADbAAAADwAAAGRycy9kb3ducmV2LnhtbERPS2sCMRC+F/wPYYTealYPIqtRRF0U&#10;ilBf93Ez7i4mk2UTNf33TaHQ23x8z5ktojXiSZ1vHCsYDjIQxKXTDVcKzqfiYwLCB2SNxjEp+CYP&#10;i3nvbYa5di8+0PMYKpFC2OeooA6hzaX0ZU0W/cC1xIm7uc5iSLCrpO7wlcKtkaMsG0uLDaeGGlta&#10;1VTejw+r4FJsP8/XuI/RmPXlujl8rdpiqdR7Py6nIALF8C/+c+90mj+E31/SAXL+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H/iznAAAAA2wAAAA8AAAAAAAAAAAAAAAAA&#10;oQIAAGRycy9kb3ducmV2LnhtbFBLBQYAAAAABAAEAPkAAACOAwAAAAA=&#10;" strokecolor="blue" strokeweight="1pt"/>
          <v:shape id="AutoShape 52" o:spid="_x0000_s2052" type="#_x0000_t32" style="position:absolute;left:4056;top:9300;width:0;height:300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Gw1cEAAADbAAAADwAAAGRycy9kb3ducmV2LnhtbERP32vCMBB+H/g/hBN8m6kTxugaRXTF&#10;wRhMZ9/P5myLyaU0UbP/fhkMfLuP7+cVy2iNuNLgO8cKZtMMBHHtdMeNgsN3+fgCwgdkjcYxKfgh&#10;D8vF6KHAXLsb7+i6D41IIexzVNCG0OdS+roli37qeuLEndxgMSQ4NFIPeEvh1sinLHuWFjtODS32&#10;tG6pPu8vVkFVbj8Ox/gZozGb6vi2+1r35UqpyTiuXkEEiuEu/ne/6zR/Dn+/pAPk4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+YbDVwQAAANsAAAAPAAAAAAAAAAAAAAAA&#10;AKECAABkcnMvZG93bnJldi54bWxQSwUGAAAAAAQABAD5AAAAjwMAAAAA&#10;" strokecolor="blue" strokeweight="1pt"/>
          <v:shape id="Text Box 53" o:spid="_x0000_s2051" type="#_x0000_t202" style="position:absolute;left:4020;top:12305;width:170;height:246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Aji74A&#10;AADbAAAADwAAAGRycy9kb3ducmV2LnhtbERP24rCMBB9F/yHMIJvmiripWsUEUQf1+oHjM3YlG0m&#10;JYm1+/ebhYV9m8O5znbf20Z05EPtWMFsmoEgLp2uuVJwv50maxAhImtsHJOCbwqw3w0HW8y1e/OV&#10;uiJWIoVwyFGBibHNpQylIYth6lrixD2dtxgT9JXUHt8p3DZynmVLabHm1GCwpaOh8qt4WQV9ZuLr&#10;gb5bFa22l+XmfFh/npUaj/rDB4hIffwX/7kvOs1fwO8v6QC5+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2AI4u+AAAA2wAAAA8AAAAAAAAAAAAAAAAAmAIAAGRycy9kb3ducmV2&#10;LnhtbFBLBQYAAAAABAAEAPUAAACDAwAAAAA=&#10;" fillcolor="white [3201]" strokecolor="#4bacc6 [3208]" strokeweight=".25pt">
            <v:stroke dashstyle="1 1"/>
            <v:shadow color="#868686"/>
            <v:textbox style="layout-flow:vertical;mso-layout-flow-alt:bottom-to-top;mso-next-textbox:#Text Box 53" inset="0,0,0,0">
              <w:txbxContent>
                <w:p w:rsidR="00E353DD" w:rsidRPr="00A84362" w:rsidRDefault="00E353DD" w:rsidP="00D13FB1">
                  <w:pPr>
                    <w:pStyle w:val="AralkYok"/>
                    <w:jc w:val="center"/>
                    <w:rPr>
                      <w:rFonts w:ascii="Brush Script MT" w:hAnsi="Brush Script MT"/>
                      <w:b/>
                      <w:i/>
                      <w:color w:val="0000FF"/>
                      <w:sz w:val="18"/>
                    </w:rPr>
                  </w:pPr>
                  <w:r w:rsidRPr="00A84362">
                    <w:rPr>
                      <w:rFonts w:ascii="Brush Script MT" w:hAnsi="Brush Script MT"/>
                      <w:b/>
                      <w:i/>
                      <w:color w:val="0000FF"/>
                      <w:sz w:val="18"/>
                    </w:rPr>
                    <w:t>Ziya I</w:t>
                  </w:r>
                  <w:r w:rsidRPr="00A84362">
                    <w:rPr>
                      <w:b/>
                      <w:i/>
                      <w:color w:val="0000FF"/>
                      <w:sz w:val="18"/>
                    </w:rPr>
                    <w:t>Ş</w:t>
                  </w:r>
                  <w:r w:rsidRPr="00A84362">
                    <w:rPr>
                      <w:rFonts w:ascii="Brush Script MT" w:hAnsi="Brush Script MT"/>
                      <w:b/>
                      <w:i/>
                      <w:color w:val="0000FF"/>
                      <w:sz w:val="18"/>
                    </w:rPr>
                    <w:t>IK</w:t>
                  </w:r>
                </w:p>
              </w:txbxContent>
            </v:textbox>
          </v:shape>
        </v:group>
      </w:pict>
    </w:r>
    <w:r w:rsidR="00E353DD" w:rsidRPr="00173EE7">
      <w:rPr>
        <w:rFonts w:asciiTheme="majorHAnsi" w:hAnsiTheme="majorHAnsi"/>
        <w:b/>
        <w:color w:val="0000FF"/>
        <w:sz w:val="14"/>
      </w:rPr>
      <w:t xml:space="preserve"> - </w:t>
    </w:r>
    <w:r w:rsidR="00E353DD">
      <w:rPr>
        <w:rFonts w:asciiTheme="majorHAnsi" w:hAnsiTheme="majorHAnsi"/>
        <w:b/>
        <w:color w:val="0000FF"/>
        <w:sz w:val="14"/>
      </w:rPr>
      <w:t>3</w:t>
    </w:r>
    <w:r w:rsidR="00E353DD" w:rsidRPr="00173EE7">
      <w:rPr>
        <w:rFonts w:asciiTheme="majorHAnsi" w:hAnsiTheme="majorHAnsi"/>
        <w:b/>
        <w:color w:val="0000FF"/>
        <w:sz w:val="14"/>
      </w:rPr>
      <w:t>. SINIFLAR / ÇALIŞMA K</w:t>
    </w:r>
    <w:r w:rsidR="00E353DD">
      <w:rPr>
        <w:rFonts w:asciiTheme="majorHAnsi" w:hAnsiTheme="majorHAnsi"/>
        <w:b/>
        <w:color w:val="0000FF"/>
        <w:sz w:val="14"/>
      </w:rPr>
      <w:t>Â</w:t>
    </w:r>
    <w:r w:rsidR="00E353DD" w:rsidRPr="00173EE7">
      <w:rPr>
        <w:rFonts w:asciiTheme="majorHAnsi" w:hAnsiTheme="majorHAnsi"/>
        <w:b/>
        <w:color w:val="0000FF"/>
        <w:sz w:val="14"/>
      </w:rPr>
      <w:t>ĞIDI</w:t>
    </w:r>
    <w:r w:rsidR="009262EC">
      <w:rPr>
        <w:rFonts w:asciiTheme="majorHAnsi" w:hAnsiTheme="majorHAnsi"/>
        <w:b/>
        <w:color w:val="0000FF"/>
        <w:sz w:val="14"/>
      </w:rPr>
      <w:t xml:space="preserve">    </w:t>
    </w:r>
    <w:hyperlink r:id="rId1" w:history="1">
      <w:r w:rsidR="009262EC">
        <w:rPr>
          <w:rStyle w:val="Kpr"/>
          <w:rFonts w:ascii="Comic Sans MS" w:hAnsi="Comic Sans MS"/>
          <w:b/>
        </w:rPr>
        <w:t>www.egitimhane.com</w:t>
      </w:r>
    </w:hyperlink>
    <w:r w:rsidR="009262EC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170C0"/>
    <w:multiLevelType w:val="hybridMultilevel"/>
    <w:tmpl w:val="9CEA4B94"/>
    <w:lvl w:ilvl="0" w:tplc="4D9237CE">
      <w:start w:val="1"/>
      <w:numFmt w:val="decimal"/>
      <w:suff w:val="space"/>
      <w:lvlText w:val="%1)"/>
      <w:lvlJc w:val="left"/>
      <w:pPr>
        <w:ind w:left="0" w:firstLine="0"/>
      </w:pPr>
      <w:rPr>
        <w:rFonts w:hint="default"/>
        <w:b/>
        <w:color w:val="FF000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681350"/>
    <w:multiLevelType w:val="hybridMultilevel"/>
    <w:tmpl w:val="5CFEDD4A"/>
    <w:lvl w:ilvl="0" w:tplc="4D9237CE">
      <w:start w:val="1"/>
      <w:numFmt w:val="decimal"/>
      <w:suff w:val="space"/>
      <w:lvlText w:val="%1)"/>
      <w:lvlJc w:val="left"/>
      <w:pPr>
        <w:ind w:left="0" w:firstLine="0"/>
      </w:pPr>
      <w:rPr>
        <w:rFonts w:hint="default"/>
        <w:b/>
        <w:color w:val="FF000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2C4BD5"/>
    <w:multiLevelType w:val="hybridMultilevel"/>
    <w:tmpl w:val="FBC8C8F6"/>
    <w:lvl w:ilvl="0" w:tplc="4D9237CE">
      <w:start w:val="1"/>
      <w:numFmt w:val="decimal"/>
      <w:suff w:val="space"/>
      <w:lvlText w:val="%1)"/>
      <w:lvlJc w:val="left"/>
      <w:pPr>
        <w:ind w:left="0" w:firstLine="0"/>
      </w:pPr>
      <w:rPr>
        <w:rFonts w:hint="default"/>
        <w:b/>
        <w:color w:val="FF000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8D7F96"/>
    <w:multiLevelType w:val="hybridMultilevel"/>
    <w:tmpl w:val="D2F6D600"/>
    <w:lvl w:ilvl="0" w:tplc="4D9237CE">
      <w:start w:val="1"/>
      <w:numFmt w:val="decimal"/>
      <w:suff w:val="space"/>
      <w:lvlText w:val="%1)"/>
      <w:lvlJc w:val="left"/>
      <w:pPr>
        <w:ind w:left="0" w:firstLine="0"/>
      </w:pPr>
      <w:rPr>
        <w:rFonts w:hint="default"/>
        <w:b/>
        <w:color w:val="FF000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242033"/>
    <w:multiLevelType w:val="hybridMultilevel"/>
    <w:tmpl w:val="E6EEB460"/>
    <w:lvl w:ilvl="0" w:tplc="4D9237CE">
      <w:start w:val="1"/>
      <w:numFmt w:val="decimal"/>
      <w:suff w:val="space"/>
      <w:lvlText w:val="%1)"/>
      <w:lvlJc w:val="left"/>
      <w:pPr>
        <w:ind w:left="0" w:firstLine="0"/>
      </w:pPr>
      <w:rPr>
        <w:rFonts w:hint="default"/>
        <w:b/>
        <w:color w:val="FF000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61589F"/>
    <w:multiLevelType w:val="hybridMultilevel"/>
    <w:tmpl w:val="133E9A5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D024FF"/>
    <w:multiLevelType w:val="hybridMultilevel"/>
    <w:tmpl w:val="F662AF1A"/>
    <w:lvl w:ilvl="0" w:tplc="9620F2BC">
      <w:start w:val="1"/>
      <w:numFmt w:val="decimal"/>
      <w:suff w:val="space"/>
      <w:lvlText w:val="%1)"/>
      <w:lvlJc w:val="left"/>
      <w:pPr>
        <w:ind w:left="0" w:firstLine="0"/>
      </w:pPr>
      <w:rPr>
        <w:rFonts w:hint="default"/>
        <w:b/>
        <w:color w:val="FF000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68A3050"/>
    <w:multiLevelType w:val="hybridMultilevel"/>
    <w:tmpl w:val="DE307F1C"/>
    <w:lvl w:ilvl="0" w:tplc="D750ADC4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C17DE3"/>
    <w:multiLevelType w:val="hybridMultilevel"/>
    <w:tmpl w:val="879A97A0"/>
    <w:lvl w:ilvl="0" w:tplc="4D9237CE">
      <w:start w:val="1"/>
      <w:numFmt w:val="decimal"/>
      <w:suff w:val="space"/>
      <w:lvlText w:val="%1)"/>
      <w:lvlJc w:val="left"/>
      <w:pPr>
        <w:ind w:left="0" w:firstLine="0"/>
      </w:pPr>
      <w:rPr>
        <w:rFonts w:hint="default"/>
        <w:b/>
        <w:color w:val="FF000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5"/>
  </w:num>
  <w:num w:numId="5">
    <w:abstractNumId w:val="8"/>
  </w:num>
  <w:num w:numId="6">
    <w:abstractNumId w:val="3"/>
  </w:num>
  <w:num w:numId="7">
    <w:abstractNumId w:val="4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623"/>
    <o:shapelayout v:ext="edit">
      <o:idmap v:ext="edit" data="2"/>
      <o:rules v:ext="edit">
        <o:r id="V:Rule1" type="connector" idref="#AutoShape 7"/>
        <o:r id="V:Rule2" type="connector" idref="#AutoShape 48"/>
        <o:r id="V:Rule3" type="connector" idref="#AutoShape 49"/>
        <o:r id="V:Rule4" type="connector" idref="#AutoShape 35"/>
        <o:r id="V:Rule5" type="connector" idref="#_x0000_s2107"/>
        <o:r id="V:Rule6" type="connector" idref="#AutoShape 52"/>
        <o:r id="V:Rule7" type="connector" idref="#AutoShape 51"/>
        <o:r id="V:Rule8" type="connector" idref="#_x0000_s2391"/>
        <o:r id="V:Rule9" type="connector" idref="#AutoShape 3"/>
        <o:r id="V:Rule10" type="connector" idref="#_x0000_s2101"/>
      </o:rules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D6DE9"/>
    <w:rsid w:val="00004422"/>
    <w:rsid w:val="000111BB"/>
    <w:rsid w:val="00011226"/>
    <w:rsid w:val="00012895"/>
    <w:rsid w:val="00014A4D"/>
    <w:rsid w:val="000168C5"/>
    <w:rsid w:val="00021AB7"/>
    <w:rsid w:val="000221B9"/>
    <w:rsid w:val="0002301E"/>
    <w:rsid w:val="00023EA4"/>
    <w:rsid w:val="00024AC7"/>
    <w:rsid w:val="00027162"/>
    <w:rsid w:val="0003033D"/>
    <w:rsid w:val="0003164E"/>
    <w:rsid w:val="00032227"/>
    <w:rsid w:val="00041DA1"/>
    <w:rsid w:val="000422CD"/>
    <w:rsid w:val="000440F7"/>
    <w:rsid w:val="000451E4"/>
    <w:rsid w:val="00046668"/>
    <w:rsid w:val="0004725A"/>
    <w:rsid w:val="000475E2"/>
    <w:rsid w:val="00050378"/>
    <w:rsid w:val="000542A9"/>
    <w:rsid w:val="00056636"/>
    <w:rsid w:val="000578C4"/>
    <w:rsid w:val="00061430"/>
    <w:rsid w:val="00064963"/>
    <w:rsid w:val="000662E7"/>
    <w:rsid w:val="00066674"/>
    <w:rsid w:val="00070775"/>
    <w:rsid w:val="00070A4B"/>
    <w:rsid w:val="00072B93"/>
    <w:rsid w:val="00073720"/>
    <w:rsid w:val="00081F0E"/>
    <w:rsid w:val="000823F3"/>
    <w:rsid w:val="0008558F"/>
    <w:rsid w:val="00091DDF"/>
    <w:rsid w:val="000941EC"/>
    <w:rsid w:val="000A103E"/>
    <w:rsid w:val="000A3AF1"/>
    <w:rsid w:val="000A730B"/>
    <w:rsid w:val="000B2A6C"/>
    <w:rsid w:val="000B2DFB"/>
    <w:rsid w:val="000B7040"/>
    <w:rsid w:val="000C1615"/>
    <w:rsid w:val="000C4742"/>
    <w:rsid w:val="000C5E82"/>
    <w:rsid w:val="000C600E"/>
    <w:rsid w:val="000C6957"/>
    <w:rsid w:val="000C6F6E"/>
    <w:rsid w:val="000D0324"/>
    <w:rsid w:val="000D3660"/>
    <w:rsid w:val="000E15DF"/>
    <w:rsid w:val="000E1F03"/>
    <w:rsid w:val="000E36DE"/>
    <w:rsid w:val="000E5D6E"/>
    <w:rsid w:val="000E74A5"/>
    <w:rsid w:val="000F3126"/>
    <w:rsid w:val="00103560"/>
    <w:rsid w:val="00114663"/>
    <w:rsid w:val="00117EBD"/>
    <w:rsid w:val="00121C1E"/>
    <w:rsid w:val="00124227"/>
    <w:rsid w:val="0012588D"/>
    <w:rsid w:val="00126A8D"/>
    <w:rsid w:val="00126BEE"/>
    <w:rsid w:val="001335A8"/>
    <w:rsid w:val="001345C1"/>
    <w:rsid w:val="00134D61"/>
    <w:rsid w:val="0013625E"/>
    <w:rsid w:val="001411C1"/>
    <w:rsid w:val="00142C1C"/>
    <w:rsid w:val="001439B8"/>
    <w:rsid w:val="00145296"/>
    <w:rsid w:val="00146368"/>
    <w:rsid w:val="00150A01"/>
    <w:rsid w:val="001516AB"/>
    <w:rsid w:val="00154272"/>
    <w:rsid w:val="0015596B"/>
    <w:rsid w:val="00155DD9"/>
    <w:rsid w:val="00156F17"/>
    <w:rsid w:val="0015793B"/>
    <w:rsid w:val="00157BA5"/>
    <w:rsid w:val="001604E8"/>
    <w:rsid w:val="00160854"/>
    <w:rsid w:val="00163DAE"/>
    <w:rsid w:val="0016685E"/>
    <w:rsid w:val="00170D6E"/>
    <w:rsid w:val="001737A5"/>
    <w:rsid w:val="00173EE7"/>
    <w:rsid w:val="00191826"/>
    <w:rsid w:val="00194F6A"/>
    <w:rsid w:val="001959CC"/>
    <w:rsid w:val="00195E62"/>
    <w:rsid w:val="0019604C"/>
    <w:rsid w:val="001A1A77"/>
    <w:rsid w:val="001A1B49"/>
    <w:rsid w:val="001A3CA1"/>
    <w:rsid w:val="001A45A3"/>
    <w:rsid w:val="001A5239"/>
    <w:rsid w:val="001B1A8F"/>
    <w:rsid w:val="001B79EE"/>
    <w:rsid w:val="001C3451"/>
    <w:rsid w:val="001C3EA3"/>
    <w:rsid w:val="001C55D1"/>
    <w:rsid w:val="001D0F17"/>
    <w:rsid w:val="001D4A2B"/>
    <w:rsid w:val="001E1A82"/>
    <w:rsid w:val="001E616B"/>
    <w:rsid w:val="001E644D"/>
    <w:rsid w:val="001F15D1"/>
    <w:rsid w:val="001F3F99"/>
    <w:rsid w:val="00202578"/>
    <w:rsid w:val="00203975"/>
    <w:rsid w:val="00204BFD"/>
    <w:rsid w:val="00213A1E"/>
    <w:rsid w:val="00216A7A"/>
    <w:rsid w:val="002208B0"/>
    <w:rsid w:val="0022215A"/>
    <w:rsid w:val="0022289E"/>
    <w:rsid w:val="00223F80"/>
    <w:rsid w:val="00224ED3"/>
    <w:rsid w:val="002266A0"/>
    <w:rsid w:val="002266FD"/>
    <w:rsid w:val="00226D6E"/>
    <w:rsid w:val="00227AE2"/>
    <w:rsid w:val="002306BC"/>
    <w:rsid w:val="002344F7"/>
    <w:rsid w:val="00235306"/>
    <w:rsid w:val="00236827"/>
    <w:rsid w:val="00236A20"/>
    <w:rsid w:val="00242383"/>
    <w:rsid w:val="00246209"/>
    <w:rsid w:val="002555C9"/>
    <w:rsid w:val="00257458"/>
    <w:rsid w:val="002616ED"/>
    <w:rsid w:val="00261774"/>
    <w:rsid w:val="002625ED"/>
    <w:rsid w:val="00264559"/>
    <w:rsid w:val="00270E77"/>
    <w:rsid w:val="002713A9"/>
    <w:rsid w:val="00275D81"/>
    <w:rsid w:val="002824B0"/>
    <w:rsid w:val="00282902"/>
    <w:rsid w:val="002847C2"/>
    <w:rsid w:val="00285F58"/>
    <w:rsid w:val="00287084"/>
    <w:rsid w:val="00290E12"/>
    <w:rsid w:val="00294492"/>
    <w:rsid w:val="00296DCB"/>
    <w:rsid w:val="002971D6"/>
    <w:rsid w:val="002976A6"/>
    <w:rsid w:val="002A0BED"/>
    <w:rsid w:val="002A1D20"/>
    <w:rsid w:val="002A3C2F"/>
    <w:rsid w:val="002A50C7"/>
    <w:rsid w:val="002A6FFE"/>
    <w:rsid w:val="002A72C1"/>
    <w:rsid w:val="002A7E9A"/>
    <w:rsid w:val="002B5646"/>
    <w:rsid w:val="002C0F77"/>
    <w:rsid w:val="002C1172"/>
    <w:rsid w:val="002C2ABA"/>
    <w:rsid w:val="002C7212"/>
    <w:rsid w:val="002D2460"/>
    <w:rsid w:val="002D30AF"/>
    <w:rsid w:val="002D47FF"/>
    <w:rsid w:val="002D60C4"/>
    <w:rsid w:val="002D6CA8"/>
    <w:rsid w:val="002D7824"/>
    <w:rsid w:val="002E28DB"/>
    <w:rsid w:val="002E2998"/>
    <w:rsid w:val="002E2B94"/>
    <w:rsid w:val="002E33CD"/>
    <w:rsid w:val="002E4994"/>
    <w:rsid w:val="002E6F44"/>
    <w:rsid w:val="002F2151"/>
    <w:rsid w:val="002F5233"/>
    <w:rsid w:val="002F5A69"/>
    <w:rsid w:val="00302515"/>
    <w:rsid w:val="00306CF9"/>
    <w:rsid w:val="00307001"/>
    <w:rsid w:val="00311816"/>
    <w:rsid w:val="003148A4"/>
    <w:rsid w:val="00321BCF"/>
    <w:rsid w:val="00321EC5"/>
    <w:rsid w:val="00321EDF"/>
    <w:rsid w:val="00326A88"/>
    <w:rsid w:val="00330024"/>
    <w:rsid w:val="00334F87"/>
    <w:rsid w:val="00335EB9"/>
    <w:rsid w:val="00342B85"/>
    <w:rsid w:val="0034735E"/>
    <w:rsid w:val="00347439"/>
    <w:rsid w:val="00347A4C"/>
    <w:rsid w:val="003604E0"/>
    <w:rsid w:val="00361F8D"/>
    <w:rsid w:val="00363D6D"/>
    <w:rsid w:val="00364DD7"/>
    <w:rsid w:val="00367813"/>
    <w:rsid w:val="00370BFE"/>
    <w:rsid w:val="00375448"/>
    <w:rsid w:val="003758A6"/>
    <w:rsid w:val="0037626E"/>
    <w:rsid w:val="0037770F"/>
    <w:rsid w:val="003777BE"/>
    <w:rsid w:val="00384DA1"/>
    <w:rsid w:val="00393EF7"/>
    <w:rsid w:val="003961AE"/>
    <w:rsid w:val="00396444"/>
    <w:rsid w:val="003A1A40"/>
    <w:rsid w:val="003A5086"/>
    <w:rsid w:val="003B0ACB"/>
    <w:rsid w:val="003C7050"/>
    <w:rsid w:val="003C7FF6"/>
    <w:rsid w:val="003D736B"/>
    <w:rsid w:val="003E4880"/>
    <w:rsid w:val="003F2884"/>
    <w:rsid w:val="003F3D82"/>
    <w:rsid w:val="003F63A0"/>
    <w:rsid w:val="004005C3"/>
    <w:rsid w:val="00400BE7"/>
    <w:rsid w:val="00401405"/>
    <w:rsid w:val="00405CB5"/>
    <w:rsid w:val="00406888"/>
    <w:rsid w:val="0041026D"/>
    <w:rsid w:val="00414556"/>
    <w:rsid w:val="00416930"/>
    <w:rsid w:val="00422A18"/>
    <w:rsid w:val="00425E21"/>
    <w:rsid w:val="00426D15"/>
    <w:rsid w:val="004320C5"/>
    <w:rsid w:val="00443A68"/>
    <w:rsid w:val="0044722A"/>
    <w:rsid w:val="00452F88"/>
    <w:rsid w:val="004536EC"/>
    <w:rsid w:val="004556CF"/>
    <w:rsid w:val="00455B5A"/>
    <w:rsid w:val="0045754C"/>
    <w:rsid w:val="00457937"/>
    <w:rsid w:val="00457F5A"/>
    <w:rsid w:val="004734C7"/>
    <w:rsid w:val="00477CE5"/>
    <w:rsid w:val="00480AB0"/>
    <w:rsid w:val="00481C8C"/>
    <w:rsid w:val="00493750"/>
    <w:rsid w:val="00497CAF"/>
    <w:rsid w:val="004A038E"/>
    <w:rsid w:val="004A27DA"/>
    <w:rsid w:val="004A44BA"/>
    <w:rsid w:val="004A5F30"/>
    <w:rsid w:val="004A797B"/>
    <w:rsid w:val="004B0749"/>
    <w:rsid w:val="004B2261"/>
    <w:rsid w:val="004B23F8"/>
    <w:rsid w:val="004B4C63"/>
    <w:rsid w:val="004B620E"/>
    <w:rsid w:val="004C146E"/>
    <w:rsid w:val="004D1E03"/>
    <w:rsid w:val="004D6979"/>
    <w:rsid w:val="004D74C6"/>
    <w:rsid w:val="004F43B3"/>
    <w:rsid w:val="005025EF"/>
    <w:rsid w:val="005035B6"/>
    <w:rsid w:val="00505DD1"/>
    <w:rsid w:val="00506AAB"/>
    <w:rsid w:val="005074F1"/>
    <w:rsid w:val="00507D00"/>
    <w:rsid w:val="005100DE"/>
    <w:rsid w:val="0051020C"/>
    <w:rsid w:val="00513380"/>
    <w:rsid w:val="00514516"/>
    <w:rsid w:val="005173E6"/>
    <w:rsid w:val="00526044"/>
    <w:rsid w:val="00526661"/>
    <w:rsid w:val="005273CC"/>
    <w:rsid w:val="00527F0B"/>
    <w:rsid w:val="005304D1"/>
    <w:rsid w:val="005342F2"/>
    <w:rsid w:val="00535429"/>
    <w:rsid w:val="00536F24"/>
    <w:rsid w:val="0054071A"/>
    <w:rsid w:val="00541CB4"/>
    <w:rsid w:val="00542CE7"/>
    <w:rsid w:val="00547E05"/>
    <w:rsid w:val="00552D72"/>
    <w:rsid w:val="0055658A"/>
    <w:rsid w:val="005625F3"/>
    <w:rsid w:val="005653E7"/>
    <w:rsid w:val="0056615C"/>
    <w:rsid w:val="00567028"/>
    <w:rsid w:val="00567660"/>
    <w:rsid w:val="00567B23"/>
    <w:rsid w:val="00567E3F"/>
    <w:rsid w:val="00573DB4"/>
    <w:rsid w:val="0058048F"/>
    <w:rsid w:val="00584C8C"/>
    <w:rsid w:val="00586CD4"/>
    <w:rsid w:val="00591984"/>
    <w:rsid w:val="005923A3"/>
    <w:rsid w:val="00593449"/>
    <w:rsid w:val="005A3E50"/>
    <w:rsid w:val="005A4144"/>
    <w:rsid w:val="005C11D7"/>
    <w:rsid w:val="005C47AA"/>
    <w:rsid w:val="005C4AD0"/>
    <w:rsid w:val="005C710B"/>
    <w:rsid w:val="005D1A8E"/>
    <w:rsid w:val="005D203C"/>
    <w:rsid w:val="005D2E2F"/>
    <w:rsid w:val="005D2FE4"/>
    <w:rsid w:val="005D3021"/>
    <w:rsid w:val="005D3069"/>
    <w:rsid w:val="005E33CA"/>
    <w:rsid w:val="005E6021"/>
    <w:rsid w:val="005E75EB"/>
    <w:rsid w:val="005F0BDA"/>
    <w:rsid w:val="005F3F5F"/>
    <w:rsid w:val="005F45D5"/>
    <w:rsid w:val="00601959"/>
    <w:rsid w:val="00601EF9"/>
    <w:rsid w:val="00603631"/>
    <w:rsid w:val="00603DEE"/>
    <w:rsid w:val="006078C2"/>
    <w:rsid w:val="00611237"/>
    <w:rsid w:val="00615930"/>
    <w:rsid w:val="00620FB4"/>
    <w:rsid w:val="0062115F"/>
    <w:rsid w:val="0062403B"/>
    <w:rsid w:val="00624C0D"/>
    <w:rsid w:val="0063157C"/>
    <w:rsid w:val="0063199F"/>
    <w:rsid w:val="006336DF"/>
    <w:rsid w:val="0063426A"/>
    <w:rsid w:val="0063432C"/>
    <w:rsid w:val="006361D6"/>
    <w:rsid w:val="00637EA3"/>
    <w:rsid w:val="00643505"/>
    <w:rsid w:val="00644014"/>
    <w:rsid w:val="00644969"/>
    <w:rsid w:val="0064739F"/>
    <w:rsid w:val="00651A77"/>
    <w:rsid w:val="00654E4A"/>
    <w:rsid w:val="006562B6"/>
    <w:rsid w:val="00656536"/>
    <w:rsid w:val="006568E9"/>
    <w:rsid w:val="00661B26"/>
    <w:rsid w:val="0066280C"/>
    <w:rsid w:val="0066417D"/>
    <w:rsid w:val="00664EE7"/>
    <w:rsid w:val="00664EF2"/>
    <w:rsid w:val="006652CF"/>
    <w:rsid w:val="0066575A"/>
    <w:rsid w:val="00666F82"/>
    <w:rsid w:val="006670C2"/>
    <w:rsid w:val="00680A23"/>
    <w:rsid w:val="0068129C"/>
    <w:rsid w:val="006833B2"/>
    <w:rsid w:val="0068687C"/>
    <w:rsid w:val="00686A7D"/>
    <w:rsid w:val="00692247"/>
    <w:rsid w:val="006928F3"/>
    <w:rsid w:val="00694BDA"/>
    <w:rsid w:val="00695834"/>
    <w:rsid w:val="006A1021"/>
    <w:rsid w:val="006A1596"/>
    <w:rsid w:val="006A1EC5"/>
    <w:rsid w:val="006A201B"/>
    <w:rsid w:val="006A2CAD"/>
    <w:rsid w:val="006A5178"/>
    <w:rsid w:val="006A79B5"/>
    <w:rsid w:val="006B1835"/>
    <w:rsid w:val="006B374B"/>
    <w:rsid w:val="006B3A7A"/>
    <w:rsid w:val="006B4FD9"/>
    <w:rsid w:val="006B5E06"/>
    <w:rsid w:val="006C35C8"/>
    <w:rsid w:val="006C4C48"/>
    <w:rsid w:val="006C4E52"/>
    <w:rsid w:val="006C627C"/>
    <w:rsid w:val="006C77C4"/>
    <w:rsid w:val="006D0378"/>
    <w:rsid w:val="006D6EEF"/>
    <w:rsid w:val="006D783F"/>
    <w:rsid w:val="006E1119"/>
    <w:rsid w:val="006F0676"/>
    <w:rsid w:val="006F149B"/>
    <w:rsid w:val="006F24CB"/>
    <w:rsid w:val="006F24D4"/>
    <w:rsid w:val="006F3159"/>
    <w:rsid w:val="006F338F"/>
    <w:rsid w:val="00701DF5"/>
    <w:rsid w:val="00715DA2"/>
    <w:rsid w:val="00717DF5"/>
    <w:rsid w:val="007236E7"/>
    <w:rsid w:val="0072458C"/>
    <w:rsid w:val="00733700"/>
    <w:rsid w:val="00733FF6"/>
    <w:rsid w:val="00742FB6"/>
    <w:rsid w:val="00743DD7"/>
    <w:rsid w:val="0074604B"/>
    <w:rsid w:val="007530E0"/>
    <w:rsid w:val="007579A3"/>
    <w:rsid w:val="007638A3"/>
    <w:rsid w:val="00766FB8"/>
    <w:rsid w:val="0077494F"/>
    <w:rsid w:val="007772CB"/>
    <w:rsid w:val="00777E3A"/>
    <w:rsid w:val="00784A32"/>
    <w:rsid w:val="00784FCF"/>
    <w:rsid w:val="0078510B"/>
    <w:rsid w:val="007924C6"/>
    <w:rsid w:val="007B362B"/>
    <w:rsid w:val="007B5115"/>
    <w:rsid w:val="007B5D20"/>
    <w:rsid w:val="007C0124"/>
    <w:rsid w:val="007C6445"/>
    <w:rsid w:val="007D1584"/>
    <w:rsid w:val="007D1A6D"/>
    <w:rsid w:val="007D4667"/>
    <w:rsid w:val="007D66E1"/>
    <w:rsid w:val="007F1775"/>
    <w:rsid w:val="007F4FE7"/>
    <w:rsid w:val="007F59C6"/>
    <w:rsid w:val="007F5AE6"/>
    <w:rsid w:val="007F6ECC"/>
    <w:rsid w:val="008019B4"/>
    <w:rsid w:val="00804C4B"/>
    <w:rsid w:val="008057EC"/>
    <w:rsid w:val="00805BD7"/>
    <w:rsid w:val="00805F51"/>
    <w:rsid w:val="008071E3"/>
    <w:rsid w:val="0080741D"/>
    <w:rsid w:val="0081041F"/>
    <w:rsid w:val="0081208D"/>
    <w:rsid w:val="0081254E"/>
    <w:rsid w:val="00812D33"/>
    <w:rsid w:val="008141A6"/>
    <w:rsid w:val="00821863"/>
    <w:rsid w:val="00822CBA"/>
    <w:rsid w:val="008245BD"/>
    <w:rsid w:val="00825346"/>
    <w:rsid w:val="00825E56"/>
    <w:rsid w:val="00826679"/>
    <w:rsid w:val="008268DB"/>
    <w:rsid w:val="00827B3E"/>
    <w:rsid w:val="008422E9"/>
    <w:rsid w:val="0084245B"/>
    <w:rsid w:val="00846BBA"/>
    <w:rsid w:val="00847205"/>
    <w:rsid w:val="008473F9"/>
    <w:rsid w:val="00851257"/>
    <w:rsid w:val="00851294"/>
    <w:rsid w:val="00851B91"/>
    <w:rsid w:val="0085404A"/>
    <w:rsid w:val="00865794"/>
    <w:rsid w:val="008669B6"/>
    <w:rsid w:val="008702AC"/>
    <w:rsid w:val="00871452"/>
    <w:rsid w:val="00874917"/>
    <w:rsid w:val="00877418"/>
    <w:rsid w:val="00877CB4"/>
    <w:rsid w:val="00880AD3"/>
    <w:rsid w:val="00881F52"/>
    <w:rsid w:val="00882F4D"/>
    <w:rsid w:val="00883EE0"/>
    <w:rsid w:val="008853BD"/>
    <w:rsid w:val="0088606E"/>
    <w:rsid w:val="00886BD4"/>
    <w:rsid w:val="00890115"/>
    <w:rsid w:val="008918EE"/>
    <w:rsid w:val="008965F1"/>
    <w:rsid w:val="008968C2"/>
    <w:rsid w:val="00896C52"/>
    <w:rsid w:val="008A0DE4"/>
    <w:rsid w:val="008A1140"/>
    <w:rsid w:val="008A1568"/>
    <w:rsid w:val="008A20B9"/>
    <w:rsid w:val="008A5986"/>
    <w:rsid w:val="008B68B5"/>
    <w:rsid w:val="008B72A9"/>
    <w:rsid w:val="008C4169"/>
    <w:rsid w:val="008C5AE2"/>
    <w:rsid w:val="008D3DCC"/>
    <w:rsid w:val="008D7CEC"/>
    <w:rsid w:val="008E28F3"/>
    <w:rsid w:val="008E2CA3"/>
    <w:rsid w:val="008E31A8"/>
    <w:rsid w:val="008E3232"/>
    <w:rsid w:val="008E5F54"/>
    <w:rsid w:val="00906392"/>
    <w:rsid w:val="00913882"/>
    <w:rsid w:val="00914115"/>
    <w:rsid w:val="00915D64"/>
    <w:rsid w:val="00917177"/>
    <w:rsid w:val="009262EC"/>
    <w:rsid w:val="00926345"/>
    <w:rsid w:val="00926CE1"/>
    <w:rsid w:val="00927C07"/>
    <w:rsid w:val="00930866"/>
    <w:rsid w:val="009340D4"/>
    <w:rsid w:val="00934BD0"/>
    <w:rsid w:val="00936464"/>
    <w:rsid w:val="009369F2"/>
    <w:rsid w:val="00942130"/>
    <w:rsid w:val="00942A13"/>
    <w:rsid w:val="00945411"/>
    <w:rsid w:val="00945B6F"/>
    <w:rsid w:val="009465D6"/>
    <w:rsid w:val="00950FB6"/>
    <w:rsid w:val="009530FB"/>
    <w:rsid w:val="00955DFB"/>
    <w:rsid w:val="0095793B"/>
    <w:rsid w:val="00960B0F"/>
    <w:rsid w:val="009618BF"/>
    <w:rsid w:val="00963016"/>
    <w:rsid w:val="0096552E"/>
    <w:rsid w:val="00965F98"/>
    <w:rsid w:val="00966232"/>
    <w:rsid w:val="00971FD3"/>
    <w:rsid w:val="00972BB9"/>
    <w:rsid w:val="00974E60"/>
    <w:rsid w:val="009769D0"/>
    <w:rsid w:val="00990189"/>
    <w:rsid w:val="0099096F"/>
    <w:rsid w:val="00995F72"/>
    <w:rsid w:val="009A004C"/>
    <w:rsid w:val="009A1975"/>
    <w:rsid w:val="009A508F"/>
    <w:rsid w:val="009B1296"/>
    <w:rsid w:val="009B1C60"/>
    <w:rsid w:val="009B4349"/>
    <w:rsid w:val="009B53D0"/>
    <w:rsid w:val="009C0C5B"/>
    <w:rsid w:val="009C4768"/>
    <w:rsid w:val="009C6E6C"/>
    <w:rsid w:val="009C75FF"/>
    <w:rsid w:val="009D0AB2"/>
    <w:rsid w:val="009D1E5F"/>
    <w:rsid w:val="009D6E00"/>
    <w:rsid w:val="009D7ABA"/>
    <w:rsid w:val="009D7F85"/>
    <w:rsid w:val="009E2F8B"/>
    <w:rsid w:val="009E6544"/>
    <w:rsid w:val="009F1363"/>
    <w:rsid w:val="009F38B9"/>
    <w:rsid w:val="009F418A"/>
    <w:rsid w:val="009F48DB"/>
    <w:rsid w:val="00A0113D"/>
    <w:rsid w:val="00A0532F"/>
    <w:rsid w:val="00A05731"/>
    <w:rsid w:val="00A05B4D"/>
    <w:rsid w:val="00A05F1E"/>
    <w:rsid w:val="00A10E52"/>
    <w:rsid w:val="00A16A4E"/>
    <w:rsid w:val="00A20430"/>
    <w:rsid w:val="00A22116"/>
    <w:rsid w:val="00A2331F"/>
    <w:rsid w:val="00A23A2B"/>
    <w:rsid w:val="00A25ACE"/>
    <w:rsid w:val="00A31FEB"/>
    <w:rsid w:val="00A32E84"/>
    <w:rsid w:val="00A4088F"/>
    <w:rsid w:val="00A40A31"/>
    <w:rsid w:val="00A47E4C"/>
    <w:rsid w:val="00A5229E"/>
    <w:rsid w:val="00A53D51"/>
    <w:rsid w:val="00A60CB3"/>
    <w:rsid w:val="00A60F87"/>
    <w:rsid w:val="00A61F20"/>
    <w:rsid w:val="00A62B2F"/>
    <w:rsid w:val="00A66654"/>
    <w:rsid w:val="00A7079A"/>
    <w:rsid w:val="00A71D11"/>
    <w:rsid w:val="00A72027"/>
    <w:rsid w:val="00A722D5"/>
    <w:rsid w:val="00A73219"/>
    <w:rsid w:val="00A73CA0"/>
    <w:rsid w:val="00A740D0"/>
    <w:rsid w:val="00A74EAE"/>
    <w:rsid w:val="00A826B0"/>
    <w:rsid w:val="00A84362"/>
    <w:rsid w:val="00A90541"/>
    <w:rsid w:val="00A91B34"/>
    <w:rsid w:val="00A92509"/>
    <w:rsid w:val="00A95AD4"/>
    <w:rsid w:val="00A97D0F"/>
    <w:rsid w:val="00AA0576"/>
    <w:rsid w:val="00AA40CE"/>
    <w:rsid w:val="00AA412E"/>
    <w:rsid w:val="00AA597D"/>
    <w:rsid w:val="00AA5D79"/>
    <w:rsid w:val="00AB7612"/>
    <w:rsid w:val="00AC6381"/>
    <w:rsid w:val="00AC6CF4"/>
    <w:rsid w:val="00AC74E2"/>
    <w:rsid w:val="00AD0483"/>
    <w:rsid w:val="00AD12C6"/>
    <w:rsid w:val="00AD2010"/>
    <w:rsid w:val="00AD2A78"/>
    <w:rsid w:val="00AD3FB5"/>
    <w:rsid w:val="00AD434A"/>
    <w:rsid w:val="00AD51C2"/>
    <w:rsid w:val="00AD64D3"/>
    <w:rsid w:val="00AD6CF6"/>
    <w:rsid w:val="00AD6DE9"/>
    <w:rsid w:val="00AE1C94"/>
    <w:rsid w:val="00AE387A"/>
    <w:rsid w:val="00AF0852"/>
    <w:rsid w:val="00AF08D7"/>
    <w:rsid w:val="00AF1DD5"/>
    <w:rsid w:val="00AF2204"/>
    <w:rsid w:val="00AF4D4C"/>
    <w:rsid w:val="00AF5DE1"/>
    <w:rsid w:val="00AF6193"/>
    <w:rsid w:val="00AF6F8D"/>
    <w:rsid w:val="00AF7545"/>
    <w:rsid w:val="00AF7B20"/>
    <w:rsid w:val="00B03925"/>
    <w:rsid w:val="00B04D5A"/>
    <w:rsid w:val="00B05136"/>
    <w:rsid w:val="00B05194"/>
    <w:rsid w:val="00B06253"/>
    <w:rsid w:val="00B1000D"/>
    <w:rsid w:val="00B12A1D"/>
    <w:rsid w:val="00B16892"/>
    <w:rsid w:val="00B228E8"/>
    <w:rsid w:val="00B265AF"/>
    <w:rsid w:val="00B50BFF"/>
    <w:rsid w:val="00B528F0"/>
    <w:rsid w:val="00B53AAF"/>
    <w:rsid w:val="00B55F52"/>
    <w:rsid w:val="00B561F3"/>
    <w:rsid w:val="00B64DD7"/>
    <w:rsid w:val="00B66460"/>
    <w:rsid w:val="00B67E7B"/>
    <w:rsid w:val="00B73189"/>
    <w:rsid w:val="00B739FB"/>
    <w:rsid w:val="00B8252F"/>
    <w:rsid w:val="00B83D58"/>
    <w:rsid w:val="00B9011C"/>
    <w:rsid w:val="00B92FC2"/>
    <w:rsid w:val="00B94E03"/>
    <w:rsid w:val="00BA2E84"/>
    <w:rsid w:val="00BA6D48"/>
    <w:rsid w:val="00BA757C"/>
    <w:rsid w:val="00BB74F3"/>
    <w:rsid w:val="00BB7A67"/>
    <w:rsid w:val="00BC29EA"/>
    <w:rsid w:val="00BC657D"/>
    <w:rsid w:val="00BD140F"/>
    <w:rsid w:val="00BD352F"/>
    <w:rsid w:val="00BD464E"/>
    <w:rsid w:val="00BD5FAA"/>
    <w:rsid w:val="00BD6127"/>
    <w:rsid w:val="00BE10B6"/>
    <w:rsid w:val="00BE10C9"/>
    <w:rsid w:val="00BE1EBF"/>
    <w:rsid w:val="00BE3D44"/>
    <w:rsid w:val="00BF30E5"/>
    <w:rsid w:val="00BF50C2"/>
    <w:rsid w:val="00BF664C"/>
    <w:rsid w:val="00BF7822"/>
    <w:rsid w:val="00C002F6"/>
    <w:rsid w:val="00C037A3"/>
    <w:rsid w:val="00C074C9"/>
    <w:rsid w:val="00C11BA8"/>
    <w:rsid w:val="00C14627"/>
    <w:rsid w:val="00C14A64"/>
    <w:rsid w:val="00C16332"/>
    <w:rsid w:val="00C16CDB"/>
    <w:rsid w:val="00C1734E"/>
    <w:rsid w:val="00C2256A"/>
    <w:rsid w:val="00C278BC"/>
    <w:rsid w:val="00C30384"/>
    <w:rsid w:val="00C3128C"/>
    <w:rsid w:val="00C33B28"/>
    <w:rsid w:val="00C349AE"/>
    <w:rsid w:val="00C34B3E"/>
    <w:rsid w:val="00C35BBD"/>
    <w:rsid w:val="00C36351"/>
    <w:rsid w:val="00C40F8A"/>
    <w:rsid w:val="00C433F2"/>
    <w:rsid w:val="00C45373"/>
    <w:rsid w:val="00C4661B"/>
    <w:rsid w:val="00C47B0B"/>
    <w:rsid w:val="00C50E82"/>
    <w:rsid w:val="00C52704"/>
    <w:rsid w:val="00C60E7E"/>
    <w:rsid w:val="00C61FF9"/>
    <w:rsid w:val="00C713BF"/>
    <w:rsid w:val="00C73937"/>
    <w:rsid w:val="00C74043"/>
    <w:rsid w:val="00C749A6"/>
    <w:rsid w:val="00C77958"/>
    <w:rsid w:val="00C91DCF"/>
    <w:rsid w:val="00C93724"/>
    <w:rsid w:val="00C94286"/>
    <w:rsid w:val="00C95B91"/>
    <w:rsid w:val="00CA04FA"/>
    <w:rsid w:val="00CA3A81"/>
    <w:rsid w:val="00CA4586"/>
    <w:rsid w:val="00CA79BE"/>
    <w:rsid w:val="00CB59A5"/>
    <w:rsid w:val="00CB5CE5"/>
    <w:rsid w:val="00CB7A9F"/>
    <w:rsid w:val="00CB7B54"/>
    <w:rsid w:val="00CC0BAC"/>
    <w:rsid w:val="00CC6996"/>
    <w:rsid w:val="00CD1884"/>
    <w:rsid w:val="00CD235C"/>
    <w:rsid w:val="00CD2916"/>
    <w:rsid w:val="00CD3F6D"/>
    <w:rsid w:val="00CE17ED"/>
    <w:rsid w:val="00CE1EC8"/>
    <w:rsid w:val="00CE295F"/>
    <w:rsid w:val="00CE4D86"/>
    <w:rsid w:val="00CF040F"/>
    <w:rsid w:val="00CF4F8E"/>
    <w:rsid w:val="00D01CD6"/>
    <w:rsid w:val="00D02CC1"/>
    <w:rsid w:val="00D03A01"/>
    <w:rsid w:val="00D03B20"/>
    <w:rsid w:val="00D104C2"/>
    <w:rsid w:val="00D11A50"/>
    <w:rsid w:val="00D13FB1"/>
    <w:rsid w:val="00D2466A"/>
    <w:rsid w:val="00D265DD"/>
    <w:rsid w:val="00D27CBD"/>
    <w:rsid w:val="00D30E4E"/>
    <w:rsid w:val="00D3323E"/>
    <w:rsid w:val="00D337F0"/>
    <w:rsid w:val="00D3405A"/>
    <w:rsid w:val="00D343BF"/>
    <w:rsid w:val="00D36F62"/>
    <w:rsid w:val="00D47AFB"/>
    <w:rsid w:val="00D501D2"/>
    <w:rsid w:val="00D533D4"/>
    <w:rsid w:val="00D56252"/>
    <w:rsid w:val="00D6492F"/>
    <w:rsid w:val="00D65322"/>
    <w:rsid w:val="00D70CE5"/>
    <w:rsid w:val="00D71095"/>
    <w:rsid w:val="00D7139B"/>
    <w:rsid w:val="00D7550E"/>
    <w:rsid w:val="00D7593A"/>
    <w:rsid w:val="00D76982"/>
    <w:rsid w:val="00D82C01"/>
    <w:rsid w:val="00D87762"/>
    <w:rsid w:val="00D9253C"/>
    <w:rsid w:val="00D937F4"/>
    <w:rsid w:val="00D940B9"/>
    <w:rsid w:val="00D94530"/>
    <w:rsid w:val="00DA0796"/>
    <w:rsid w:val="00DB2281"/>
    <w:rsid w:val="00DC0DDB"/>
    <w:rsid w:val="00DC3616"/>
    <w:rsid w:val="00DC46CF"/>
    <w:rsid w:val="00DD064F"/>
    <w:rsid w:val="00DD22AD"/>
    <w:rsid w:val="00DD6B79"/>
    <w:rsid w:val="00DE0B99"/>
    <w:rsid w:val="00DE0F3A"/>
    <w:rsid w:val="00DF6384"/>
    <w:rsid w:val="00E005AF"/>
    <w:rsid w:val="00E01833"/>
    <w:rsid w:val="00E01B60"/>
    <w:rsid w:val="00E02A14"/>
    <w:rsid w:val="00E1110D"/>
    <w:rsid w:val="00E1628F"/>
    <w:rsid w:val="00E1722D"/>
    <w:rsid w:val="00E25655"/>
    <w:rsid w:val="00E278E7"/>
    <w:rsid w:val="00E306ED"/>
    <w:rsid w:val="00E30E1F"/>
    <w:rsid w:val="00E32BE1"/>
    <w:rsid w:val="00E34BF7"/>
    <w:rsid w:val="00E3516D"/>
    <w:rsid w:val="00E353DD"/>
    <w:rsid w:val="00E373C1"/>
    <w:rsid w:val="00E378FB"/>
    <w:rsid w:val="00E401E5"/>
    <w:rsid w:val="00E40600"/>
    <w:rsid w:val="00E43D95"/>
    <w:rsid w:val="00E45D82"/>
    <w:rsid w:val="00E45E0E"/>
    <w:rsid w:val="00E61841"/>
    <w:rsid w:val="00E62B37"/>
    <w:rsid w:val="00E6411F"/>
    <w:rsid w:val="00E65E16"/>
    <w:rsid w:val="00E671CC"/>
    <w:rsid w:val="00E675B7"/>
    <w:rsid w:val="00E741AD"/>
    <w:rsid w:val="00E75D71"/>
    <w:rsid w:val="00E76A9A"/>
    <w:rsid w:val="00E76BCB"/>
    <w:rsid w:val="00E77CA9"/>
    <w:rsid w:val="00E87C04"/>
    <w:rsid w:val="00E90D4B"/>
    <w:rsid w:val="00E91F55"/>
    <w:rsid w:val="00E94FC6"/>
    <w:rsid w:val="00E95283"/>
    <w:rsid w:val="00E96C89"/>
    <w:rsid w:val="00EA0B45"/>
    <w:rsid w:val="00EA2A29"/>
    <w:rsid w:val="00EA40A1"/>
    <w:rsid w:val="00EA4700"/>
    <w:rsid w:val="00EA5F17"/>
    <w:rsid w:val="00EB1C49"/>
    <w:rsid w:val="00EB22DD"/>
    <w:rsid w:val="00EB2555"/>
    <w:rsid w:val="00EB3CBC"/>
    <w:rsid w:val="00EB5401"/>
    <w:rsid w:val="00EB61C2"/>
    <w:rsid w:val="00EB7B0D"/>
    <w:rsid w:val="00EC08CB"/>
    <w:rsid w:val="00EC211F"/>
    <w:rsid w:val="00EC4809"/>
    <w:rsid w:val="00EC4C2F"/>
    <w:rsid w:val="00EC58A5"/>
    <w:rsid w:val="00ED4145"/>
    <w:rsid w:val="00ED4F04"/>
    <w:rsid w:val="00ED6081"/>
    <w:rsid w:val="00EE027B"/>
    <w:rsid w:val="00EE11CF"/>
    <w:rsid w:val="00EE66F6"/>
    <w:rsid w:val="00EE76D4"/>
    <w:rsid w:val="00EF1BBD"/>
    <w:rsid w:val="00EF2A5A"/>
    <w:rsid w:val="00EF3119"/>
    <w:rsid w:val="00EF55FD"/>
    <w:rsid w:val="00EF7FB1"/>
    <w:rsid w:val="00F00727"/>
    <w:rsid w:val="00F06185"/>
    <w:rsid w:val="00F11837"/>
    <w:rsid w:val="00F11B9A"/>
    <w:rsid w:val="00F1388C"/>
    <w:rsid w:val="00F16A15"/>
    <w:rsid w:val="00F24889"/>
    <w:rsid w:val="00F255E3"/>
    <w:rsid w:val="00F27339"/>
    <w:rsid w:val="00F320E2"/>
    <w:rsid w:val="00F35F9E"/>
    <w:rsid w:val="00F36349"/>
    <w:rsid w:val="00F36ECC"/>
    <w:rsid w:val="00F40FE8"/>
    <w:rsid w:val="00F44B9B"/>
    <w:rsid w:val="00F50EEA"/>
    <w:rsid w:val="00F56C87"/>
    <w:rsid w:val="00F57144"/>
    <w:rsid w:val="00F6014F"/>
    <w:rsid w:val="00F60554"/>
    <w:rsid w:val="00F60E4B"/>
    <w:rsid w:val="00F64E5F"/>
    <w:rsid w:val="00F6574B"/>
    <w:rsid w:val="00F663D8"/>
    <w:rsid w:val="00F718C6"/>
    <w:rsid w:val="00F73374"/>
    <w:rsid w:val="00F80FA4"/>
    <w:rsid w:val="00F81ABB"/>
    <w:rsid w:val="00F82542"/>
    <w:rsid w:val="00F84486"/>
    <w:rsid w:val="00F85F5B"/>
    <w:rsid w:val="00F87D1D"/>
    <w:rsid w:val="00F93493"/>
    <w:rsid w:val="00F948CB"/>
    <w:rsid w:val="00F95310"/>
    <w:rsid w:val="00F95FC9"/>
    <w:rsid w:val="00F96F00"/>
    <w:rsid w:val="00FA2CC7"/>
    <w:rsid w:val="00FA72D2"/>
    <w:rsid w:val="00FA7A9F"/>
    <w:rsid w:val="00FB0027"/>
    <w:rsid w:val="00FB17F4"/>
    <w:rsid w:val="00FB1D50"/>
    <w:rsid w:val="00FB5D35"/>
    <w:rsid w:val="00FC0A56"/>
    <w:rsid w:val="00FC1F1E"/>
    <w:rsid w:val="00FD1A42"/>
    <w:rsid w:val="00FD3953"/>
    <w:rsid w:val="00FE09BA"/>
    <w:rsid w:val="00FE0BE3"/>
    <w:rsid w:val="00FE5AB0"/>
    <w:rsid w:val="00FE65CF"/>
    <w:rsid w:val="00FE74CA"/>
    <w:rsid w:val="00FF15D2"/>
    <w:rsid w:val="00FF4767"/>
    <w:rsid w:val="00FF5063"/>
    <w:rsid w:val="00FF6AFA"/>
    <w:rsid w:val="00FF76E9"/>
    <w:rsid w:val="00FF79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23"/>
    <o:shapelayout v:ext="edit">
      <o:idmap v:ext="edit" data="1,3"/>
      <o:rules v:ext="edit">
        <o:r id="V:Rule1" type="connector" idref="#_x0000_s3139"/>
        <o:r id="V:Rule2" type="connector" idref="#_x0000_s1929"/>
        <o:r id="V:Rule3" type="connector" idref="#_x0000_s1178"/>
        <o:r id="V:Rule4" type="connector" idref="#_x0000_s3308"/>
        <o:r id="V:Rule5" type="connector" idref="#_x0000_s1177"/>
        <o:r id="V:Rule6" type="connector" idref="#_x0000_s1167"/>
        <o:r id="V:Rule7" type="connector" idref="#_x0000_s1441"/>
        <o:r id="V:Rule8" type="connector" idref="#_x0000_s1731"/>
        <o:r id="V:Rule9" type="connector" idref="#_x0000_s1660"/>
        <o:r id="V:Rule10" type="connector" idref="#_x0000_s1919"/>
        <o:r id="V:Rule11" type="connector" idref="#_x0000_s1180"/>
        <o:r id="V:Rule12" type="connector" idref="#_x0000_s1687"/>
        <o:r id="V:Rule13" type="connector" idref="#_x0000_s1756"/>
        <o:r id="V:Rule14" type="connector" idref="#_x0000_s3281"/>
        <o:r id="V:Rule15" type="connector" idref="#_x0000_s1853"/>
        <o:r id="V:Rule16" type="connector" idref="#_x0000_s1337"/>
        <o:r id="V:Rule17" type="connector" idref="#_x0000_s3247"/>
        <o:r id="V:Rule18" type="connector" idref="#_x0000_s3285"/>
        <o:r id="V:Rule19" type="connector" idref="#_x0000_s1928"/>
        <o:r id="V:Rule20" type="connector" idref="#_x0000_s1885"/>
        <o:r id="V:Rule21" type="connector" idref="#_x0000_s1764"/>
        <o:r id="V:Rule22" type="connector" idref="#_x0000_s3272"/>
        <o:r id="V:Rule23" type="connector" idref="#_x0000_s1365"/>
        <o:r id="V:Rule24" type="connector" idref="#_x0000_s1887"/>
        <o:r id="V:Rule25" type="connector" idref="#_x0000_s1964"/>
        <o:r id="V:Rule26" type="connector" idref="#_x0000_s1440"/>
        <o:r id="V:Rule27" type="connector" idref="#_x0000_s1136"/>
        <o:r id="V:Rule28" type="connector" idref="#_x0000_s1702"/>
        <o:r id="V:Rule29" type="connector" idref="#_x0000_s3252"/>
        <o:r id="V:Rule30" type="connector" idref="#_x0000_s3240"/>
        <o:r id="V:Rule31" type="connector" idref="#_x0000_s1202"/>
        <o:r id="V:Rule32" type="connector" idref="#_x0000_s1244"/>
        <o:r id="V:Rule33" type="connector" idref="#_x0000_s1246"/>
        <o:r id="V:Rule34" type="connector" idref="#_x0000_s2017"/>
        <o:r id="V:Rule35" type="connector" idref="#_x0000_s1102"/>
        <o:r id="V:Rule36" type="connector" idref="#_x0000_s3181"/>
        <o:r id="V:Rule37" type="connector" idref="#_x0000_s3386"/>
        <o:r id="V:Rule38" type="connector" idref="#_x0000_s1204"/>
        <o:r id="V:Rule39" type="connector" idref="#_x0000_s1984"/>
        <o:r id="V:Rule40" type="connector" idref="#_x0000_s1996"/>
        <o:r id="V:Rule41" type="connector" idref="#_x0000_s1175"/>
        <o:r id="V:Rule42" type="connector" idref="#_x0000_s3284"/>
        <o:r id="V:Rule43" type="connector" idref="#_x0000_s1728"/>
        <o:r id="V:Rule44" type="connector" idref="#_x0000_s3152"/>
        <o:r id="V:Rule45" type="connector" idref="#_x0000_s3374"/>
        <o:r id="V:Rule46" type="connector" idref="#_x0000_s1930"/>
        <o:r id="V:Rule47" type="connector" idref="#_x0000_s1993"/>
        <o:r id="V:Rule48" type="connector" idref="#_x0000_s3371"/>
        <o:r id="V:Rule49" type="connector" idref="#_x0000_s1787"/>
        <o:r id="V:Rule50" type="connector" idref="#_x0000_s1108"/>
        <o:r id="V:Rule51" type="connector" idref="#_x0000_s1414"/>
        <o:r id="V:Rule52" type="connector" idref="#_x0000_s3319"/>
        <o:r id="V:Rule53" type="connector" idref="#_x0000_s3108"/>
        <o:r id="V:Rule54" type="connector" idref="#_x0000_s1442"/>
        <o:r id="V:Rule55" type="connector" idref="#_x0000_s1400"/>
        <o:r id="V:Rule56" type="connector" idref="#_x0000_s3316"/>
        <o:r id="V:Rule57" type="connector" idref="#_x0000_s3146"/>
        <o:r id="V:Rule58" type="connector" idref="#_x0000_s1852"/>
        <o:r id="V:Rule59" type="connector" idref="#_x0000_s3075"/>
        <o:r id="V:Rule60" type="connector" idref="#_x0000_s1380"/>
        <o:r id="V:Rule61" type="connector" idref="#_x0000_s1213"/>
        <o:r id="V:Rule62" type="connector" idref="#_x0000_s3216"/>
        <o:r id="V:Rule63" type="connector" idref="#_x0000_s1309"/>
        <o:r id="V:Rule64" type="connector" idref="#_x0000_s2031"/>
        <o:r id="V:Rule65" type="connector" idref="#_x0000_s1434"/>
        <o:r id="V:Rule66" type="connector" idref="#_x0000_s3073"/>
        <o:r id="V:Rule67" type="connector" idref="#_x0000_s3381"/>
        <o:r id="V:Rule68" type="connector" idref="#_x0000_s1763"/>
        <o:r id="V:Rule69" type="connector" idref="#_x0000_s3336"/>
        <o:r id="V:Rule70" type="connector" idref="#_x0000_s1861"/>
        <o:r id="V:Rule71" type="connector" idref="#_x0000_s1793"/>
        <o:r id="V:Rule72" type="connector" idref="#_x0000_s3249"/>
        <o:r id="V:Rule73" type="connector" idref="#_x0000_s1112"/>
        <o:r id="V:Rule74" type="connector" idref="#_x0000_s3346"/>
        <o:r id="V:Rule75" type="connector" idref="#_x0000_s1720"/>
        <o:r id="V:Rule76" type="connector" idref="#_x0000_s1819"/>
        <o:r id="V:Rule77" type="connector" idref="#_x0000_s1665"/>
        <o:r id="V:Rule78" type="connector" idref="#_x0000_s1412"/>
        <o:r id="V:Rule79" type="connector" idref="#_x0000_s1375"/>
        <o:r id="V:Rule80" type="connector" idref="#_x0000_s1799"/>
        <o:r id="V:Rule81" type="connector" idref="#_x0000_s3337"/>
        <o:r id="V:Rule82" type="connector" idref="#_x0000_s1477"/>
        <o:r id="V:Rule83" type="connector" idref="#_x0000_s1115"/>
        <o:r id="V:Rule84" type="connector" idref="#_x0000_s1588"/>
        <o:r id="V:Rule85" type="connector" idref="#_x0000_s3115"/>
        <o:r id="V:Rule86" type="connector" idref="#_x0000_s1103"/>
        <o:r id="V:Rule87" type="connector" idref="#_x0000_s1476"/>
        <o:r id="V:Rule88" type="connector" idref="#_x0000_s1754"/>
        <o:r id="V:Rule89" type="connector" idref="#_x0000_s1235"/>
        <o:r id="V:Rule90" type="connector" idref="#_x0000_s3188"/>
        <o:r id="V:Rule91" type="connector" idref="#_x0000_s1336"/>
        <o:r id="V:Rule92" type="connector" idref="#_x0000_s1596"/>
        <o:r id="V:Rule93" type="connector" idref="#_x0000_s1234"/>
        <o:r id="V:Rule94" type="connector" idref="#_x0000_s1729"/>
        <o:r id="V:Rule95" type="connector" idref="#_x0000_s1168"/>
        <o:r id="V:Rule96" type="connector" idref="#_x0000_s1308"/>
        <o:r id="V:Rule97" type="connector" idref="#_x0000_s3084"/>
        <o:r id="V:Rule98" type="connector" idref="#_x0000_s3317"/>
        <o:r id="V:Rule99" type="connector" idref="#_x0000_s1342"/>
        <o:r id="V:Rule100" type="connector" idref="#_x0000_s3279"/>
        <o:r id="V:Rule101" type="connector" idref="#_x0000_s1654"/>
        <o:r id="V:Rule102" type="connector" idref="#_x0000_s1953"/>
        <o:r id="V:Rule103" type="connector" idref="#_x0000_s1236"/>
        <o:r id="V:Rule104" type="connector" idref="#_x0000_s1858"/>
        <o:r id="V:Rule105" type="connector" idref="#_x0000_s1595"/>
        <o:r id="V:Rule106" type="connector" idref="#_x0000_s1886"/>
        <o:r id="V:Rule107" type="connector" idref="#_x0000_s1795"/>
        <o:r id="V:Rule108" type="connector" idref="#_x0000_s1283"/>
        <o:r id="V:Rule109" type="connector" idref="#_x0000_s3213"/>
        <o:r id="V:Rule110" type="connector" idref="#_x0000_s3085"/>
        <o:r id="V:Rule111" type="connector" idref="#_x0000_s1176"/>
        <o:r id="V:Rule112" type="connector" idref="#_x0000_s1653"/>
        <o:r id="V:Rule113" type="connector" idref="#_x0000_s1475"/>
        <o:r id="V:Rule114" type="connector" idref="#_x0000_s1299"/>
        <o:r id="V:Rule115" type="connector" idref="#_x0000_s1594"/>
        <o:r id="V:Rule116" type="connector" idref="#_x0000_s3351"/>
        <o:r id="V:Rule117" type="connector" idref="#_x0000_s3305"/>
        <o:r id="V:Rule118" type="connector" idref="#_x0000_s1444"/>
        <o:r id="V:Rule119" type="connector" idref="#_x0000_s1688"/>
        <o:r id="V:Rule120" type="connector" idref="#_x0000_s3109"/>
        <o:r id="V:Rule121" type="connector" idref="#_x0000_s1478"/>
        <o:r id="V:Rule122" type="connector" idref="#_x0000_s3207"/>
        <o:r id="V:Rule123" type="connector" idref="#_x0000_s1991"/>
        <o:r id="V:Rule124" type="connector" idref="#_x0000_s3307"/>
        <o:r id="V:Rule125" type="connector" idref="#_x0000_s2029"/>
        <o:r id="V:Rule126" type="connector" idref="#_x0000_s1402"/>
        <o:r id="V:Rule127" type="connector" idref="#_x0000_s1959"/>
        <o:r id="V:Rule128" type="connector" idref="#_x0000_s3320"/>
        <o:r id="V:Rule129" type="connector" idref="#_x0000_s1276"/>
        <o:r id="V:Rule130" type="connector" idref="#_x0000_s3273"/>
        <o:r id="V:Rule131" type="connector" idref="#_x0000_s3219"/>
        <o:r id="V:Rule132" type="connector" idref="#_x0000_s1995"/>
        <o:r id="V:Rule133" type="connector" idref="#_x0000_s1431"/>
        <o:r id="V:Rule134" type="connector" idref="#_x0000_s3182"/>
        <o:r id="V:Rule135" type="connector" idref="#_x0000_s3086"/>
        <o:r id="V:Rule136" type="connector" idref="#_x0000_s1859"/>
        <o:r id="V:Rule137" type="connector" idref="#_x0000_s3380"/>
        <o:r id="V:Rule138" type="connector" idref="#_x0000_s1312"/>
        <o:r id="V:Rule139" type="connector" idref="#_x0000_s1374"/>
        <o:r id="V:Rule140" type="connector" idref="#_x0000_s3110"/>
        <o:r id="V:Rule141" type="connector" idref="#_x0000_s1785"/>
        <o:r id="V:Rule142" type="connector" idref="#_x0000_s3214"/>
        <o:r id="V:Rule143" type="connector" idref="#_x0000_s3314"/>
        <o:r id="V:Rule144" type="connector" idref="#_x0000_s1114"/>
        <o:r id="V:Rule145" type="connector" idref="#_x0000_s2027"/>
        <o:r id="V:Rule146" type="connector" idref="#_x0000_s1997"/>
        <o:r id="V:Rule147" type="connector" idref="#_x0000_s1268"/>
        <o:r id="V:Rule148" type="connector" idref="#_x0000_s1900"/>
        <o:r id="V:Rule149" type="connector" idref="#_x0000_s1621"/>
        <o:r id="V:Rule150" type="connector" idref="#_x0000_s1466"/>
        <o:r id="V:Rule151" type="connector" idref="#_x0000_s1281"/>
        <o:r id="V:Rule152" type="connector" idref="#_x0000_s3315"/>
        <o:r id="V:Rule153" type="connector" idref="#_x0000_s1345"/>
        <o:r id="V:Rule154" type="connector" idref="#_x0000_s1831"/>
        <o:r id="V:Rule155" type="connector" idref="#_x0000_s1241"/>
        <o:r id="V:Rule156" type="connector" idref="#_x0000_s1409"/>
        <o:r id="V:Rule157" type="connector" idref="#_x0000_s1598"/>
        <o:r id="V:Rule158" type="connector" idref="#_x0000_s1896"/>
        <o:r id="V:Rule159" type="connector" idref="#_x0000_s1633"/>
        <o:r id="V:Rule160" type="connector" idref="#_x0000_s1951"/>
        <o:r id="V:Rule161" type="connector" idref="#_x0000_s1110"/>
        <o:r id="V:Rule162" type="connector" idref="#_x0000_s1150"/>
        <o:r id="V:Rule163" type="connector" idref="#_x0000_s3339"/>
        <o:r id="V:Rule164" type="connector" idref="#_x0000_s3218"/>
        <o:r id="V:Rule165" type="connector" idref="#_x0000_s1655"/>
        <o:r id="V:Rule166" type="connector" idref="#_x0000_s3212"/>
        <o:r id="V:Rule167" type="connector" idref="#_x0000_s1768"/>
        <o:r id="V:Rule168" type="connector" idref="#_x0000_s1137"/>
        <o:r id="V:Rule169" type="connector" idref="#_x0000_s3148"/>
        <o:r id="V:Rule170" type="connector" idref="#_x0000_s2032"/>
        <o:r id="V:Rule171" type="connector" idref="#_x0000_s3344"/>
        <o:r id="V:Rule172" type="connector" idref="#_x0000_s1761"/>
        <o:r id="V:Rule173" type="connector" idref="#_x0000_s3081"/>
        <o:r id="V:Rule174" type="connector" idref="#_x0000_s3117"/>
        <o:r id="V:Rule175" type="connector" idref="#_x0000_s1767"/>
        <o:r id="V:Rule176" type="connector" idref="#_x0000_s3206"/>
        <o:r id="V:Rule177" type="connector" idref="#_x0000_s1151"/>
        <o:r id="V:Rule178" type="connector" idref="#_x0000_s3138"/>
        <o:r id="V:Rule179" type="connector" idref="#_x0000_s3118"/>
        <o:r id="V:Rule180" type="connector" idref="#_x0000_s1600"/>
        <o:r id="V:Rule181" type="connector" idref="#_x0000_s1860"/>
        <o:r id="V:Rule182" type="connector" idref="#_x0000_s1899"/>
        <o:r id="V:Rule183" type="connector" idref="#_x0000_s1990"/>
        <o:r id="V:Rule184" type="connector" idref="#_x0000_s1480"/>
        <o:r id="V:Rule185" type="connector" idref="#_x0000_s1169"/>
        <o:r id="V:Rule186" type="connector" idref="#_x0000_s1797"/>
        <o:r id="V:Rule187" type="connector" idref="#_x0000_s1245"/>
        <o:r id="V:Rule188" type="connector" idref="#_x0000_s1863"/>
        <o:r id="V:Rule189" type="connector" idref="#_x0000_s1346"/>
        <o:r id="V:Rule190" type="connector" idref="#_x0000_s1586"/>
        <o:r id="V:Rule191" type="connector" idref="#_x0000_s1952"/>
        <o:r id="V:Rule192" type="connector" idref="#_x0000_s1917"/>
        <o:r id="V:Rule193" type="connector" idref="#_x0000_s3345"/>
        <o:r id="V:Rule194" type="connector" idref="#_x0000_s1211"/>
        <o:r id="V:Rule195" type="connector" idref="#_x0000_s1925"/>
        <o:r id="V:Rule196" type="connector" idref="#_x0000_s1469"/>
        <o:r id="V:Rule197" type="connector" idref="#_x0000_s1962"/>
        <o:r id="V:Rule198" type="connector" idref="#_x0000_s1446"/>
        <o:r id="V:Rule199" type="connector" idref="#_x0000_s3175"/>
        <o:r id="V:Rule200" type="connector" idref="#_x0000_s1481"/>
        <o:r id="V:Rule201" type="connector" idref="#_x0000_s1762"/>
        <o:r id="V:Rule202" type="connector" idref="#_x0000_s1415"/>
        <o:r id="V:Rule203" type="connector" idref="#_x0000_s3241"/>
        <o:r id="V:Rule204" type="connector" idref="#_x0000_s3080"/>
        <o:r id="V:Rule205" type="connector" idref="#_x0000_s1983"/>
        <o:r id="V:Rule206" type="connector" idref="#_x0000_s1300"/>
        <o:r id="V:Rule207" type="connector" idref="#_x0000_s1699"/>
        <o:r id="V:Rule208" type="connector" idref="#_x0000_s1313"/>
        <o:r id="V:Rule209" type="connector" idref="#_x0000_s1373"/>
        <o:r id="V:Rule210" type="connector" idref="#_x0000_s1954"/>
        <o:r id="V:Rule211" type="connector" idref="#_x0000_s1411"/>
        <o:r id="V:Rule212" type="connector" idref="#_x0000_s1721"/>
        <o:r id="V:Rule213" type="connector" idref="#_x0000_s1599"/>
        <o:r id="V:Rule214" type="connector" idref="#_x0000_s3215"/>
        <o:r id="V:Rule215" type="connector" idref="#_x0000_s3205"/>
        <o:r id="V:Rule216" type="connector" idref="#_x0000_s1474"/>
        <o:r id="V:Rule217" type="connector" idref="#_x0000_s1403"/>
        <o:r id="V:Rule218" type="connector" idref="#_x0000_s2030"/>
        <o:r id="V:Rule219" type="connector" idref="#_x0000_s1700"/>
        <o:r id="V:Rule220" type="connector" idref="#_x0000_s1766"/>
        <o:r id="V:Rule221" type="connector" idref="#_x0000_s1864"/>
        <o:r id="V:Rule222" type="connector" idref="#_x0000_s1432"/>
        <o:r id="V:Rule223" type="connector" idref="#_x0000_s1701"/>
        <o:r id="V:Rule224" type="connector" idref="#_x0000_s1212"/>
        <o:r id="V:Rule225" type="connector" idref="#_x0000_s2025"/>
        <o:r id="V:Rule226" type="connector" idref="#_x0000_s3383"/>
        <o:r id="V:Rule227" type="connector" idref="#_x0000_s1467"/>
        <o:r id="V:Rule228" type="connector" idref="#_x0000_s2020"/>
        <o:r id="V:Rule229" type="connector" idref="#_x0000_s1479"/>
        <o:r id="V:Rule230" type="connector" idref="#_x0000_s1733"/>
        <o:r id="V:Rule231" type="connector" idref="#_x0000_s3116"/>
        <o:r id="V:Rule232" type="connector" idref="#_x0000_s1624"/>
        <o:r id="V:Rule233" type="connector" idref="#_x0000_s1311"/>
        <o:r id="V:Rule234" type="connector" idref="#_x0000_s3385"/>
        <o:r id="V:Rule235" type="connector" idref="#_x0000_s2018"/>
        <o:r id="V:Rule236" type="connector" idref="#_x0000_s1408"/>
        <o:r id="V:Rule237" type="connector" idref="#_x0000_s1631"/>
        <o:r id="V:Rule238" type="connector" idref="#_x0000_s1307"/>
        <o:r id="V:Rule239" type="connector" idref="#_x0000_s1719"/>
        <o:r id="V:Rule240" type="connector" idref="#_x0000_s3185"/>
        <o:r id="V:Rule241" type="connector" idref="#_x0000_s1918"/>
        <o:r id="V:Rule242" type="connector" idref="#_x0000_s1138"/>
        <o:r id="V:Rule243" type="connector" idref="#_x0000_s1865"/>
        <o:r id="V:Rule244" type="connector" idref="#_x0000_s1314"/>
        <o:r id="V:Rule245" type="connector" idref="#_x0000_s1146"/>
        <o:r id="V:Rule246" type="connector" idref="#_x0000_s1622"/>
        <o:r id="V:Rule247" type="connector" idref="#_x0000_s3338"/>
        <o:r id="V:Rule248" type="connector" idref="#_x0000_s1695"/>
        <o:r id="V:Rule249" type="connector" idref="#_x0000_s1215"/>
        <o:r id="V:Rule250" type="connector" idref="#_x0000_s1587"/>
        <o:r id="V:Rule251" type="connector" idref="#_x0000_s1784"/>
        <o:r id="V:Rule252" type="connector" idref="#_x0000_s1732"/>
        <o:r id="V:Rule253" type="connector" idref="#_x0000_s1348"/>
        <o:r id="V:Rule254" type="connector" idref="#_x0000_s3306"/>
        <o:r id="V:Rule255" type="connector" idref="#_x0000_s1965"/>
        <o:r id="V:Rule256" type="connector" idref="#_x0000_s3072"/>
        <o:r id="V:Rule257" type="connector" idref="#_x0000_s1139"/>
        <o:r id="V:Rule258" type="connector" idref="#_x0000_s1468"/>
        <o:r id="V:Rule259" type="connector" idref="#_x0000_s1985"/>
        <o:r id="V:Rule260" type="connector" idref="#_x0000_s1301"/>
        <o:r id="V:Rule261" type="connector" idref="#_x0000_s3349"/>
        <o:r id="V:Rule262" type="connector" idref="#_x0000_s1343"/>
        <o:r id="V:Rule263" type="connector" idref="#_x0000_s1632"/>
        <o:r id="V:Rule264" type="connector" idref="#_x0000_s1652"/>
        <o:r id="V:Rule265" type="connector" idref="#_x0000_s1113"/>
        <o:r id="V:Rule266" type="connector" idref="#_x0000_s1247"/>
        <o:r id="V:Rule267" type="connector" idref="#_x0000_s1894"/>
        <o:r id="V:Rule268" type="connector" idref="#_x0000_s1368"/>
        <o:r id="V:Rule269" type="connector" idref="#_x0000_s3271"/>
        <o:r id="V:Rule270" type="connector" idref="#_x0000_s1279"/>
        <o:r id="V:Rule271" type="connector" idref="#_x0000_s1966"/>
        <o:r id="V:Rule272" type="connector" idref="#_x0000_s3250"/>
        <o:r id="V:Rule273" type="connector" idref="#_x0000_s1443"/>
        <o:r id="V:Rule274" type="connector" idref="#_x0000_s3379"/>
        <o:r id="V:Rule275" type="connector" idref="#_x0000_s1730"/>
        <o:r id="V:Rule276" type="connector" idref="#_x0000_s1410"/>
        <o:r id="V:Rule277" type="connector" idref="#_x0000_s1765"/>
        <o:r id="V:Rule278" type="connector" idref="#_x0000_s3313"/>
        <o:r id="V:Rule279" type="connector" idref="#_x0000_s1210"/>
        <o:r id="V:Rule280" type="connector" idref="#_x0000_s3150"/>
        <o:r id="V:Rule281" type="connector" idref="#_x0000_s1182"/>
        <o:r id="V:Rule282" type="connector" idref="#_x0000_s1893"/>
        <o:r id="V:Rule283" type="connector" idref="#_x0000_s1433"/>
        <o:r id="V:Rule284" type="connector" idref="#_x0000_s1349"/>
        <o:r id="V:Rule285" type="connector" idref="#_x0000_s1280"/>
        <o:r id="V:Rule286" type="connector" idref="#_x0000_s1786"/>
        <o:r id="V:Rule287" type="connector" idref="#_x0000_s1179"/>
        <o:r id="V:Rule288" type="connector" idref="#_x0000_s3187"/>
        <o:r id="V:Rule289" type="connector" idref="#_x0000_s1170"/>
        <o:r id="V:Rule290" type="connector" idref="#_x0000_s1992"/>
        <o:r id="V:Rule291" type="connector" idref="#_x0000_s1277"/>
        <o:r id="V:Rule292" type="connector" idref="#_x0000_s3373"/>
        <o:r id="V:Rule293" type="connector" idref="#_x0000_s3120"/>
        <o:r id="V:Rule294" type="connector" idref="#_x0000_s1217"/>
        <o:r id="V:Rule295" type="connector" idref="#_x0000_s1335"/>
        <o:r id="V:Rule296" type="connector" idref="#_x0000_s1663"/>
        <o:r id="V:Rule297" type="connector" idref="#_x0000_s1101"/>
        <o:r id="V:Rule298" type="connector" idref="#_x0000_s3186"/>
        <o:r id="V:Rule299" type="connector" idref="#_x0000_s1828"/>
        <o:r id="V:Rule300" type="connector" idref="#_x0000_s3372"/>
        <o:r id="V:Rule301" type="connector" idref="#_x0000_s1601"/>
        <o:r id="V:Rule302" type="connector" idref="#_x0000_s3173"/>
        <o:r id="V:Rule303" type="connector" idref="#_x0000_s1635"/>
        <o:r id="V:Rule304" type="connector" idref="#_x0000_s1961"/>
        <o:r id="V:Rule305" type="connector" idref="#_x0000_s3283"/>
        <o:r id="V:Rule306" type="connector" idref="#_x0000_s1794"/>
        <o:r id="V:Rule307" type="connector" idref="#_x0000_s1726"/>
        <o:r id="V:Rule308" type="connector" idref="#_x0000_s1833"/>
        <o:r id="V:Rule309" type="connector" idref="#_x0000_s3347"/>
        <o:r id="V:Rule310" type="connector" idref="#_x0000_s3074"/>
        <o:r id="V:Rule311" type="connector" idref="#_x0000_s1924"/>
        <o:r id="V:Rule312" type="connector" idref="#_x0000_s3184"/>
        <o:r id="V:Rule313" type="connector" idref="#_x0000_s3204"/>
        <o:r id="V:Rule314" type="connector" idref="#_x0000_s1960"/>
        <o:r id="V:Rule315" type="connector" idref="#_x0000_s1755"/>
        <o:r id="V:Rule316" type="connector" idref="#_x0000_s3121"/>
        <o:r id="V:Rule317" type="connector" idref="#_x0000_s1630"/>
        <o:r id="V:Rule318" type="connector" idref="#_x0000_s1214"/>
        <o:r id="V:Rule319" type="connector" idref="#_x0000_s1271"/>
        <o:r id="V:Rule320" type="connector" idref="#_x0000_s3083"/>
        <o:r id="V:Rule321" type="connector" idref="#_x0000_s1798"/>
        <o:r id="V:Rule322" type="connector" idref="#_x0000_s1697"/>
        <o:r id="V:Rule323" type="connector" idref="#_x0000_s3280"/>
        <o:r id="V:Rule324" type="connector" idref="#_x0000_s1888"/>
        <o:r id="V:Rule325" type="connector" idref="#_x0000_s1445"/>
        <o:r id="V:Rule326" type="connector" idref="#_x0000_s1636"/>
        <o:r id="V:Rule327" type="connector" idref="#_x0000_s3082"/>
        <o:r id="V:Rule328" type="connector" idref="#_x0000_s3384"/>
        <o:r id="V:Rule329" type="connector" idref="#_x0000_s1690"/>
        <o:r id="V:Rule330" type="connector" idref="#_x0000_s1820"/>
        <o:r id="V:Rule331" type="connector" idref="#_x0000_s3282"/>
        <o:r id="V:Rule332" type="connector" idref="#_x0000_s1822"/>
        <o:r id="V:Rule333" type="connector" idref="#_x0000_s1994"/>
        <o:r id="V:Rule334" type="connector" idref="#_x0000_s1377"/>
        <o:r id="V:Rule335" type="connector" idref="#_x0000_s1661"/>
        <o:r id="V:Rule336" type="connector" idref="#_x0000_s1664"/>
        <o:r id="V:Rule337" type="connector" idref="#_x0000_s3382"/>
        <o:r id="V:Rule338" type="connector" idref="#_x0000_s1792"/>
        <o:r id="V:Rule339" type="connector" idref="#_x0000_s2019"/>
        <o:r id="V:Rule340" type="connector" idref="#_x0000_s1689"/>
        <o:r id="V:Rule341" type="connector" idref="#_x0000_s1666"/>
        <o:r id="V:Rule342" type="connector" idref="#_x0000_s1242"/>
        <o:r id="V:Rule343" type="connector" idref="#_x0000_s1367"/>
        <o:r id="V:Rule344" type="connector" idref="#_x0000_s1145"/>
        <o:r id="V:Rule345" type="connector" idref="#_x0000_s1597"/>
        <o:r id="V:Rule346" type="connector" idref="#_x0000_s3318"/>
        <o:r id="V:Rule347" type="connector" idref="#_x0000_s1634"/>
        <o:r id="V:Rule348" type="connector" idref="#_x0000_s3140"/>
        <o:r id="V:Rule349" type="connector" idref="#_x0000_s1753"/>
        <o:r id="V:Rule350" type="connector" idref="#_x0000_s1696"/>
        <o:r id="V:Rule351" type="connector" idref="#_x0000_s1144"/>
        <o:r id="V:Rule352" type="connector" idref="#_x0000_s1269"/>
        <o:r id="V:Rule353" type="connector" idref="#_x0000_s3239"/>
        <o:r id="V:Rule354" type="connector" idref="#_x0000_s1243"/>
        <o:r id="V:Rule355" type="connector" idref="#_x0000_s3253"/>
        <o:r id="V:Rule356" type="connector" idref="#_x0000_s1302"/>
        <o:r id="V:Rule357" type="connector" idref="#_x0000_s1248"/>
        <o:r id="V:Rule358" type="connector" idref="#_x0000_s1376"/>
        <o:r id="V:Rule359" type="connector" idref="#_x0000_s1897"/>
        <o:r id="V:Rule360" type="connector" idref="#_x0000_s1662"/>
        <o:r id="V:Rule361" type="connector" idref="#_x0000_s3174"/>
        <o:r id="V:Rule362" type="connector" idref="#_x0000_s1334"/>
        <o:r id="V:Rule363" type="connector" idref="#_x0000_s3278"/>
        <o:r id="V:Rule364" type="connector" idref="#_x0000_s1832"/>
        <o:r id="V:Rule365" type="connector" idref="#_x0000_s1401"/>
        <o:r id="V:Rule366" type="connector" idref="#_x0000_s1149"/>
        <o:r id="V:Rule367" type="connector" idref="#_x0000_s1181"/>
        <o:r id="V:Rule368" type="connector" idref="#_x0000_s3149"/>
        <o:r id="V:Rule369" type="connector" idref="#_x0000_s3176"/>
        <o:r id="V:Rule370" type="connector" idref="#_x0000_s1203"/>
        <o:r id="V:Rule371" type="connector" idref="#_x0000_s1623"/>
        <o:r id="V:Rule372" type="connector" idref="#_x0000_s1439"/>
        <o:r id="V:Rule373" type="connector" idref="#_x0000_s1378"/>
        <o:r id="V:Rule374" type="connector" idref="#_x0000_s3151"/>
        <o:r id="V:Rule375" type="connector" idref="#_x0000_s3242"/>
        <o:r id="V:Rule376" type="connector" idref="#_x0000_s1830"/>
        <o:r id="V:Rule377" type="connector" idref="#_x0000_s1698"/>
        <o:r id="V:Rule378" type="connector" idref="#_x0000_s1233"/>
        <o:r id="V:Rule379" type="connector" idref="#_x0000_s1413"/>
        <o:r id="V:Rule380" type="connector" idref="#_x0000_s1931"/>
        <o:r id="V:Rule381" type="connector" idref="#_x0000_s3183"/>
        <o:r id="V:Rule382" type="connector" idref="#_x0000_s1916"/>
        <o:r id="V:Rule383" type="connector" idref="#_x0000_s3254"/>
        <o:r id="V:Rule384" type="connector" idref="#_x0000_s1366"/>
        <o:r id="V:Rule385" type="connector" idref="#_x0000_s1829"/>
        <o:r id="V:Rule386" type="connector" idref="#_x0000_s3270"/>
        <o:r id="V:Rule387" type="connector" idref="#_x0000_s1963"/>
        <o:r id="V:Rule388" type="connector" idref="#_x0000_s1727"/>
        <o:r id="V:Rule389" type="connector" idref="#_x0000_s3251"/>
        <o:r id="V:Rule390" type="connector" idref="#_x0000_s3217"/>
        <o:r id="V:Rule391" type="connector" idref="#_x0000_s1850"/>
        <o:r id="V:Rule392" type="connector" idref="#_x0000_s1895"/>
        <o:r id="V:Rule393" type="connector" idref="#_x0000_s3107"/>
        <o:r id="V:Rule394" type="connector" idref="#_x0000_s1834"/>
        <o:r id="V:Rule395" type="connector" idref="#_x0000_s1147"/>
        <o:r id="V:Rule396" type="connector" idref="#_x0000_s1898"/>
        <o:r id="V:Rule397" type="connector" idref="#_x0000_s2028"/>
        <o:r id="V:Rule398" type="connector" idref="#_x0000_s1851"/>
        <o:r id="V:Rule399" type="connector" idref="#_x0000_s3141"/>
        <o:r id="V:Rule400" type="connector" idref="#_x0000_s1310"/>
        <o:r id="V:Rule401" type="connector" idref="#_x0000_s3087"/>
        <o:r id="V:Rule402" type="connector" idref="#_x0000_s1216"/>
        <o:r id="V:Rule403" type="connector" idref="#_x0000_s3348"/>
        <o:r id="V:Rule404" type="connector" idref="#_x0000_s1926"/>
        <o:r id="V:Rule405" type="connector" idref="#_x0000_s2026"/>
        <o:r id="V:Rule406" type="connector" idref="#_x0000_s1278"/>
        <o:r id="V:Rule407" type="connector" idref="#_x0000_s1148"/>
        <o:r id="V:Rule408" type="connector" idref="#_x0000_s1927"/>
        <o:r id="V:Rule409" type="connector" idref="#_x0000_s1667"/>
        <o:r id="V:Rule410" type="connector" idref="#_x0000_s1827"/>
        <o:r id="V:Rule411" type="connector" idref="#_x0000_s1270"/>
        <o:r id="V:Rule412" type="connector" idref="#_x0000_s1205"/>
        <o:r id="V:Rule413" type="connector" idref="#_x0000_s3248"/>
        <o:r id="V:Rule414" type="connector" idref="#_x0000_s1589"/>
        <o:r id="V:Rule415" type="connector" idref="#_x0000_s1109"/>
        <o:r id="V:Rule416" type="connector" idref="#_x0000_s1718"/>
        <o:r id="V:Rule417" type="connector" idref="#_x0000_s1629"/>
        <o:r id="V:Rule418" type="connector" idref="#_x0000_s1821"/>
        <o:r id="V:Rule419" type="connector" idref="#_x0000_s1379"/>
        <o:r id="V:Rule420" type="connector" idref="#_x0000_s1347"/>
        <o:r id="V:Rule421" type="connector" idref="#_x0000_s3153"/>
        <o:r id="V:Rule422" type="connector" idref="#_x0000_s1282"/>
        <o:r id="V:Rule423" type="connector" idref="#_x0000_s3350"/>
        <o:r id="V:Rule424" type="connector" idref="#_x0000_s1111"/>
        <o:r id="V:Rule425" type="connector" idref="#_x0000_s1100"/>
        <o:r id="V:Rule426" type="connector" idref="#_x0000_s1982"/>
        <o:r id="V:Rule427" type="connector" idref="#_x0000_s1344"/>
        <o:r id="V:Rule428" type="connector" idref="#_x0000_s1796"/>
        <o:r id="V:Rule429" type="connector" idref="#_x0000_s1862"/>
        <o:r id="V:Rule430" type="connector" idref="#_x0000_s3122"/>
        <o:r id="V:Rule431" type="connector" idref="#_x0000_s3119"/>
        <o:r id="V:Rule432" type="connector" idref="#_x0000_s3147"/>
      </o:rules>
    </o:shapelayout>
  </w:shapeDefaults>
  <w:decimalSymbol w:val=","/>
  <w:listSeparator w:val=";"/>
  <w14:docId w14:val="4C82490C"/>
  <w15:docId w15:val="{F40CB12C-F328-4736-8642-6B30B80D8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6DE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F56C87"/>
    <w:pPr>
      <w:spacing w:after="0" w:line="240" w:lineRule="auto"/>
    </w:pPr>
  </w:style>
  <w:style w:type="paragraph" w:styleId="stBilgi">
    <w:name w:val="header"/>
    <w:basedOn w:val="Normal"/>
    <w:link w:val="stBilgiChar"/>
    <w:uiPriority w:val="99"/>
    <w:unhideWhenUsed/>
    <w:rsid w:val="001A3C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A3CA1"/>
  </w:style>
  <w:style w:type="paragraph" w:styleId="AltBilgi">
    <w:name w:val="footer"/>
    <w:basedOn w:val="Normal"/>
    <w:link w:val="AltBilgiChar"/>
    <w:uiPriority w:val="99"/>
    <w:unhideWhenUsed/>
    <w:rsid w:val="001A3C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A3CA1"/>
  </w:style>
  <w:style w:type="paragraph" w:styleId="BalonMetni">
    <w:name w:val="Balloon Text"/>
    <w:basedOn w:val="Normal"/>
    <w:link w:val="BalonMetniChar"/>
    <w:uiPriority w:val="99"/>
    <w:semiHidden/>
    <w:unhideWhenUsed/>
    <w:rsid w:val="00934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34BD0"/>
    <w:rPr>
      <w:rFonts w:ascii="Tahoma" w:hAnsi="Tahoma" w:cs="Tahoma"/>
      <w:sz w:val="16"/>
      <w:szCs w:val="16"/>
    </w:rPr>
  </w:style>
  <w:style w:type="character" w:customStyle="1" w:styleId="AralkYokChar">
    <w:name w:val="Aralık Yok Char"/>
    <w:basedOn w:val="VarsaylanParagrafYazTipi"/>
    <w:link w:val="AralkYok"/>
    <w:uiPriority w:val="1"/>
    <w:rsid w:val="00C16332"/>
  </w:style>
  <w:style w:type="table" w:styleId="TabloKlavuzu">
    <w:name w:val="Table Grid"/>
    <w:basedOn w:val="NormalTablo"/>
    <w:uiPriority w:val="59"/>
    <w:rsid w:val="00BA2E8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Kpr">
    <w:name w:val="Hyperlink"/>
    <w:basedOn w:val="VarsaylanParagrafYazTipi"/>
    <w:uiPriority w:val="99"/>
    <w:semiHidden/>
    <w:unhideWhenUsed/>
    <w:rsid w:val="009262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59.emf"/><Relationship Id="rId76" Type="http://schemas.openxmlformats.org/officeDocument/2006/relationships/package" Target="embeddings/Microsoft_Excel__al__ma_Sayfas_7.xlsx"/><Relationship Id="rId84" Type="http://schemas.openxmlformats.org/officeDocument/2006/relationships/package" Target="embeddings/Microsoft_Excel__al__ma_Sayfas_12.xlsx"/><Relationship Id="rId89" Type="http://schemas.openxmlformats.org/officeDocument/2006/relationships/image" Target="media/image65.emf"/><Relationship Id="rId97" Type="http://schemas.openxmlformats.org/officeDocument/2006/relationships/image" Target="media/image69.emf"/><Relationship Id="rId7" Type="http://schemas.openxmlformats.org/officeDocument/2006/relationships/endnotes" Target="endnotes.xml"/><Relationship Id="rId71" Type="http://schemas.openxmlformats.org/officeDocument/2006/relationships/package" Target="embeddings/Microsoft_Excel__al__ma_Sayfas_2.xlsx"/><Relationship Id="rId92" Type="http://schemas.openxmlformats.org/officeDocument/2006/relationships/package" Target="embeddings/Microsoft_Excel__al__ma_Sayfas_16.xlsx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package" Target="embeddings/Microsoft_Excel__al__ma_Sayfas_5.xlsx"/><Relationship Id="rId79" Type="http://schemas.openxmlformats.org/officeDocument/2006/relationships/image" Target="media/image60.emf"/><Relationship Id="rId87" Type="http://schemas.openxmlformats.org/officeDocument/2006/relationships/image" Target="media/image64.emf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82" Type="http://schemas.openxmlformats.org/officeDocument/2006/relationships/package" Target="embeddings/Microsoft_Excel__al__ma_Sayfas_11.xlsx"/><Relationship Id="rId90" Type="http://schemas.openxmlformats.org/officeDocument/2006/relationships/package" Target="embeddings/Microsoft_Excel__al__ma_Sayfas_15.xlsx"/><Relationship Id="rId95" Type="http://schemas.openxmlformats.org/officeDocument/2006/relationships/image" Target="media/image68.emf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package" Target="embeddings/Microsoft_Excel__al__ma_Sayfas_.xlsx"/><Relationship Id="rId77" Type="http://schemas.openxmlformats.org/officeDocument/2006/relationships/package" Target="embeddings/Microsoft_Excel__al__ma_Sayfas_8.xlsx"/><Relationship Id="rId100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package" Target="embeddings/Microsoft_Excel__al__ma_Sayfas_3.xlsx"/><Relationship Id="rId80" Type="http://schemas.openxmlformats.org/officeDocument/2006/relationships/package" Target="embeddings/Microsoft_Excel__al__ma_Sayfas_10.xlsx"/><Relationship Id="rId85" Type="http://schemas.openxmlformats.org/officeDocument/2006/relationships/image" Target="media/image63.emf"/><Relationship Id="rId93" Type="http://schemas.openxmlformats.org/officeDocument/2006/relationships/image" Target="media/image67.emf"/><Relationship Id="rId98" Type="http://schemas.openxmlformats.org/officeDocument/2006/relationships/package" Target="embeddings/Microsoft_Excel__al__ma_Sayfas_19.xlsx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hyperlink" Target="http://www.egitimhane.com" TargetMode="External"/><Relationship Id="rId20" Type="http://schemas.openxmlformats.org/officeDocument/2006/relationships/hyperlink" Target="http://www.egitimhane.com" TargetMode="External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package" Target="embeddings/Microsoft_Excel__al__ma_Sayfas_1.xlsx"/><Relationship Id="rId75" Type="http://schemas.openxmlformats.org/officeDocument/2006/relationships/package" Target="embeddings/Microsoft_Excel__al__ma_Sayfas_6.xlsx"/><Relationship Id="rId83" Type="http://schemas.openxmlformats.org/officeDocument/2006/relationships/image" Target="media/image62.emf"/><Relationship Id="rId88" Type="http://schemas.openxmlformats.org/officeDocument/2006/relationships/package" Target="embeddings/Microsoft_Excel__al__ma_Sayfas_14.xlsx"/><Relationship Id="rId91" Type="http://schemas.openxmlformats.org/officeDocument/2006/relationships/image" Target="media/image66.emf"/><Relationship Id="rId96" Type="http://schemas.openxmlformats.org/officeDocument/2006/relationships/package" Target="embeddings/Microsoft_Excel__al__ma_Sayfas_18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package" Target="embeddings/Microsoft_Excel__al__ma_Sayfas_4.xlsx"/><Relationship Id="rId78" Type="http://schemas.openxmlformats.org/officeDocument/2006/relationships/package" Target="embeddings/Microsoft_Excel__al__ma_Sayfas_9.xlsx"/><Relationship Id="rId81" Type="http://schemas.openxmlformats.org/officeDocument/2006/relationships/image" Target="media/image61.emf"/><Relationship Id="rId86" Type="http://schemas.openxmlformats.org/officeDocument/2006/relationships/package" Target="embeddings/Microsoft_Excel__al__ma_Sayfas_13.xlsx"/><Relationship Id="rId94" Type="http://schemas.openxmlformats.org/officeDocument/2006/relationships/package" Target="embeddings/Microsoft_Excel__al__ma_Sayfas_17.xlsx"/><Relationship Id="rId99" Type="http://schemas.openxmlformats.org/officeDocument/2006/relationships/header" Target="header1.xml"/><Relationship Id="rId10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gitimhane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BELGELER%20Z\ETK&#304;NL&#304;KLER\3.SINIF\T&#220;RK&#199;E%20&#199;ALI&#350;MA%20YAPRAK\T&#220;RK&#199;E%202017-%202018\1.%20&#350;ABLON%20D&#304;KEY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8A028E-76F0-44AA-B844-41E9776B0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1. ŞABLON DİKEY</Template>
  <TotalTime>159</TotalTime>
  <Pages>1</Pages>
  <Words>2111</Words>
  <Characters>12039</Characters>
  <Application>Microsoft Office Word</Application>
  <DocSecurity>0</DocSecurity>
  <Lines>100</Lines>
  <Paragraphs>28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zı</dc:creator>
  <cp:lastModifiedBy>Sebo Can</cp:lastModifiedBy>
  <cp:revision>13</cp:revision>
  <dcterms:created xsi:type="dcterms:W3CDTF">2018-04-17T13:11:00Z</dcterms:created>
  <dcterms:modified xsi:type="dcterms:W3CDTF">2018-04-19T19:51:00Z</dcterms:modified>
</cp:coreProperties>
</file>